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14:paraId="3BEF9D78" w14:textId="77777777" w:rsidTr="00A43A5B">
        <w:trPr>
          <w:cantSplit/>
          <w:trHeight w:val="4488"/>
        </w:trPr>
        <w:tc>
          <w:tcPr>
            <w:tcW w:w="6285" w:type="dxa"/>
          </w:tcPr>
          <w:p w14:paraId="0369B125" w14:textId="59B7ED8B" w:rsidR="00F448BC" w:rsidRDefault="00A65D80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20E396" wp14:editId="560F5B40">
                  <wp:extent cx="3853815" cy="1478915"/>
                  <wp:effectExtent l="0" t="0" r="0" b="6985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14:paraId="4C5C290C" w14:textId="7777777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14:paraId="08BD85ED" w14:textId="4A570792" w:rsidR="00B77317" w:rsidRPr="00CD1539" w:rsidRDefault="00A65D80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testAssemblyNewHousing</w:t>
                  </w:r>
                </w:p>
                <w:p w14:paraId="69C79263" w14:textId="77777777"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14:paraId="2847D022" w14:textId="1CE23103" w:rsidR="00B77317" w:rsidRPr="00CD1539" w:rsidRDefault="00A65D80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Tuesday, August 29, 2023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kiwi</w:t>
                  </w:r>
                </w:p>
                <w:p w14:paraId="66087EF7" w14:textId="334B3136" w:rsidR="00B77317" w:rsidRPr="00CD1539" w:rsidRDefault="00A65D80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 4</w:t>
                  </w:r>
                </w:p>
                <w:p w14:paraId="6EFBC908" w14:textId="5A6771C4" w:rsidR="00B77317" w:rsidRPr="006A441F" w:rsidRDefault="00A65D80" w:rsidP="00B77317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14:paraId="34860F2C" w14:textId="7777777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14:paraId="069F95FE" w14:textId="6654C79B" w:rsidR="00B77317" w:rsidRDefault="00A65D80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14:paraId="1DB1B1C3" w14:textId="7E262739" w:rsidR="00A65D80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144197516" w:history="1">
                        <w:r w:rsidR="00A65D80" w:rsidRPr="00E21984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A65D80">
                          <w:rPr>
                            <w:noProof/>
                            <w:webHidden/>
                          </w:rPr>
                          <w:tab/>
                        </w:r>
                        <w:r w:rsidR="00A65D80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A65D80">
                          <w:rPr>
                            <w:noProof/>
                            <w:webHidden/>
                          </w:rPr>
                          <w:instrText xml:space="preserve"> PAGEREF _Toc144197516 \h </w:instrText>
                        </w:r>
                        <w:r w:rsidR="00A65D80">
                          <w:rPr>
                            <w:noProof/>
                            <w:webHidden/>
                          </w:rPr>
                        </w:r>
                        <w:r w:rsidR="00A65D80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A65D80">
                          <w:rPr>
                            <w:noProof/>
                            <w:webHidden/>
                          </w:rPr>
                          <w:t>1</w:t>
                        </w:r>
                        <w:r w:rsidR="00A65D80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14:paraId="44FD4AD9" w14:textId="416C520A" w:rsidR="00A65D80" w:rsidRDefault="00A65D8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4197517" w:history="1">
                        <w:r w:rsidRPr="00E21984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_Toc144197517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14:paraId="442D4BD6" w14:textId="3D5F2C51" w:rsidR="00A65D80" w:rsidRDefault="00A65D8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4197518" w:history="1">
                        <w:r w:rsidRPr="00E21984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_Toc144197518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14:paraId="18C324E4" w14:textId="2E770FD8" w:rsidR="00A65D80" w:rsidRDefault="00A65D8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4197519" w:history="1">
                        <w:r w:rsidRPr="00E21984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_Toc144197519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14:paraId="116AF1A2" w14:textId="2A209DB3" w:rsidR="00A65D80" w:rsidRDefault="00A65D8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4197520" w:history="1">
                        <w:r w:rsidRPr="00E21984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_Toc144197520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14:paraId="4EC48D2C" w14:textId="28EA2DA7" w:rsidR="00A65D80" w:rsidRDefault="00A65D8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4197521" w:history="1">
                        <w:r w:rsidRPr="00E21984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_Toc144197521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14:paraId="6568A919" w14:textId="078D7729" w:rsidR="00A65D80" w:rsidRDefault="00A65D8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4197522" w:history="1">
                        <w:r w:rsidRPr="00E21984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_Toc144197522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14:paraId="7B2C154C" w14:textId="2D5EB180" w:rsidR="00A65D80" w:rsidRDefault="00A65D8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4197523" w:history="1">
                        <w:r w:rsidRPr="00E21984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_Toc144197523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14:paraId="6539F00E" w14:textId="3FC23F0C" w:rsidR="00A65D80" w:rsidRDefault="00A65D8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4197524" w:history="1">
                        <w:r w:rsidRPr="00E21984">
                          <w:rPr>
                            <w:rStyle w:val="Hyperlink"/>
                            <w:noProof/>
                          </w:rPr>
                          <w:t>Interaction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_Toc144197524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14:paraId="7ABB3534" w14:textId="1F0B06B3" w:rsidR="00A65D80" w:rsidRDefault="00A65D8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4197525" w:history="1">
                        <w:r w:rsidRPr="00E21984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_Toc144197525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14:paraId="7AF51036" w14:textId="69EAF974" w:rsidR="00A65D80" w:rsidRDefault="00A65D8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4197526" w:history="1">
                        <w:r w:rsidRPr="00E21984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_Toc144197526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14:paraId="267BDF6E" w14:textId="1B9706D3" w:rsidR="00A65D80" w:rsidRDefault="00A65D8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4197527" w:history="1">
                        <w:r w:rsidRPr="00E21984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_Toc144197527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14:paraId="79374384" w14:textId="3DCF627C" w:rsidR="00A65D80" w:rsidRDefault="00A65D8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4197528" w:history="1">
                        <w:r w:rsidRPr="00E21984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_Toc144197528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14:paraId="582626DF" w14:textId="214CF001" w:rsidR="00A65D80" w:rsidRDefault="00A65D8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4197529" w:history="1">
                        <w:r w:rsidRPr="00E21984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_Toc144197529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14:paraId="4AAE2608" w14:textId="2B16A49E" w:rsidR="00A65D80" w:rsidRDefault="00A65D8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4197530" w:history="1">
                        <w:r w:rsidRPr="00E21984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_Toc144197530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14:paraId="3349E294" w14:textId="15F5E5C3"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14:paraId="1600E8CC" w14:textId="77777777" w:rsidR="00F448BC" w:rsidRDefault="00F448BC" w:rsidP="00A5373F"/>
        </w:tc>
      </w:tr>
      <w:tr w:rsidR="00F448BC" w14:paraId="7BD37A41" w14:textId="77777777" w:rsidTr="00BE081A">
        <w:trPr>
          <w:cantSplit/>
          <w:trHeight w:val="3924"/>
        </w:trPr>
        <w:tc>
          <w:tcPr>
            <w:tcW w:w="6285" w:type="dxa"/>
          </w:tcPr>
          <w:p w14:paraId="7278E9BF" w14:textId="3E137EC6" w:rsidR="00C27B5D" w:rsidRDefault="00A65D80" w:rsidP="00C27B5D">
            <w:pPr>
              <w:pStyle w:val="Heading1"/>
              <w:outlineLvl w:val="0"/>
            </w:pPr>
            <w:bookmarkStart w:id="0" w:name="_Toc144197516"/>
            <w:r>
              <w:t>Description</w:t>
            </w:r>
            <w:bookmarkEnd w:id="0"/>
          </w:p>
          <w:p w14:paraId="23AC2678" w14:textId="6CBCF597" w:rsidR="00F448BC" w:rsidRPr="00E65D6E" w:rsidRDefault="00A65D80" w:rsidP="00FF408C">
            <w:r>
              <w:t>No Data</w:t>
            </w:r>
          </w:p>
        </w:tc>
        <w:tc>
          <w:tcPr>
            <w:tcW w:w="4713" w:type="dxa"/>
            <w:vMerge/>
          </w:tcPr>
          <w:p w14:paraId="1E4C9A98" w14:textId="77777777" w:rsidR="00F448BC" w:rsidRPr="00A33AA4" w:rsidRDefault="00F448BC" w:rsidP="00840CC7">
            <w:pPr>
              <w:pStyle w:val="TOC3"/>
            </w:pPr>
          </w:p>
        </w:tc>
      </w:tr>
    </w:tbl>
    <w:p w14:paraId="7B0602ED" w14:textId="77777777"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14:paraId="1644341C" w14:textId="77777777" w:rsidTr="00DD03CF">
        <w:tc>
          <w:tcPr>
            <w:tcW w:w="11016" w:type="dxa"/>
          </w:tcPr>
          <w:p w14:paraId="30AB2CEB" w14:textId="69FC2F9C" w:rsidR="00343025" w:rsidRDefault="00A65D80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144197517"/>
            <w:r>
              <w:lastRenderedPageBreak/>
              <w:t>Assumptions</w:t>
            </w:r>
            <w:bookmarkEnd w:id="4"/>
          </w:p>
          <w:p w14:paraId="56EE7D27" w14:textId="647EDFA9" w:rsidR="00A96F2C" w:rsidRDefault="00A96F2C" w:rsidP="00A96F2C"/>
        </w:tc>
      </w:tr>
    </w:tbl>
    <w:p w14:paraId="518FE213" w14:textId="77777777"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14:paraId="6957E538" w14:textId="77777777" w:rsidTr="00ED5A01">
        <w:tc>
          <w:tcPr>
            <w:tcW w:w="11016" w:type="dxa"/>
          </w:tcPr>
          <w:p w14:paraId="17E0CCD2" w14:textId="1815A620" w:rsidR="00FF408C" w:rsidRDefault="00A65D80" w:rsidP="00FF408C">
            <w:pPr>
              <w:pStyle w:val="Heading1"/>
              <w:outlineLvl w:val="0"/>
            </w:pPr>
            <w:bookmarkStart w:id="5" w:name="_Toc144197518"/>
            <w:r>
              <w:t>Model Information</w:t>
            </w:r>
            <w:bookmarkEnd w:id="5"/>
          </w:p>
          <w:p w14:paraId="261E4691" w14:textId="77777777"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14:paraId="573290D8" w14:textId="77777777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14:paraId="196BFB84" w14:textId="77777777" w:rsidTr="00077EA0">
                    <w:tc>
                      <w:tcPr>
                        <w:tcW w:w="8640" w:type="dxa"/>
                      </w:tcPr>
                      <w:p w14:paraId="7285FDF1" w14:textId="4249A0C8" w:rsidR="00077EA0" w:rsidRDefault="00A65D80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1DA9FE43" wp14:editId="40A87650">
                              <wp:extent cx="5349240" cy="2052955"/>
                              <wp:effectExtent l="0" t="0" r="3810" b="4445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20529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5E9CBF42" w14:textId="1AA75C8F" w:rsidR="00C16188" w:rsidRDefault="00A65D80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testAssemblyNewHousing</w:t>
                  </w:r>
                </w:p>
                <w:p w14:paraId="3E622BAE" w14:textId="6D19610D" w:rsidR="00C16188" w:rsidRDefault="00A65D80" w:rsidP="00C16188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14:paraId="6E379515" w14:textId="77777777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14:paraId="49EB981E" w14:textId="677F9D9B" w:rsidR="00C16188" w:rsidRPr="0044448A" w:rsidRDefault="00A65D80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14:paraId="79B8E88C" w14:textId="77777777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14:paraId="655F2CD4" w14:textId="74FE0164" w:rsidR="00C16188" w:rsidRDefault="00A65D80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14:paraId="0F47B7EE" w14:textId="3C109177" w:rsidR="00C16188" w:rsidRDefault="00A65D8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14:paraId="4D67E30D" w14:textId="15B1168D" w:rsidR="00C16188" w:rsidRDefault="00A65D8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14:paraId="257E4F67" w14:textId="2CA4BE05" w:rsidR="00C16188" w:rsidRDefault="00A65D8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A65D80" w14:paraId="32019DA7" w14:textId="77777777" w:rsidTr="0092477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14:paraId="40D8F83F" w14:textId="1C6B790D" w:rsidR="00A65D80" w:rsidRDefault="00A65D80" w:rsidP="00924776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Combine10</w:t>
                  </w:r>
                </w:p>
                <w:p w14:paraId="5EB85B3B" w14:textId="078CDE70" w:rsidR="00A65D80" w:rsidRPr="0044448A" w:rsidRDefault="00A65D80" w:rsidP="00924776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23E2FA7" wp14:editId="1E5B1AEC">
                        <wp:extent cx="1562735" cy="599440"/>
                        <wp:effectExtent l="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599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14:paraId="6190D82C" w14:textId="0B998703" w:rsidR="00A65D80" w:rsidRPr="0044448A" w:rsidRDefault="00A65D80" w:rsidP="0092477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14:paraId="6197C12B" w14:textId="77777777" w:rsidR="00A65D80" w:rsidRDefault="00A65D80" w:rsidP="0092477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Mass:1.88206 kg</w:t>
                  </w:r>
                </w:p>
                <w:p w14:paraId="77CF1E10" w14:textId="77777777" w:rsidR="00A65D80" w:rsidRDefault="00A65D80" w:rsidP="0092477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Volume:0.000697059 m^3</w:t>
                  </w:r>
                </w:p>
                <w:p w14:paraId="1174D67B" w14:textId="77777777" w:rsidR="00A65D80" w:rsidRDefault="00A65D80" w:rsidP="0092477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Density:2,700 kg/m^3</w:t>
                  </w:r>
                </w:p>
                <w:p w14:paraId="38615173" w14:textId="77777777" w:rsidR="00A65D80" w:rsidRDefault="00A65D80" w:rsidP="0092477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Weight:18.4442 N</w:t>
                  </w:r>
                </w:p>
                <w:p w14:paraId="0CC205DA" w14:textId="4A54F5AA" w:rsidR="00A65D80" w:rsidRPr="0044448A" w:rsidRDefault="00A65D80" w:rsidP="0092477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14:paraId="55C14212" w14:textId="77777777" w:rsidR="00A65D80" w:rsidRDefault="00A65D80" w:rsidP="0092477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C:\Users\kiwi\Documents\902204_CoMPAS\ME.Drawings\Mola Camera Short Version\AMoleCamHousingV2.SLDPRT</w:t>
                  </w:r>
                </w:p>
                <w:p w14:paraId="0A6724F6" w14:textId="72109942" w:rsidR="00A65D80" w:rsidRPr="0044448A" w:rsidRDefault="00A65D80" w:rsidP="0092477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Aug 28 14:16:57 2023</w:t>
                  </w:r>
                </w:p>
              </w:tc>
            </w:tr>
            <w:tr w:rsidR="00A65D80" w14:paraId="3ECC8EF2" w14:textId="77777777" w:rsidTr="0092477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14:paraId="0309D08F" w14:textId="0D0367F8" w:rsidR="00A65D80" w:rsidRDefault="00A65D80" w:rsidP="00924776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Combine4</w:t>
                  </w:r>
                </w:p>
                <w:p w14:paraId="2A92BCF7" w14:textId="06935657" w:rsidR="00A65D80" w:rsidRPr="0044448A" w:rsidRDefault="00A65D80" w:rsidP="00924776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D63F6A9" wp14:editId="71020F0B">
                        <wp:extent cx="1562735" cy="599440"/>
                        <wp:effectExtent l="0" t="0" r="0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599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14:paraId="5A68205B" w14:textId="78854688" w:rsidR="00A65D80" w:rsidRPr="0044448A" w:rsidRDefault="00A65D80" w:rsidP="0092477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14:paraId="27406954" w14:textId="77777777" w:rsidR="00A65D80" w:rsidRDefault="00A65D80" w:rsidP="0092477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Mass:1.18625 kg</w:t>
                  </w:r>
                </w:p>
                <w:p w14:paraId="6E9426CD" w14:textId="77777777" w:rsidR="00A65D80" w:rsidRDefault="00A65D80" w:rsidP="0092477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Volume:0.000422152 m^3</w:t>
                  </w:r>
                </w:p>
                <w:p w14:paraId="7EF5A36D" w14:textId="77777777" w:rsidR="00A65D80" w:rsidRDefault="00A65D80" w:rsidP="0092477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Density:2,810 kg/m^3</w:t>
                  </w:r>
                </w:p>
                <w:p w14:paraId="7304990B" w14:textId="77777777" w:rsidR="00A65D80" w:rsidRDefault="00A65D80" w:rsidP="0092477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Weight:11.6252 N</w:t>
                  </w:r>
                </w:p>
                <w:p w14:paraId="67AE1E9E" w14:textId="308B81F0" w:rsidR="00A65D80" w:rsidRPr="0044448A" w:rsidRDefault="00A65D80" w:rsidP="0092477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14:paraId="658D20B4" w14:textId="77777777" w:rsidR="00A65D80" w:rsidRDefault="00A65D80" w:rsidP="0092477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C:\Users\kiwi\Documents\902204_CoMPAS\ME.Drawings\Mola Camera Short Version\Lid2.SLDPRT</w:t>
                  </w:r>
                </w:p>
                <w:p w14:paraId="1DD99241" w14:textId="722C7806" w:rsidR="00A65D80" w:rsidRPr="0044448A" w:rsidRDefault="00A65D80" w:rsidP="0092477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Aug 28 15:26:46 2023</w:t>
                  </w:r>
                </w:p>
              </w:tc>
            </w:tr>
            <w:tr w:rsidR="00C16188" w14:paraId="1672B971" w14:textId="77777777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14:paraId="45BE43A9" w14:textId="72E5AA08" w:rsidR="00C16188" w:rsidRDefault="00A65D80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Fillet6</w:t>
                  </w:r>
                </w:p>
                <w:p w14:paraId="2F368D87" w14:textId="5BCC6078" w:rsidR="004B3022" w:rsidRPr="0044448A" w:rsidRDefault="00A65D80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A9DCA6A" wp14:editId="5AF5378B">
                        <wp:extent cx="1562735" cy="59944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599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14:paraId="5AE0336E" w14:textId="2397BC67" w:rsidR="00C16188" w:rsidRPr="0044448A" w:rsidRDefault="00A65D8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14:paraId="57997310" w14:textId="77777777" w:rsidR="00A65D80" w:rsidRDefault="00A65D8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Mass:0.136197 kg</w:t>
                  </w:r>
                </w:p>
                <w:p w14:paraId="15573935" w14:textId="77777777" w:rsidR="00A65D80" w:rsidRDefault="00A65D8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Volume:0.000113497 m^3</w:t>
                  </w:r>
                </w:p>
                <w:p w14:paraId="326E2BA1" w14:textId="77777777" w:rsidR="00A65D80" w:rsidRDefault="00A65D8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Density:1,200 kg/m^3</w:t>
                  </w:r>
                </w:p>
                <w:p w14:paraId="758FF7F4" w14:textId="77777777" w:rsidR="00A65D80" w:rsidRDefault="00A65D8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Weight:1.33473 N</w:t>
                  </w:r>
                </w:p>
                <w:p w14:paraId="6621F66C" w14:textId="478C89D1"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14:paraId="7445E2A2" w14:textId="77777777" w:rsidR="00A65D80" w:rsidRDefault="00A65D8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C:\Users\kiwi\Documents\902204_CoMPAS\ME.Drawings\Mola Camera Short Version\windowSized.SLDPRT</w:t>
                  </w:r>
                </w:p>
                <w:p w14:paraId="3FF789EA" w14:textId="381451EB" w:rsidR="00C16188" w:rsidRPr="0044448A" w:rsidRDefault="00A65D8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Aug 29 08:50:15 2023</w:t>
                  </w:r>
                </w:p>
              </w:tc>
            </w:tr>
          </w:tbl>
          <w:p w14:paraId="5EC5E7BB" w14:textId="54FF31CE" w:rsidR="00FF408C" w:rsidRDefault="00FF408C" w:rsidP="00A96F2C"/>
        </w:tc>
      </w:tr>
    </w:tbl>
    <w:p w14:paraId="6C0191F2" w14:textId="77777777"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5E294F" w14:paraId="297D327B" w14:textId="77777777" w:rsidTr="005E294F">
        <w:tc>
          <w:tcPr>
            <w:tcW w:w="11016" w:type="dxa"/>
          </w:tcPr>
          <w:p w14:paraId="1348F3BE" w14:textId="2AF4233C" w:rsidR="00B35001" w:rsidRPr="00B35001" w:rsidRDefault="00A65D80" w:rsidP="00B35001">
            <w:pPr>
              <w:pStyle w:val="Heading1"/>
              <w:outlineLvl w:val="0"/>
            </w:pPr>
            <w:bookmarkStart w:id="6" w:name="_Toc144197519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4288"/>
              <w:gridCol w:w="6250"/>
            </w:tblGrid>
            <w:tr w:rsidR="00B35001" w14:paraId="26AF2C37" w14:textId="7777777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70BB7931" w14:textId="4345C33E" w:rsidR="00B35001" w:rsidRDefault="00A65D80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63253D57" w14:textId="0ABC7627" w:rsidR="00B35001" w:rsidRDefault="00A65D8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Static 4</w:t>
                  </w:r>
                </w:p>
              </w:tc>
            </w:tr>
            <w:tr w:rsidR="00A65D80" w14:paraId="332E1D89" w14:textId="7777777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014DEC64" w14:textId="0B2FD1EC" w:rsidR="00A65D80" w:rsidRDefault="00A65D80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25727639" w14:textId="44950EF5" w:rsidR="00A65D80" w:rsidRDefault="00A65D80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Static</w:t>
                  </w:r>
                </w:p>
              </w:tc>
            </w:tr>
            <w:tr w:rsidR="00A65D80" w14:paraId="3850367C" w14:textId="7777777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4350F80A" w14:textId="7847125A" w:rsidR="00A65D80" w:rsidRDefault="00A65D80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144864D0" w14:textId="599808B2" w:rsidR="00A65D80" w:rsidRDefault="00A65D8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A65D80" w14:paraId="5AB65D0E" w14:textId="7777777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1088FCDA" w14:textId="211CDB66" w:rsidR="00A65D80" w:rsidRDefault="00A65D80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7258FB87" w14:textId="6B198E73" w:rsidR="00A65D80" w:rsidRDefault="00A65D80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A65D80" w14:paraId="2FCA8377" w14:textId="7777777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446A4D09" w14:textId="072245EC" w:rsidR="00A65D80" w:rsidRDefault="00A65D80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3D1A2A03" w14:textId="48E13278" w:rsidR="00A65D80" w:rsidRDefault="00A65D8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A65D80" w14:paraId="03BD77FF" w14:textId="7777777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2B7F12A9" w14:textId="16B11D79" w:rsidR="00A65D80" w:rsidRDefault="00A65D80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44FB9CDC" w14:textId="23C46866" w:rsidR="00A65D80" w:rsidRDefault="00A65D80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A65D80" w14:paraId="2B13A853" w14:textId="7777777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32EC76BD" w14:textId="2C2D45A1" w:rsidR="00A65D80" w:rsidRDefault="00A65D80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3493F465" w14:textId="5FD50448" w:rsidR="00A65D80" w:rsidRDefault="00A65D8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A65D80" w14:paraId="7B7A504E" w14:textId="7777777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3666A12F" w14:textId="1E67A8B7" w:rsidR="00A65D80" w:rsidRDefault="00A65D80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1A4245BE" w14:textId="09C02902" w:rsidR="00A65D80" w:rsidRDefault="00A65D80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A65D80" w14:paraId="54BC4740" w14:textId="7777777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3F40CE39" w14:textId="5606551D" w:rsidR="00A65D80" w:rsidRDefault="00A65D80" w:rsidP="005E294F">
                  <w:r>
                    <w:t xml:space="preserve">Inplane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34344809" w14:textId="4BFC24D5" w:rsidR="00A65D80" w:rsidRDefault="00A65D8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A65D80" w14:paraId="44474A15" w14:textId="7777777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39D19BB8" w14:textId="7DF1D09B" w:rsidR="00A65D80" w:rsidRDefault="00A65D80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394FC50D" w14:textId="40DCC75D" w:rsidR="00A65D80" w:rsidRDefault="00A65D80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A65D80" w14:paraId="1C5F8195" w14:textId="7777777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0A6DC989" w14:textId="16FAFB76" w:rsidR="00A65D80" w:rsidRDefault="00A65D80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30D9535A" w14:textId="358D9889" w:rsidR="00A65D80" w:rsidRDefault="00A65D8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A65D80" w14:paraId="30513A7E" w14:textId="7777777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23A3E5C9" w14:textId="373DC8AB" w:rsidR="00A65D80" w:rsidRDefault="00A65D80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61B322F7" w14:textId="58481A3E" w:rsidR="00A65D80" w:rsidRDefault="00A65D80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A65D80" w14:paraId="7B232261" w14:textId="7777777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1C2BD086" w14:textId="0DEAE95D" w:rsidR="00A65D80" w:rsidRDefault="00A65D80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57EB5B87" w14:textId="08074DA9" w:rsidR="00A65D80" w:rsidRDefault="00A65D8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A65D80" w14:paraId="2277E04C" w14:textId="7777777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4F758B82" w14:textId="6BE4920F" w:rsidR="00A65D80" w:rsidRDefault="00A65D80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6B75D4F6" w14:textId="3AC42A1B" w:rsidR="00A65D80" w:rsidRDefault="00A65D80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A65D80" w14:paraId="5EC26FBC" w14:textId="7777777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4E3F1247" w14:textId="64456E57" w:rsidR="00A65D80" w:rsidRDefault="00A65D80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64AD1318" w14:textId="56A6E0C9" w:rsidR="00A65D80" w:rsidRDefault="00A65D8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A65D80" w14:paraId="12249861" w14:textId="7777777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357D3EB3" w14:textId="20F67384" w:rsidR="00A65D80" w:rsidRDefault="00A65D80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20DB24EF" w14:textId="29BA6439" w:rsidR="00A65D80" w:rsidRDefault="00A65D80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A65D80" w14:paraId="68801BA5" w14:textId="7777777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62D1C332" w14:textId="15B16AA7" w:rsidR="00A65D80" w:rsidRDefault="00A65D80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243A37EC" w14:textId="525536C0" w:rsidR="00A65D80" w:rsidRDefault="00A65D8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SOLIDWORKS document (C:\Users\kiwi\Documents\902204_CoMPAS\ME.Drawings\Mola Camera Short Version)</w:t>
                  </w:r>
                </w:p>
              </w:tc>
            </w:tr>
          </w:tbl>
          <w:p w14:paraId="501AA6C8" w14:textId="4B94E4FA" w:rsidR="005E294F" w:rsidRDefault="005E294F" w:rsidP="00A96F2C"/>
        </w:tc>
      </w:tr>
      <w:bookmarkEnd w:id="1"/>
      <w:bookmarkEnd w:id="2"/>
      <w:bookmarkEnd w:id="3"/>
    </w:tbl>
    <w:p w14:paraId="43065AC5" w14:textId="77777777"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F33129" w14:paraId="37F83EDA" w14:textId="77777777" w:rsidTr="00E80CD9">
        <w:tc>
          <w:tcPr>
            <w:tcW w:w="11016" w:type="dxa"/>
          </w:tcPr>
          <w:p w14:paraId="65D51959" w14:textId="55F82883" w:rsidR="00F33129" w:rsidRPr="00B35001" w:rsidRDefault="00A65D80" w:rsidP="000A7C6B">
            <w:pPr>
              <w:pStyle w:val="Heading1"/>
              <w:outlineLvl w:val="0"/>
            </w:pPr>
            <w:bookmarkStart w:id="7" w:name="_Toc144197520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292"/>
              <w:gridCol w:w="5246"/>
            </w:tblGrid>
            <w:tr w:rsidR="00F33129" w14:paraId="5F41081F" w14:textId="7777777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3B3A46BF" w14:textId="56EA14DB" w:rsidR="00F33129" w:rsidRDefault="00A65D80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45B8D7F1" w14:textId="3BF6757D" w:rsidR="00F33129" w:rsidRDefault="00A65D8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SI (MKS)</w:t>
                  </w:r>
                </w:p>
              </w:tc>
            </w:tr>
            <w:tr w:rsidR="00A65D80" w14:paraId="30DDA255" w14:textId="7777777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249224C4" w14:textId="41A9537F" w:rsidR="00A65D80" w:rsidRDefault="00A65D80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15993046" w14:textId="17F506F5" w:rsidR="00A65D80" w:rsidRDefault="00A65D80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mm</w:t>
                  </w:r>
                </w:p>
              </w:tc>
            </w:tr>
            <w:tr w:rsidR="00A65D80" w14:paraId="6EF2ADD9" w14:textId="7777777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01FB4303" w14:textId="6F044561" w:rsidR="00A65D80" w:rsidRDefault="00A65D80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1F4681EA" w14:textId="11E69BA5" w:rsidR="00A65D80" w:rsidRDefault="00A65D8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Kelvin</w:t>
                  </w:r>
                </w:p>
              </w:tc>
            </w:tr>
            <w:tr w:rsidR="00A65D80" w14:paraId="0019D15D" w14:textId="7777777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1284F4F2" w14:textId="79819C8C" w:rsidR="00A65D80" w:rsidRDefault="00A65D80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11B5A223" w14:textId="7C5F96CD" w:rsidR="00A65D80" w:rsidRDefault="00A65D80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Rad/sec</w:t>
                  </w:r>
                </w:p>
              </w:tc>
            </w:tr>
            <w:tr w:rsidR="00A65D80" w14:paraId="33F82E1C" w14:textId="7777777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67AEFEBD" w14:textId="530DB5A6" w:rsidR="00A65D80" w:rsidRDefault="00A65D80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3F6F82C2" w14:textId="4FFE741A" w:rsidR="00A65D80" w:rsidRDefault="00A65D8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N/m^2</w:t>
                  </w:r>
                </w:p>
              </w:tc>
            </w:tr>
          </w:tbl>
          <w:p w14:paraId="7B599D66" w14:textId="3BD41857" w:rsidR="00F33129" w:rsidRDefault="00F33129" w:rsidP="000A7C6B"/>
        </w:tc>
      </w:tr>
    </w:tbl>
    <w:p w14:paraId="49900125" w14:textId="77777777"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14:paraId="426EB754" w14:textId="77777777" w:rsidTr="005273D5">
        <w:trPr>
          <w:trHeight w:val="4158"/>
        </w:trPr>
        <w:tc>
          <w:tcPr>
            <w:tcW w:w="11136" w:type="dxa"/>
          </w:tcPr>
          <w:p w14:paraId="3488BB03" w14:textId="3F42FAF2" w:rsidR="00E80CD9" w:rsidRPr="00AC3438" w:rsidRDefault="00A65D80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144197521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14:paraId="343448B0" w14:textId="77777777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14:paraId="7C7B425F" w14:textId="628B8184" w:rsidR="00E80CD9" w:rsidRPr="003E6C57" w:rsidRDefault="00A65D80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14:paraId="1FAE2003" w14:textId="6DBEE03D" w:rsidR="00E80CD9" w:rsidRPr="003E6C57" w:rsidRDefault="00A65D80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14:paraId="760EE356" w14:textId="706884CA" w:rsidR="00E80CD9" w:rsidRPr="003E6C57" w:rsidRDefault="00A65D80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14:paraId="3DCB304B" w14:textId="77777777" w:rsidTr="00A65D8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18" w:space="0" w:color="548DD4" w:themeColor="text2" w:themeTint="99"/>
                  </w:tcBorders>
                  <w:vAlign w:val="center"/>
                </w:tcPr>
                <w:p w14:paraId="54D557E3" w14:textId="1387D45D" w:rsidR="00E80CD9" w:rsidRPr="00577134" w:rsidRDefault="00A65D80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 wp14:anchorId="5CEAAB61" wp14:editId="23A116B2">
                        <wp:extent cx="1904365" cy="730885"/>
                        <wp:effectExtent l="0" t="0" r="635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7308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14:paraId="6A6741B8" w14:textId="77777777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799720A" w14:textId="21E81649" w:rsidR="00E80CD9" w:rsidRPr="00BE6656" w:rsidRDefault="00A65D80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4B8A38D" w14:textId="59FEDC71" w:rsidR="00E80CD9" w:rsidRPr="00BE6656" w:rsidRDefault="00A65D8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A65D80" w:rsidRPr="00577134" w14:paraId="424D3AF5" w14:textId="77777777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F8B017D" w14:textId="27DB9C07" w:rsidR="00A65D80" w:rsidRDefault="00A65D8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2C4C884" w14:textId="2EFD75E9" w:rsidR="00A65D80" w:rsidRDefault="00A65D8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A65D80" w:rsidRPr="00577134" w14:paraId="7E6D2148" w14:textId="77777777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4FC9A77" w14:textId="3BA2B91F" w:rsidR="00A65D80" w:rsidRDefault="00A65D8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9BE8E7C" w14:textId="6CA4BEBD" w:rsidR="00A65D80" w:rsidRDefault="00A65D8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A65D80" w:rsidRPr="00577134" w14:paraId="127EE5CB" w14:textId="77777777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FDB8CE7" w14:textId="294254B8" w:rsidR="00A65D80" w:rsidRDefault="00A65D8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4B94452" w14:textId="70B8E49E" w:rsidR="00A65D80" w:rsidRDefault="00A65D8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2.75e+08 N/m^2</w:t>
                        </w:r>
                      </w:p>
                    </w:tc>
                  </w:tr>
                  <w:tr w:rsidR="00A65D80" w:rsidRPr="00577134" w14:paraId="0C68E47A" w14:textId="77777777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7141640" w14:textId="2F11C100" w:rsidR="00A65D80" w:rsidRDefault="00A65D8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8A63C6D" w14:textId="5725E052" w:rsidR="00A65D80" w:rsidRDefault="00A65D8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3.1e+08 N/m^2</w:t>
                        </w:r>
                      </w:p>
                    </w:tc>
                  </w:tr>
                  <w:tr w:rsidR="00A65D80" w:rsidRPr="00577134" w14:paraId="0C39AC90" w14:textId="77777777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AE270EF" w14:textId="1B9DD938" w:rsidR="00A65D80" w:rsidRDefault="00A65D8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C1351E5" w14:textId="11A30912" w:rsidR="00A65D80" w:rsidRDefault="00A65D8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6.9e+10 N/m^2</w:t>
                        </w:r>
                      </w:p>
                    </w:tc>
                  </w:tr>
                  <w:tr w:rsidR="00A65D80" w:rsidRPr="00577134" w14:paraId="3E6FF326" w14:textId="77777777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BD80825" w14:textId="67CFC2FB" w:rsidR="00A65D80" w:rsidRDefault="00A65D8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9BD4E42" w14:textId="287810A5" w:rsidR="00A65D80" w:rsidRDefault="00A65D8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A65D80" w:rsidRPr="00577134" w14:paraId="1A0CCA14" w14:textId="77777777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48FD649" w14:textId="77B13302" w:rsidR="00A65D80" w:rsidRDefault="00A65D8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D1C8451" w14:textId="63FEDA72" w:rsidR="00A65D80" w:rsidRDefault="00A65D8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2,700 kg/m^3</w:t>
                        </w:r>
                      </w:p>
                    </w:tc>
                  </w:tr>
                  <w:tr w:rsidR="00A65D80" w:rsidRPr="00577134" w14:paraId="35AF5BF1" w14:textId="77777777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05F64AC" w14:textId="2366EDBE" w:rsidR="00A65D80" w:rsidRDefault="00A65D8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6A5E782" w14:textId="3EBB468C" w:rsidR="00A65D80" w:rsidRDefault="00A65D8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2.6e+10 N/m^2</w:t>
                        </w:r>
                      </w:p>
                    </w:tc>
                  </w:tr>
                  <w:tr w:rsidR="00A65D80" w:rsidRPr="00577134" w14:paraId="2A5CF532" w14:textId="77777777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4CDF9F0" w14:textId="4B3753E8" w:rsidR="00A65D80" w:rsidRDefault="00A65D8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CFA535C" w14:textId="249AD5D5" w:rsidR="00A65D80" w:rsidRDefault="00A65D8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2.4e-05 /Kelvin</w:t>
                        </w:r>
                      </w:p>
                    </w:tc>
                  </w:tr>
                </w:tbl>
                <w:p w14:paraId="16512675" w14:textId="77777777"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  <w:right w:val="none" w:sz="0" w:space="0" w:color="auto"/>
                  </w:tcBorders>
                </w:tcPr>
                <w:p w14:paraId="423D1E96" w14:textId="135872D6" w:rsidR="00E80CD9" w:rsidRPr="00577134" w:rsidRDefault="00A65D8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1(Combine10)(AMoleCamHousingV2-1)</w:t>
                  </w:r>
                </w:p>
              </w:tc>
            </w:tr>
            <w:tr w:rsidR="00A65D80" w:rsidRPr="000841BF" w14:paraId="19A48D4D" w14:textId="77777777" w:rsidTr="00924776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14:paraId="0C2C46CB" w14:textId="548D7ED7" w:rsidR="00A65D80" w:rsidRPr="000841BF" w:rsidRDefault="00A65D80" w:rsidP="00924776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Curve Data:N/A</w:t>
                  </w:r>
                </w:p>
              </w:tc>
            </w:tr>
            <w:tr w:rsidR="00A65D80" w:rsidRPr="000841BF" w14:paraId="3C365448" w14:textId="77777777" w:rsidTr="00A65D8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18" w:space="0" w:color="548DD4" w:themeColor="text2" w:themeTint="99"/>
                  </w:tcBorders>
                  <w:vAlign w:val="center"/>
                </w:tcPr>
                <w:p w14:paraId="61FD4DAA" w14:textId="0B6611D7" w:rsidR="00A65D80" w:rsidRPr="00577134" w:rsidRDefault="00A65D80" w:rsidP="00924776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 wp14:anchorId="65C71AD4" wp14:editId="6EBC9069">
                        <wp:extent cx="1904365" cy="730885"/>
                        <wp:effectExtent l="0" t="0" r="635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7308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A65D80" w:rsidRPr="00577134" w14:paraId="3ED5455F" w14:textId="77777777" w:rsidTr="0092477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D995C1B" w14:textId="4E15115E" w:rsidR="00A65D80" w:rsidRPr="00BE6656" w:rsidRDefault="00A65D80" w:rsidP="00924776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F6F607D" w14:textId="7DD7CFBA" w:rsidR="00A65D80" w:rsidRPr="00BE6656" w:rsidRDefault="00A65D80" w:rsidP="0092477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7075-T6 (SN)</w:t>
                        </w:r>
                      </w:p>
                    </w:tc>
                  </w:tr>
                  <w:tr w:rsidR="00A65D80" w:rsidRPr="00577134" w14:paraId="2359C3B4" w14:textId="77777777" w:rsidTr="0092477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C6E83BD" w14:textId="45B5A19D" w:rsidR="00A65D80" w:rsidRDefault="00A65D80" w:rsidP="0092477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6C0F3E7" w14:textId="6405D9FA" w:rsidR="00A65D80" w:rsidRDefault="00A65D80" w:rsidP="0092477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A65D80" w:rsidRPr="00577134" w14:paraId="3F35463F" w14:textId="77777777" w:rsidTr="0092477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3C1466F" w14:textId="79D4AB3C" w:rsidR="00A65D80" w:rsidRDefault="00A65D80" w:rsidP="0092477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8B7D362" w14:textId="6EBA2085" w:rsidR="00A65D80" w:rsidRDefault="00A65D80" w:rsidP="0092477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A65D80" w:rsidRPr="00577134" w14:paraId="0C8F7F71" w14:textId="77777777" w:rsidTr="0092477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50A39DB" w14:textId="7818D1E3" w:rsidR="00A65D80" w:rsidRDefault="00A65D80" w:rsidP="0092477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45A7035" w14:textId="6B38E860" w:rsidR="00A65D80" w:rsidRDefault="00A65D80" w:rsidP="0092477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5.05e+08 N/m^2</w:t>
                        </w:r>
                      </w:p>
                    </w:tc>
                  </w:tr>
                  <w:tr w:rsidR="00A65D80" w:rsidRPr="00577134" w14:paraId="19E3CFDA" w14:textId="77777777" w:rsidTr="0092477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45AFC8E" w14:textId="53A9A214" w:rsidR="00A65D80" w:rsidRDefault="00A65D80" w:rsidP="0092477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197DC1B" w14:textId="2DBBC8D6" w:rsidR="00A65D80" w:rsidRDefault="00A65D80" w:rsidP="0092477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5.7e+08 N/m^2</w:t>
                        </w:r>
                      </w:p>
                    </w:tc>
                  </w:tr>
                  <w:tr w:rsidR="00A65D80" w:rsidRPr="00577134" w14:paraId="26DA63F2" w14:textId="77777777" w:rsidTr="0092477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E78ADED" w14:textId="2339029F" w:rsidR="00A65D80" w:rsidRDefault="00A65D80" w:rsidP="0092477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6B55DBF" w14:textId="5D266115" w:rsidR="00A65D80" w:rsidRDefault="00A65D80" w:rsidP="0092477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7.2e+10 N/m^2</w:t>
                        </w:r>
                      </w:p>
                    </w:tc>
                  </w:tr>
                  <w:tr w:rsidR="00A65D80" w:rsidRPr="00577134" w14:paraId="37EA39B7" w14:textId="77777777" w:rsidTr="0092477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5DC4FF8" w14:textId="2FB4F8D9" w:rsidR="00A65D80" w:rsidRDefault="00A65D80" w:rsidP="0092477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FF4A853" w14:textId="4CBB6EBA" w:rsidR="00A65D80" w:rsidRDefault="00A65D80" w:rsidP="0092477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A65D80" w:rsidRPr="00577134" w14:paraId="6C9F6E27" w14:textId="77777777" w:rsidTr="0092477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CB7B777" w14:textId="3B51CEAC" w:rsidR="00A65D80" w:rsidRDefault="00A65D80" w:rsidP="0092477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F063802" w14:textId="4C7263BE" w:rsidR="00A65D80" w:rsidRDefault="00A65D80" w:rsidP="0092477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2,810 kg/m^3</w:t>
                        </w:r>
                      </w:p>
                    </w:tc>
                  </w:tr>
                  <w:tr w:rsidR="00A65D80" w:rsidRPr="00577134" w14:paraId="0E91A320" w14:textId="77777777" w:rsidTr="0092477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955B0EF" w14:textId="042BBFEC" w:rsidR="00A65D80" w:rsidRDefault="00A65D80" w:rsidP="0092477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771A9F2" w14:textId="1D6E642E" w:rsidR="00A65D80" w:rsidRDefault="00A65D80" w:rsidP="0092477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2.69e+10 N/m^2</w:t>
                        </w:r>
                      </w:p>
                    </w:tc>
                  </w:tr>
                  <w:tr w:rsidR="00A65D80" w:rsidRPr="00577134" w14:paraId="672D4504" w14:textId="77777777" w:rsidTr="0092477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2D6A543" w14:textId="4EBDA077" w:rsidR="00A65D80" w:rsidRDefault="00A65D80" w:rsidP="0092477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F8EDFD2" w14:textId="5BC1D24A" w:rsidR="00A65D80" w:rsidRDefault="00A65D80" w:rsidP="0092477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2.36e-05 /Kelvin</w:t>
                        </w:r>
                      </w:p>
                    </w:tc>
                  </w:tr>
                </w:tbl>
                <w:p w14:paraId="16D31C90" w14:textId="77777777" w:rsidR="00A65D80" w:rsidRPr="00577134" w:rsidRDefault="00A65D80" w:rsidP="0092477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  <w:right w:val="none" w:sz="0" w:space="0" w:color="auto"/>
                  </w:tcBorders>
                </w:tcPr>
                <w:p w14:paraId="3BFB8BFE" w14:textId="5522354E" w:rsidR="00A65D80" w:rsidRPr="00577134" w:rsidRDefault="00A65D80" w:rsidP="0092477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1(Combine4)(Lid2-1)</w:t>
                  </w:r>
                </w:p>
              </w:tc>
            </w:tr>
            <w:tr w:rsidR="00A65D80" w:rsidRPr="000841BF" w14:paraId="7960C812" w14:textId="77777777" w:rsidTr="00924776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14:paraId="360F05DD" w14:textId="1D431DA6" w:rsidR="00A65D80" w:rsidRPr="000841BF" w:rsidRDefault="00A65D80" w:rsidP="00924776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Curve Data:N/A</w:t>
                  </w:r>
                </w:p>
              </w:tc>
            </w:tr>
            <w:tr w:rsidR="00A65D80" w:rsidRPr="000841BF" w14:paraId="4C733E39" w14:textId="77777777" w:rsidTr="00A65D8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18" w:space="0" w:color="548DD4" w:themeColor="text2" w:themeTint="99"/>
                  </w:tcBorders>
                  <w:vAlign w:val="center"/>
                </w:tcPr>
                <w:p w14:paraId="4808AB0A" w14:textId="6C81C80D" w:rsidR="00A65D80" w:rsidRPr="00577134" w:rsidRDefault="00A65D80" w:rsidP="00924776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 wp14:anchorId="49E478E8" wp14:editId="3C7A83DE">
                        <wp:extent cx="1904365" cy="730885"/>
                        <wp:effectExtent l="0" t="0" r="635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7308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A65D80" w:rsidRPr="00577134" w14:paraId="4747D967" w14:textId="77777777" w:rsidTr="0092477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F9689EF" w14:textId="7BC1362B" w:rsidR="00A65D80" w:rsidRPr="00BE6656" w:rsidRDefault="00A65D80" w:rsidP="00924776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D364D80" w14:textId="6F3D5042" w:rsidR="00A65D80" w:rsidRPr="00BE6656" w:rsidRDefault="00A65D80" w:rsidP="0092477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Acrylic (Medium-high impact)</w:t>
                        </w:r>
                      </w:p>
                    </w:tc>
                  </w:tr>
                  <w:tr w:rsidR="00A65D80" w:rsidRPr="00577134" w14:paraId="2154FE1A" w14:textId="77777777" w:rsidTr="0092477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BB5B183" w14:textId="54A4DE19" w:rsidR="00A65D80" w:rsidRDefault="00A65D80" w:rsidP="0092477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467E8A7" w14:textId="53E936D4" w:rsidR="00A65D80" w:rsidRDefault="00A65D80" w:rsidP="0092477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A65D80" w:rsidRPr="00577134" w14:paraId="7BC44B97" w14:textId="77777777" w:rsidTr="0092477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B360050" w14:textId="3494DC9D" w:rsidR="00A65D80" w:rsidRDefault="00A65D80" w:rsidP="0092477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1B6C585" w14:textId="4DE03725" w:rsidR="00A65D80" w:rsidRDefault="00A65D80" w:rsidP="0092477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A65D80" w:rsidRPr="00577134" w14:paraId="4ADFD583" w14:textId="77777777" w:rsidTr="0092477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7CAE12C" w14:textId="080EDD55" w:rsidR="00A65D80" w:rsidRDefault="00A65D80" w:rsidP="0092477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D2D3890" w14:textId="3D4DB815" w:rsidR="00A65D80" w:rsidRDefault="00A65D80" w:rsidP="0092477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4.5e+07 N/m^2</w:t>
                        </w:r>
                      </w:p>
                    </w:tc>
                  </w:tr>
                  <w:tr w:rsidR="00A65D80" w:rsidRPr="00577134" w14:paraId="7A7EF0D7" w14:textId="77777777" w:rsidTr="0092477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3709EEF" w14:textId="72EA4F81" w:rsidR="00A65D80" w:rsidRDefault="00A65D80" w:rsidP="0092477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28DF1B7" w14:textId="21F8FB2E" w:rsidR="00A65D80" w:rsidRDefault="00A65D80" w:rsidP="0092477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7.3e+07 N/m^2</w:t>
                        </w:r>
                      </w:p>
                    </w:tc>
                  </w:tr>
                  <w:tr w:rsidR="00A65D80" w:rsidRPr="00577134" w14:paraId="614ECC34" w14:textId="77777777" w:rsidTr="0092477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75B32F3" w14:textId="26FCCA3F" w:rsidR="00A65D80" w:rsidRDefault="00A65D80" w:rsidP="0092477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0BE5850" w14:textId="4AE7A72E" w:rsidR="00A65D80" w:rsidRDefault="00A65D80" w:rsidP="0092477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3e+09 N/m^2</w:t>
                        </w:r>
                      </w:p>
                    </w:tc>
                  </w:tr>
                  <w:tr w:rsidR="00A65D80" w:rsidRPr="00577134" w14:paraId="0B8C1E34" w14:textId="77777777" w:rsidTr="0092477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CE3BC3A" w14:textId="196F5AEE" w:rsidR="00A65D80" w:rsidRDefault="00A65D80" w:rsidP="0092477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7B8E73E" w14:textId="60000C1D" w:rsidR="00A65D80" w:rsidRDefault="00A65D80" w:rsidP="0092477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0.35  </w:t>
                        </w:r>
                      </w:p>
                    </w:tc>
                  </w:tr>
                  <w:tr w:rsidR="00A65D80" w:rsidRPr="00577134" w14:paraId="7E6C75E4" w14:textId="77777777" w:rsidTr="0092477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D3D1118" w14:textId="21F3AEF4" w:rsidR="00A65D80" w:rsidRDefault="00A65D80" w:rsidP="0092477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AC5B98F" w14:textId="1C8B9BB0" w:rsidR="00A65D80" w:rsidRDefault="00A65D80" w:rsidP="0092477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1,200 kg/m^3</w:t>
                        </w:r>
                      </w:p>
                    </w:tc>
                  </w:tr>
                  <w:tr w:rsidR="00A65D80" w:rsidRPr="00577134" w14:paraId="098320DE" w14:textId="77777777" w:rsidTr="0092477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0946907" w14:textId="06909A60" w:rsidR="00A65D80" w:rsidRDefault="00A65D80" w:rsidP="0092477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88DF880" w14:textId="747F116A" w:rsidR="00A65D80" w:rsidRDefault="00A65D80" w:rsidP="0092477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8.9e+08 N/m^2</w:t>
                        </w:r>
                      </w:p>
                    </w:tc>
                  </w:tr>
                  <w:tr w:rsidR="00A65D80" w:rsidRPr="00577134" w14:paraId="43E6B835" w14:textId="77777777" w:rsidTr="00924776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4717DC4" w14:textId="0535A319" w:rsidR="00A65D80" w:rsidRDefault="00A65D80" w:rsidP="00924776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0F28BB7" w14:textId="75BEA163" w:rsidR="00A65D80" w:rsidRDefault="00A65D80" w:rsidP="0092477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5.2e-05 /Kelvin</w:t>
                        </w:r>
                      </w:p>
                    </w:tc>
                  </w:tr>
                </w:tbl>
                <w:p w14:paraId="2A6C1D36" w14:textId="77777777" w:rsidR="00A65D80" w:rsidRPr="00577134" w:rsidRDefault="00A65D80" w:rsidP="0092477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  <w:right w:val="none" w:sz="0" w:space="0" w:color="auto"/>
                  </w:tcBorders>
                </w:tcPr>
                <w:p w14:paraId="10A95D76" w14:textId="646C2B24" w:rsidR="00A65D80" w:rsidRPr="00577134" w:rsidRDefault="00A65D80" w:rsidP="0092477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1(Fillet6)(windowSized-1)</w:t>
                  </w:r>
                </w:p>
              </w:tc>
            </w:tr>
            <w:tr w:rsidR="00A65D80" w:rsidRPr="000841BF" w14:paraId="73284755" w14:textId="77777777" w:rsidTr="00924776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14:paraId="7BD69BEA" w14:textId="2157C5CB" w:rsidR="00A65D80" w:rsidRPr="000841BF" w:rsidRDefault="00A65D80" w:rsidP="00924776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Curve Data:N/A</w:t>
                  </w:r>
                </w:p>
              </w:tc>
            </w:tr>
          </w:tbl>
          <w:p w14:paraId="76C6C489" w14:textId="15CECB55" w:rsidR="00E80CD9" w:rsidRDefault="00E80CD9" w:rsidP="000A7C6B"/>
        </w:tc>
      </w:tr>
      <w:bookmarkEnd w:id="8"/>
      <w:bookmarkEnd w:id="9"/>
      <w:bookmarkEnd w:id="10"/>
    </w:tbl>
    <w:p w14:paraId="2C7BD939" w14:textId="77777777"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14:paraId="5B9A6C18" w14:textId="77777777" w:rsidTr="00452CBC">
        <w:tc>
          <w:tcPr>
            <w:tcW w:w="11016" w:type="dxa"/>
          </w:tcPr>
          <w:p w14:paraId="26493307" w14:textId="7D73425A" w:rsidR="005273D5" w:rsidRPr="00AF1A58" w:rsidRDefault="00A65D80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144197522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A65D80" w14:paraId="23D04EC1" w14:textId="77777777" w:rsidTr="0065738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14:paraId="61376CC8" w14:textId="21767ED4" w:rsidR="00A65D80" w:rsidRPr="004E282D" w:rsidRDefault="00A65D80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14:paraId="26551B4F" w14:textId="5AAA07F8" w:rsidR="00A65D80" w:rsidRPr="004E282D" w:rsidRDefault="00A65D80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14:paraId="2F1A6CE5" w14:textId="5935EFF6" w:rsidR="00A65D80" w:rsidRPr="004E282D" w:rsidRDefault="00A65D80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A65D80" w14:paraId="57C7AE34" w14:textId="77777777" w:rsidTr="006114A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14:paraId="096A197C" w14:textId="0A846BA7" w:rsidR="00A65D80" w:rsidRPr="00AD5FBA" w:rsidRDefault="00A65D80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14:paraId="46605595" w14:textId="1987B7C8" w:rsidR="00A65D80" w:rsidRPr="006208CB" w:rsidRDefault="00A65D80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6A23D04" wp14:editId="7D2A9733">
                        <wp:extent cx="1772285" cy="680085"/>
                        <wp:effectExtent l="0" t="0" r="0" b="5715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680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A65D80" w14:paraId="1843FC02" w14:textId="7777777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14:paraId="4B219018" w14:textId="61C9A7D1" w:rsidR="00A65D80" w:rsidRPr="00BE6656" w:rsidRDefault="00A65D80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14:paraId="61A1D3B7" w14:textId="1037DE7C" w:rsidR="00A65D80" w:rsidRPr="00154A1A" w:rsidRDefault="00A65D8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A65D80" w14:paraId="4122A3D2" w14:textId="7777777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14:paraId="4E4DD250" w14:textId="68F3914B" w:rsidR="00A65D80" w:rsidRDefault="00A65D80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14:paraId="1A8A27B9" w14:textId="6319DA90" w:rsidR="00A65D80" w:rsidRDefault="00A65D8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14:paraId="330EBF25" w14:textId="77777777" w:rsidR="00A65D80" w:rsidRPr="004C6DEB" w:rsidRDefault="00A65D80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F154A" w14:paraId="50572030" w14:textId="77777777" w:rsidTr="00452CB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14:paraId="2272F0D6" w14:textId="1FC1D759" w:rsidR="003F154A" w:rsidRPr="003F154A" w:rsidRDefault="00A65D80" w:rsidP="003F154A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3F154A" w14:paraId="56D2C212" w14:textId="77777777" w:rsidTr="00452CBC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14:paraId="2E8E0375" w14:textId="4881813A" w:rsidR="003F154A" w:rsidRDefault="00A65D80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14:paraId="19275E72" w14:textId="6FB48CEE" w:rsidR="003F154A" w:rsidRDefault="00A65D80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14:paraId="165F0512" w14:textId="299B3498" w:rsidR="003F154A" w:rsidRDefault="00A65D80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14:paraId="56524C38" w14:textId="47EADE63" w:rsidR="003F154A" w:rsidRDefault="00A65D80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14:paraId="2E42E187" w14:textId="0FC78E68" w:rsidR="003F154A" w:rsidRDefault="00A65D80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3F154A" w14:paraId="27D96722" w14:textId="77777777" w:rsidTr="00452CBC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14:paraId="6E6C180F" w14:textId="53135D7D" w:rsidR="003F154A" w:rsidRDefault="00A65D80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14:paraId="43E3EA64" w14:textId="391CCD12" w:rsidR="003F154A" w:rsidRPr="00EF37BF" w:rsidRDefault="00A65D80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-552.312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14:paraId="19A3CA62" w14:textId="3E09B5AC" w:rsidR="003F154A" w:rsidRPr="00EF37BF" w:rsidRDefault="00A65D80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-346,490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14:paraId="3B97D317" w14:textId="04978633" w:rsidR="003F154A" w:rsidRDefault="00A65D80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3.9366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14:paraId="4A89E9C1" w14:textId="251A1467" w:rsidR="003F154A" w:rsidRPr="00EF37BF" w:rsidRDefault="00A65D80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346,491</w:t>
                        </w:r>
                      </w:p>
                    </w:tc>
                  </w:tr>
                  <w:tr w:rsidR="00935682" w14:paraId="32967233" w14:textId="77777777" w:rsidTr="00452CBC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14:paraId="5A564AE8" w14:textId="28F66EBC" w:rsidR="00935682" w:rsidRDefault="00A65D80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Moment(N.m)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14:paraId="3B849207" w14:textId="20F3FF76" w:rsidR="00935682" w:rsidRDefault="00A65D80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14:paraId="67E2F806" w14:textId="158B5E7B" w:rsidR="00935682" w:rsidRDefault="00A65D80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14:paraId="0951E416" w14:textId="44041284" w:rsidR="00935682" w:rsidRDefault="00A65D80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14:paraId="25A7D4AB" w14:textId="748D737B" w:rsidR="00935682" w:rsidRDefault="00A65D80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14:paraId="50A7CC58" w14:textId="77777777" w:rsidR="003F154A" w:rsidRDefault="003F154A" w:rsidP="003F154A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14:paraId="397AB192" w14:textId="77777777"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A65D80" w14:paraId="5C849DE0" w14:textId="77777777" w:rsidTr="006828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14:paraId="32FB099A" w14:textId="693CF276" w:rsidR="00A65D80" w:rsidRPr="004E282D" w:rsidRDefault="00A65D80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14:paraId="63AC316F" w14:textId="2EADB07E" w:rsidR="00A65D80" w:rsidRPr="004E282D" w:rsidRDefault="00A65D80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14:paraId="498A5FA8" w14:textId="58D9E474" w:rsidR="00A65D80" w:rsidRPr="004E282D" w:rsidRDefault="00A65D80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A65D80" w14:paraId="7C07C4A5" w14:textId="77777777" w:rsidTr="004A63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14:paraId="66A97F27" w14:textId="2F3DD783" w:rsidR="00A65D80" w:rsidRPr="00F42DD1" w:rsidRDefault="00A65D80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14:paraId="0F7FE0C6" w14:textId="4270A523" w:rsidR="00A65D80" w:rsidRPr="006208CB" w:rsidRDefault="00A65D80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 wp14:anchorId="767BFCF7" wp14:editId="6C0B790C">
                        <wp:extent cx="1907540" cy="732155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732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A65D80" w14:paraId="368B68FF" w14:textId="7777777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14:paraId="1AD53D80" w14:textId="353B8D68" w:rsidR="00A65D80" w:rsidRPr="00BE6656" w:rsidRDefault="00A65D80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14:paraId="01A51E63" w14:textId="48AC9F8E" w:rsidR="00A65D80" w:rsidRPr="00B77EA3" w:rsidRDefault="00A65D8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21 face(s)</w:t>
                        </w:r>
                      </w:p>
                    </w:tc>
                  </w:tr>
                  <w:tr w:rsidR="00A65D80" w14:paraId="33C53487" w14:textId="7777777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14:paraId="0543D62D" w14:textId="2F7CDD16" w:rsidR="00A65D80" w:rsidRDefault="00A65D80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14:paraId="167C25DC" w14:textId="643A57C0" w:rsidR="00A65D80" w:rsidRDefault="00A65D8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A65D80" w14:paraId="5F967D03" w14:textId="7777777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14:paraId="4FA64F4F" w14:textId="2B46BB7A" w:rsidR="00A65D80" w:rsidRDefault="00A65D80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14:paraId="3A3D5FF1" w14:textId="5392F390" w:rsidR="00A65D80" w:rsidRDefault="00A65D8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2,250</w:t>
                        </w:r>
                      </w:p>
                    </w:tc>
                  </w:tr>
                  <w:tr w:rsidR="00A65D80" w14:paraId="1A3497CA" w14:textId="7777777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14:paraId="577FD94F" w14:textId="6EAFF221" w:rsidR="00A65D80" w:rsidRDefault="00A65D80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14:paraId="5EC0817E" w14:textId="6EE8BC58" w:rsidR="00A65D80" w:rsidRDefault="00A65D8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A65D80" w14:paraId="7403FFD4" w14:textId="7777777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14:paraId="18015E1C" w14:textId="587A6EA9" w:rsidR="00A65D80" w:rsidRDefault="00A65D80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14:paraId="07842820" w14:textId="6BF432F7" w:rsidR="00A65D80" w:rsidRDefault="00A65D8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A65D80" w14:paraId="2AEB85E8" w14:textId="7777777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14:paraId="3C86965A" w14:textId="287CD98B" w:rsidR="00A65D80" w:rsidRDefault="00A65D80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14:paraId="1242E22D" w14:textId="58B26F2E" w:rsidR="00A65D80" w:rsidRDefault="00A65D8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</w:p>
                    </w:tc>
                  </w:tr>
                </w:tbl>
                <w:p w14:paraId="46CB3046" w14:textId="77777777" w:rsidR="00A65D80" w:rsidRDefault="00A65D80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14:paraId="411EF499" w14:textId="58F6B5BC" w:rsidR="005273D5" w:rsidRDefault="005273D5" w:rsidP="000A7C6B">
            <w:pPr>
              <w:rPr>
                <w:rStyle w:val="Strong"/>
              </w:rPr>
            </w:pPr>
          </w:p>
        </w:tc>
      </w:tr>
    </w:tbl>
    <w:p w14:paraId="4E31BEBE" w14:textId="77777777"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14:paraId="294724EE" w14:textId="77777777" w:rsidTr="005B3D16">
        <w:tc>
          <w:tcPr>
            <w:tcW w:w="11016" w:type="dxa"/>
          </w:tcPr>
          <w:p w14:paraId="656F59AF" w14:textId="48A3C925"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144197523"/>
            <w:r w:rsidR="00A65D80">
              <w:t>Connector Definitions</w:t>
            </w:r>
            <w:bookmarkEnd w:id="13"/>
          </w:p>
          <w:p w14:paraId="7B51D424" w14:textId="4E6875E5" w:rsidR="00132707" w:rsidRDefault="00A65D80" w:rsidP="000A7C6B">
            <w:r>
              <w:t>No Data</w:t>
            </w:r>
          </w:p>
          <w:p w14:paraId="0D446E14" w14:textId="0BA6D3A7" w:rsidR="00EF37BF" w:rsidRPr="009C0A33" w:rsidRDefault="00EF37BF" w:rsidP="000A7C6B"/>
          <w:p w14:paraId="183A9BE3" w14:textId="77777777" w:rsidR="000F2729" w:rsidRDefault="000F2729" w:rsidP="000A7C6B"/>
          <w:p w14:paraId="1B7B0871" w14:textId="1A1265CB" w:rsidR="00E12C21" w:rsidRDefault="00E12C21" w:rsidP="000A7C6B"/>
          <w:p w14:paraId="6EF432A0" w14:textId="69CC1E6F" w:rsidR="00132707" w:rsidRDefault="00132707" w:rsidP="000A7C6B"/>
        </w:tc>
      </w:tr>
    </w:tbl>
    <w:p w14:paraId="29607B3B" w14:textId="77777777"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14:paraId="05BAC6C4" w14:textId="77777777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14:paraId="22D77CC1" w14:textId="6980CBD9" w:rsidR="00104BD8" w:rsidRDefault="00A65D80" w:rsidP="00A65D80">
            <w:pPr>
              <w:pStyle w:val="Heading1"/>
            </w:pPr>
            <w:bookmarkStart w:id="14" w:name="_Toc144197524"/>
            <w:r>
              <w:lastRenderedPageBreak/>
              <w:t>Interaction Information</w:t>
            </w:r>
            <w:bookmarkEnd w:id="14"/>
          </w:p>
          <w:p w14:paraId="3FD9CE82" w14:textId="77777777" w:rsidR="00104BD8" w:rsidRPr="000B04D4" w:rsidRDefault="00104BD8" w:rsidP="000A7C6B"/>
          <w:tbl>
            <w:tblPr>
              <w:tblStyle w:val="LightGrid-Accent11"/>
              <w:tblW w:w="0" w:type="auto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0"/>
              <w:gridCol w:w="4067"/>
              <w:gridCol w:w="4067"/>
            </w:tblGrid>
            <w:tr w:rsidR="002B4DE8" w14:paraId="4C3B2FED" w14:textId="77777777" w:rsidTr="00213D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14:paraId="21D41543" w14:textId="231720AC" w:rsidR="002B4DE8" w:rsidRDefault="00A65D80" w:rsidP="00C16188">
                  <w:pPr>
                    <w:jc w:val="center"/>
                  </w:pPr>
                  <w:r>
                    <w:t>Interaction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14:paraId="6040827B" w14:textId="320E7452" w:rsidR="002B4DE8" w:rsidRDefault="00A65D80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Interaction Image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14:paraId="25DA8C0A" w14:textId="2FB8883A" w:rsidR="002B4DE8" w:rsidRDefault="00A65D80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Interaction Properties</w:t>
                  </w:r>
                </w:p>
              </w:tc>
            </w:tr>
            <w:tr w:rsidR="002B4DE8" w14:paraId="4B43EB06" w14:textId="77777777" w:rsidTr="003F226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14:paraId="15AA7E34" w14:textId="4F6AF618" w:rsidR="002B4DE8" w:rsidRPr="00211C62" w:rsidRDefault="00A65D80" w:rsidP="00C16188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Global Interaction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14:paraId="48B841F8" w14:textId="0A7DBAE8" w:rsidR="002B4DE8" w:rsidRPr="000B04D4" w:rsidRDefault="00A65D80" w:rsidP="00C1618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 wp14:anchorId="14781021" wp14:editId="3F619DA0">
                        <wp:extent cx="2445385" cy="938530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9385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17091B" w14:paraId="0F1FFAF3" w14:textId="77777777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14:paraId="5FC79FF5" w14:textId="6577ACA7" w:rsidR="0017091B" w:rsidRPr="00BE6656" w:rsidRDefault="00A65D80" w:rsidP="004F6DE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14:paraId="0850642E" w14:textId="3B276952" w:rsidR="0017091B" w:rsidRPr="00BE6656" w:rsidRDefault="00A65D80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Bonded</w:t>
                        </w:r>
                      </w:p>
                    </w:tc>
                  </w:tr>
                  <w:tr w:rsidR="00A65D80" w14:paraId="4766C25C" w14:textId="77777777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14:paraId="49572CD0" w14:textId="4C3B0B5A" w:rsidR="00A65D80" w:rsidRDefault="00A65D80" w:rsidP="004F6DE4">
                        <w:pPr>
                          <w:jc w:val="right"/>
                        </w:pPr>
                        <w:r>
                          <w:t>Components: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14:paraId="305EFEEE" w14:textId="102F63EC" w:rsidR="00A65D80" w:rsidRDefault="00A65D80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component(s)</w:t>
                        </w:r>
                      </w:p>
                    </w:tc>
                  </w:tr>
                  <w:tr w:rsidR="00A65D80" w14:paraId="54CEEEDF" w14:textId="77777777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14:paraId="07141636" w14:textId="21AED048" w:rsidR="00A65D80" w:rsidRDefault="00A65D80" w:rsidP="004F6DE4">
                        <w:pPr>
                          <w:jc w:val="right"/>
                        </w:pPr>
                        <w:r>
                          <w:t>Options: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14:paraId="28A4C965" w14:textId="4A7929E1" w:rsidR="00A65D80" w:rsidRDefault="00A65D80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Independent mesh</w:t>
                        </w:r>
                      </w:p>
                    </w:tc>
                  </w:tr>
                </w:tbl>
                <w:p w14:paraId="58EB05A2" w14:textId="77777777" w:rsidR="00213D4E" w:rsidRPr="00211C62" w:rsidRDefault="00213D4E" w:rsidP="0017091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14:paraId="6759506B" w14:textId="3B71F74C" w:rsidR="00104BD8" w:rsidRDefault="00104BD8" w:rsidP="000A7C6B">
            <w:pPr>
              <w:rPr>
                <w:rStyle w:val="A3"/>
              </w:rPr>
            </w:pPr>
          </w:p>
          <w:p w14:paraId="686F025E" w14:textId="77777777" w:rsidR="00104BD8" w:rsidRDefault="00104BD8" w:rsidP="000A7C6B"/>
        </w:tc>
      </w:tr>
    </w:tbl>
    <w:p w14:paraId="6967EEEB" w14:textId="77777777"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14:paraId="128D36E9" w14:textId="77777777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14:paraId="5345A388" w14:textId="23CD7117" w:rsidR="00A61A59" w:rsidRDefault="00A65D80" w:rsidP="000A7C6B">
            <w:pPr>
              <w:pStyle w:val="Heading1"/>
              <w:outlineLvl w:val="0"/>
            </w:pPr>
            <w:bookmarkStart w:id="15" w:name="_Toc144197525"/>
            <w:r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14:paraId="205B7C4E" w14:textId="77777777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319F8368" w14:textId="7108BB98" w:rsidR="00A9531D" w:rsidRDefault="00A65D80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4F80EEF1" w14:textId="7CF4E5F6" w:rsidR="00A9531D" w:rsidRDefault="00A65D8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A65D80" w14:paraId="62D47AEE" w14:textId="7777777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2557DCE9" w14:textId="0C7CD8DA" w:rsidR="00A65D80" w:rsidRDefault="00A65D80" w:rsidP="00C16188">
                  <w:r>
                    <w:t xml:space="preserve">Mesher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36C29B81" w14:textId="2C97D540" w:rsidR="00A65D80" w:rsidRDefault="00A65D8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Blended curvature-based mesh</w:t>
                  </w:r>
                </w:p>
              </w:tc>
            </w:tr>
            <w:tr w:rsidR="00A65D80" w14:paraId="5CE50B04" w14:textId="77777777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15F4D91C" w14:textId="59E47C2E" w:rsidR="00A65D80" w:rsidRDefault="00A65D80" w:rsidP="00C16188">
                  <w:r>
                    <w:t>Jacobian points for High quality mesh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6D39C91B" w14:textId="2D7CE7D9" w:rsidR="00A65D80" w:rsidRDefault="00A65D8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16 Points</w:t>
                  </w:r>
                </w:p>
              </w:tc>
            </w:tr>
            <w:tr w:rsidR="00A65D80" w14:paraId="2BAC15D5" w14:textId="7777777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4FA0D7A3" w14:textId="03CE464D" w:rsidR="00A65D80" w:rsidRDefault="00A65D80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687D5829" w14:textId="1B6BBB1C" w:rsidR="00A65D80" w:rsidRDefault="00A65D8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0.844462 in</w:t>
                  </w:r>
                </w:p>
              </w:tc>
            </w:tr>
            <w:tr w:rsidR="00A65D80" w14:paraId="2898C1EB" w14:textId="77777777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624FE739" w14:textId="075416C3" w:rsidR="00A65D80" w:rsidRDefault="00A65D80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2E6660B5" w14:textId="3FF9E7C5" w:rsidR="00A65D80" w:rsidRDefault="00A65D8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0.0422231 in</w:t>
                  </w:r>
                </w:p>
              </w:tc>
            </w:tr>
            <w:tr w:rsidR="00A65D80" w14:paraId="448CE511" w14:textId="7777777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51BE705D" w14:textId="6C3C851B" w:rsidR="00A65D80" w:rsidRDefault="00A65D80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11E97728" w14:textId="68CB4508" w:rsidR="00A65D80" w:rsidRDefault="00A65D8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  <w:tr w:rsidR="00A65D80" w14:paraId="3BC67A17" w14:textId="77777777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5F2B8DAA" w14:textId="48469F05" w:rsidR="00A65D80" w:rsidRDefault="00A65D80" w:rsidP="00C16188">
                  <w:r>
                    <w:t>Remesh failed parts independently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24E68D46" w14:textId="584F546A" w:rsidR="00A65D80" w:rsidRDefault="00A65D8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</w:tbl>
          <w:p w14:paraId="70BC6D43" w14:textId="77777777" w:rsidR="00690657" w:rsidRDefault="00690657" w:rsidP="00690657"/>
          <w:p w14:paraId="07B894A3" w14:textId="56DAFFC3" w:rsidR="00A9531D" w:rsidRPr="00690657" w:rsidRDefault="00A65D80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14:paraId="7BCBACF6" w14:textId="77777777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4F2AD6E7" w14:textId="4AA2D4CF" w:rsidR="007107BE" w:rsidRDefault="00A65D80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398343C5" w14:textId="774CE122" w:rsidR="007107BE" w:rsidRDefault="00A65D8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464523</w:t>
                  </w:r>
                </w:p>
              </w:tc>
            </w:tr>
            <w:tr w:rsidR="00A65D80" w14:paraId="630986C4" w14:textId="7777777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17F208E3" w14:textId="7F84095B" w:rsidR="00A65D80" w:rsidRDefault="00A65D80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3B4BB91E" w14:textId="0767E771" w:rsidR="00A65D80" w:rsidRDefault="00A65D8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304668</w:t>
                  </w:r>
                </w:p>
              </w:tc>
            </w:tr>
            <w:tr w:rsidR="00A65D80" w14:paraId="4B444F10" w14:textId="77777777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179AAAAE" w14:textId="1699E518" w:rsidR="00A65D80" w:rsidRDefault="00A65D80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2392A157" w14:textId="28F679C0" w:rsidR="00A65D80" w:rsidRDefault="00A65D8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891.99</w:t>
                  </w:r>
                </w:p>
              </w:tc>
            </w:tr>
            <w:tr w:rsidR="00A65D80" w14:paraId="151A8E9A" w14:textId="7777777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254C5440" w14:textId="36DD5B06" w:rsidR="00A65D80" w:rsidRDefault="00A65D80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7C48EF8A" w14:textId="64F9CE0B" w:rsidR="00A65D80" w:rsidRDefault="00A65D8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97.4</w:t>
                  </w:r>
                </w:p>
              </w:tc>
            </w:tr>
            <w:tr w:rsidR="00A65D80" w14:paraId="19DFC2B9" w14:textId="77777777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2B091C10" w14:textId="383DF79E" w:rsidR="00A65D80" w:rsidRDefault="00A65D80" w:rsidP="00C16188">
                  <w:r>
                    <w:t>Percentage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17866510" w14:textId="3C513C05" w:rsidR="00A65D80" w:rsidRDefault="00A65D8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0.24</w:t>
                  </w:r>
                </w:p>
              </w:tc>
            </w:tr>
            <w:tr w:rsidR="00A65D80" w14:paraId="6A89623E" w14:textId="7777777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620C2DF6" w14:textId="338AC362" w:rsidR="00A65D80" w:rsidRDefault="00A65D80" w:rsidP="00C16188">
                  <w:r>
                    <w:t>Percentage of distorted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084C19E0" w14:textId="6D765ECA" w:rsidR="00A65D80" w:rsidRDefault="00A65D8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A65D80" w14:paraId="1610E3B8" w14:textId="77777777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7569816B" w14:textId="20FCCFE7" w:rsidR="00A65D80" w:rsidRDefault="00A65D80" w:rsidP="00C16188">
                  <w:r>
                    <w:t xml:space="preserve">Time to complete mesh(hh;mm;ss):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6B96DFB4" w14:textId="1DC0A464" w:rsidR="00A65D80" w:rsidRDefault="00A65D8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00:00:24</w:t>
                  </w:r>
                </w:p>
              </w:tc>
            </w:tr>
            <w:tr w:rsidR="00A65D80" w14:paraId="317A67E2" w14:textId="7777777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2DE78028" w14:textId="3FF0133E" w:rsidR="00A65D80" w:rsidRDefault="00A65D80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14:paraId="252C59B6" w14:textId="781F1450" w:rsidR="00A65D80" w:rsidRDefault="00A65D8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GREATWHITE</w:t>
                  </w:r>
                </w:p>
              </w:tc>
            </w:tr>
          </w:tbl>
          <w:p w14:paraId="30D5BBAA" w14:textId="63D9676C" w:rsidR="00A61A59" w:rsidRPr="00F077CB" w:rsidRDefault="00A61A59" w:rsidP="000A7C6B"/>
        </w:tc>
      </w:tr>
    </w:tbl>
    <w:p w14:paraId="4E804D6E" w14:textId="77777777"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14:paraId="666E4991" w14:textId="77777777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14:paraId="2B274510" w14:textId="050D7ECD" w:rsidR="002C53F9" w:rsidRDefault="00A65D80" w:rsidP="000A7C6B">
            <w:pPr>
              <w:pStyle w:val="Heading1"/>
              <w:outlineLvl w:val="0"/>
            </w:pPr>
            <w:bookmarkStart w:id="16" w:name="_Toc144197526"/>
            <w:r>
              <w:lastRenderedPageBreak/>
              <w:t>Sensor Details</w:t>
            </w:r>
            <w:bookmarkEnd w:id="16"/>
          </w:p>
          <w:p w14:paraId="29ACD4D9" w14:textId="40B6BA8F" w:rsidR="002C53F9" w:rsidRPr="00F077CB" w:rsidRDefault="00A65D80" w:rsidP="000A7C6B">
            <w:r>
              <w:t>No Data</w:t>
            </w:r>
          </w:p>
        </w:tc>
      </w:tr>
    </w:tbl>
    <w:p w14:paraId="30093D7B" w14:textId="77777777" w:rsidR="005F5B79" w:rsidRDefault="005F5B79" w:rsidP="00F12133"/>
    <w:tbl>
      <w:tblPr>
        <w:tblStyle w:val="TableGrid"/>
        <w:tblW w:w="11304" w:type="dxa"/>
        <w:tblLook w:val="04A0" w:firstRow="1" w:lastRow="0" w:firstColumn="1" w:lastColumn="0" w:noHBand="0" w:noVBand="1"/>
      </w:tblPr>
      <w:tblGrid>
        <w:gridCol w:w="11304"/>
      </w:tblGrid>
      <w:tr w:rsidR="005F5B79" w14:paraId="2E86771B" w14:textId="77777777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14:paraId="6D88708C" w14:textId="099CAFF0" w:rsidR="005F5B79" w:rsidRDefault="00A65D80" w:rsidP="000A7C6B">
            <w:pPr>
              <w:pStyle w:val="Heading1"/>
              <w:outlineLvl w:val="0"/>
            </w:pPr>
            <w:bookmarkStart w:id="17" w:name="_Toc144197527"/>
            <w:r>
              <w:t>Resultant Forces</w:t>
            </w:r>
            <w:bookmarkEnd w:id="17"/>
          </w:p>
          <w:p w14:paraId="26529509" w14:textId="007EE677" w:rsidR="005F5B79" w:rsidRPr="000B04D4" w:rsidRDefault="00A65D80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14:paraId="60992E59" w14:textId="77777777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14:paraId="492C3C95" w14:textId="2D1915D2" w:rsidR="005F5B79" w:rsidRDefault="00A65D80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14:paraId="411CF074" w14:textId="3064BCB6" w:rsidR="005F5B79" w:rsidRDefault="00A65D8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14:paraId="0E416131" w14:textId="64CA9A10" w:rsidR="005F5B79" w:rsidRDefault="00A65D8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14:paraId="7D3A607A" w14:textId="314EAB2E" w:rsidR="005F5B79" w:rsidRDefault="00A65D8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14:paraId="439413B1" w14:textId="24725866" w:rsidR="005F5B79" w:rsidRDefault="00A65D8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14:paraId="22C45262" w14:textId="139590AF" w:rsidR="005F5B79" w:rsidRDefault="00A65D8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14:paraId="52B6367A" w14:textId="77777777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6F9407BD" w14:textId="3666F3D7" w:rsidR="005F5B79" w:rsidRPr="004D2956" w:rsidRDefault="00A65D80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1CF9BDB9" w14:textId="23A84D3D" w:rsidR="005F5B79" w:rsidRPr="004D2956" w:rsidRDefault="00A65D8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33F01097" w14:textId="4B854C40" w:rsidR="005F5B79" w:rsidRPr="004D2956" w:rsidRDefault="00A65D8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-552.312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1BB9350B" w14:textId="3209E3D8" w:rsidR="005F5B79" w:rsidRPr="004D2956" w:rsidRDefault="00A65D8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-346,490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2B34A5B6" w14:textId="51B60863" w:rsidR="005F5B79" w:rsidRPr="004D2956" w:rsidRDefault="00A65D8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3.9366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1DC6123B" w14:textId="6BDC47FD" w:rsidR="005F5B79" w:rsidRPr="004D2956" w:rsidRDefault="00A65D8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346,491</w:t>
                  </w:r>
                </w:p>
              </w:tc>
            </w:tr>
          </w:tbl>
          <w:p w14:paraId="3354C661" w14:textId="50AE791E" w:rsidR="005F5B79" w:rsidRPr="000B04D4" w:rsidRDefault="00A65D80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14:paraId="0F527C2C" w14:textId="77777777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14:paraId="564B4BD5" w14:textId="7390150D" w:rsidR="005F5B79" w:rsidRDefault="00A65D80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14:paraId="21A906FE" w14:textId="1AEC8890" w:rsidR="005F5B79" w:rsidRDefault="00A65D8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14:paraId="6C7E053A" w14:textId="512FAD73" w:rsidR="005F5B79" w:rsidRDefault="00A65D8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14:paraId="399B82CC" w14:textId="6B3784BB" w:rsidR="005F5B79" w:rsidRDefault="00A65D8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14:paraId="1DF5A859" w14:textId="53CBD328" w:rsidR="005F5B79" w:rsidRDefault="00A65D8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14:paraId="744828CF" w14:textId="7E6C361E" w:rsidR="005F5B79" w:rsidRDefault="00A65D8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14:paraId="2F67A759" w14:textId="77777777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6A7257E8" w14:textId="79849845" w:rsidR="005F5B79" w:rsidRPr="004D2956" w:rsidRDefault="00A65D80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3FA35AC3" w14:textId="7F3FBCD2" w:rsidR="005F5B79" w:rsidRPr="004D2956" w:rsidRDefault="00A65D8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N.m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78DDD1DD" w14:textId="2D1DFDD4" w:rsidR="005F5B79" w:rsidRPr="004D2956" w:rsidRDefault="00A65D8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70C9021E" w14:textId="4BEBEDD9" w:rsidR="005F5B79" w:rsidRPr="004D2956" w:rsidRDefault="00A65D8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6A633C65" w14:textId="4D707EEC" w:rsidR="005F5B79" w:rsidRPr="004D2956" w:rsidRDefault="00A65D8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7C10E680" w14:textId="18650F51" w:rsidR="005F5B79" w:rsidRPr="004D2956" w:rsidRDefault="00A65D8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14:paraId="368BDC12" w14:textId="77777777" w:rsidR="005F5B79" w:rsidRDefault="005F5B79" w:rsidP="000A7C6B"/>
        </w:tc>
      </w:tr>
      <w:tr w:rsidR="005F5B79" w14:paraId="10457F30" w14:textId="77777777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14:paraId="7794151B" w14:textId="19815C47" w:rsidR="00C6072D" w:rsidRPr="000B04D4" w:rsidRDefault="00A65D80" w:rsidP="00C6072D">
            <w:pPr>
              <w:pStyle w:val="Heading2"/>
              <w:outlineLvl w:val="1"/>
            </w:pPr>
            <w:bookmarkStart w:id="18" w:name="_Toc243733151"/>
            <w:bookmarkStart w:id="19" w:name="_Toc245020119"/>
            <w:bookmarkStart w:id="20" w:name="_Toc245020151"/>
            <w:r>
              <w:t>Free body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C6072D" w14:paraId="20BC0EDE" w14:textId="77777777" w:rsidTr="00C5579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14:paraId="06FAA5E6" w14:textId="198DCAFA" w:rsidR="00C6072D" w:rsidRDefault="00A65D80" w:rsidP="00C6072D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14:paraId="58BB0A0C" w14:textId="5A48BB94" w:rsidR="00C6072D" w:rsidRDefault="00A65D80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14:paraId="1A7D4F9E" w14:textId="433F15B1" w:rsidR="00C6072D" w:rsidRDefault="00A65D80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14:paraId="54643165" w14:textId="6AA0BBA4" w:rsidR="00C6072D" w:rsidRDefault="00A65D80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14:paraId="22C7D718" w14:textId="49748A5A" w:rsidR="00C6072D" w:rsidRDefault="00A65D80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14:paraId="679380AB" w14:textId="7418DC6F" w:rsidR="00C6072D" w:rsidRDefault="00A65D80" w:rsidP="00C6072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C6072D" w14:paraId="1723C1DC" w14:textId="77777777" w:rsidTr="00C5579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69931FF4" w14:textId="6FB09270" w:rsidR="00C6072D" w:rsidRPr="004D2956" w:rsidRDefault="00A65D80" w:rsidP="00C6072D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4C3DD484" w14:textId="335109B6" w:rsidR="00C6072D" w:rsidRPr="004D2956" w:rsidRDefault="00A65D80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7B0EB5F9" w14:textId="66300855" w:rsidR="00C6072D" w:rsidRPr="004D2956" w:rsidRDefault="00A65D80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6.92848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7E68127B" w14:textId="334B74C5" w:rsidR="00C6072D" w:rsidRPr="004D2956" w:rsidRDefault="00A65D80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-31.2327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7999F0CA" w14:textId="16EC73BE" w:rsidR="00C6072D" w:rsidRPr="004D2956" w:rsidRDefault="00A65D80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-27.374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21B77C2E" w14:textId="78CD914C" w:rsidR="00C6072D" w:rsidRPr="004D2956" w:rsidRDefault="00A65D80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42.1049</w:t>
                  </w:r>
                </w:p>
              </w:tc>
            </w:tr>
          </w:tbl>
          <w:p w14:paraId="51D0E3E5" w14:textId="5B596DE6" w:rsidR="00C6072D" w:rsidRPr="000B04D4" w:rsidRDefault="00A65D80" w:rsidP="00C6072D">
            <w:pPr>
              <w:pStyle w:val="Heading2"/>
              <w:outlineLvl w:val="1"/>
            </w:pPr>
            <w:r>
              <w:t>Free body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C6072D" w14:paraId="2260FE8E" w14:textId="77777777" w:rsidTr="00C5579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14:paraId="55C3B343" w14:textId="146391EC" w:rsidR="00C6072D" w:rsidRDefault="00A65D80" w:rsidP="005C6EA8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14:paraId="4FC100D5" w14:textId="2E8EB791" w:rsidR="00C6072D" w:rsidRDefault="00A65D80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14:paraId="3A49D002" w14:textId="7A947FDD" w:rsidR="00C6072D" w:rsidRDefault="00A65D80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14:paraId="3CBDB465" w14:textId="428625A0" w:rsidR="00C6072D" w:rsidRDefault="00A65D80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14:paraId="54BE4E19" w14:textId="530E3C50" w:rsidR="00C6072D" w:rsidRDefault="00A65D80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14:paraId="23C6F2E5" w14:textId="491302B4" w:rsidR="00C6072D" w:rsidRDefault="00A65D80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C6072D" w14:paraId="7DA6917F" w14:textId="77777777" w:rsidTr="00C5579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7E124C5F" w14:textId="4AE1D3F0" w:rsidR="00C6072D" w:rsidRPr="004D2956" w:rsidRDefault="00A65D80" w:rsidP="00C6072D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1F08E0F5" w14:textId="3424FD75" w:rsidR="00C6072D" w:rsidRPr="004D2956" w:rsidRDefault="00A65D80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N.m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32AAE801" w14:textId="2DFA2850" w:rsidR="00C6072D" w:rsidRPr="004D2956" w:rsidRDefault="00A65D80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61932F66" w14:textId="2F5E50F4" w:rsidR="00C6072D" w:rsidRPr="004D2956" w:rsidRDefault="00A65D80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668E4F5E" w14:textId="642CACDD" w:rsidR="00C6072D" w:rsidRPr="004D2956" w:rsidRDefault="00A65D80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14:paraId="7C87B7E4" w14:textId="795B8D14" w:rsidR="00C6072D" w:rsidRPr="004D2956" w:rsidRDefault="00A65D80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1e-33</w:t>
                  </w:r>
                </w:p>
              </w:tc>
            </w:tr>
          </w:tbl>
          <w:p w14:paraId="6EC17F82" w14:textId="60557558" w:rsidR="005F5B79" w:rsidRDefault="005F5B79" w:rsidP="000A7C6B"/>
        </w:tc>
      </w:tr>
      <w:bookmarkEnd w:id="18"/>
      <w:bookmarkEnd w:id="19"/>
      <w:bookmarkEnd w:id="20"/>
    </w:tbl>
    <w:p w14:paraId="552D09B6" w14:textId="77777777" w:rsidR="00EC2432" w:rsidRDefault="00EC2432" w:rsidP="00EC2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EC2432" w14:paraId="48CEFCE4" w14:textId="77777777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14:paraId="7B42B809" w14:textId="43E08706" w:rsidR="0050542D" w:rsidRPr="00A65D80" w:rsidRDefault="00A65D80" w:rsidP="00A65D80">
            <w:pPr>
              <w:pStyle w:val="Heading1"/>
            </w:pPr>
            <w:bookmarkStart w:id="21" w:name="_Toc144197528"/>
            <w:r>
              <w:t>Beams</w:t>
            </w:r>
            <w:bookmarkEnd w:id="21"/>
          </w:p>
          <w:p w14:paraId="7C00E145" w14:textId="071A2C33" w:rsidR="00EC2432" w:rsidRDefault="00A65D80" w:rsidP="000A7C6B">
            <w:r>
              <w:rPr>
                <w:sz w:val="24"/>
                <w:szCs w:val="24"/>
              </w:rPr>
              <w:t>No Data</w:t>
            </w:r>
          </w:p>
        </w:tc>
      </w:tr>
    </w:tbl>
    <w:p w14:paraId="47C8952A" w14:textId="77777777"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EC2432" w14:paraId="1DD9ED92" w14:textId="77777777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14:paraId="750F3A08" w14:textId="33525BF7" w:rsidR="00EC2432" w:rsidRDefault="00A65D80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144197529"/>
            <w:r>
              <w:lastRenderedPageBreak/>
              <w:t>Study Results</w:t>
            </w:r>
            <w:bookmarkEnd w:id="25"/>
          </w:p>
          <w:p w14:paraId="32C68AD5" w14:textId="0D7F5003"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288"/>
              <w:gridCol w:w="2831"/>
              <w:gridCol w:w="2720"/>
              <w:gridCol w:w="2699"/>
            </w:tblGrid>
            <w:tr w:rsidR="00A65D80" w14:paraId="594E50B1" w14:textId="77777777" w:rsidTr="0092477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14:paraId="3B35B8E0" w14:textId="16E43DCB" w:rsidR="00A65D80" w:rsidRDefault="00A65D80" w:rsidP="00A65D80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14:paraId="17023E0C" w14:textId="5E097F34" w:rsidR="00A65D80" w:rsidRDefault="00A65D80" w:rsidP="00A65D8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14:paraId="4C131DF6" w14:textId="1F31B4D4" w:rsidR="00A65D80" w:rsidRDefault="00A65D80" w:rsidP="00A65D8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14:paraId="14714AC6" w14:textId="0FC82209" w:rsidR="00A65D80" w:rsidRDefault="00A65D80" w:rsidP="00A65D8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A65D80" w14:paraId="11043334" w14:textId="77777777" w:rsidTr="0092477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14:paraId="2C7A6A12" w14:textId="0911B602" w:rsidR="00A65D80" w:rsidRPr="004D2956" w:rsidRDefault="00A65D80" w:rsidP="00A65D80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14:paraId="6F441139" w14:textId="5BC56386" w:rsidR="00A65D80" w:rsidRPr="004D2956" w:rsidRDefault="00A65D80" w:rsidP="00A65D8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14:paraId="435DCBB6" w14:textId="77777777" w:rsidR="00A65D80" w:rsidRDefault="00A65D80" w:rsidP="00A65D8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2.246e+05N/m^2</w:t>
                  </w:r>
                </w:p>
                <w:p w14:paraId="2155ABFF" w14:textId="005CD4C5" w:rsidR="00A65D80" w:rsidRPr="004D2956" w:rsidRDefault="00A65D80" w:rsidP="00A65D8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463039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14:paraId="6591712E" w14:textId="77777777" w:rsidR="00A65D80" w:rsidRDefault="00A65D80" w:rsidP="00A65D8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5.877e+09N/m^2</w:t>
                  </w:r>
                </w:p>
                <w:p w14:paraId="6EB42BE0" w14:textId="17AFDAC3" w:rsidR="00A65D80" w:rsidRPr="004D2956" w:rsidRDefault="00A65D80" w:rsidP="00A65D8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167145</w:t>
                  </w:r>
                </w:p>
              </w:tc>
            </w:tr>
            <w:tr w:rsidR="00A65D80" w14:paraId="3B2D995F" w14:textId="77777777" w:rsidTr="0092477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14:paraId="692D0B0F" w14:textId="225CF685" w:rsidR="00A65D80" w:rsidRDefault="00A65D80" w:rsidP="00A65D80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 wp14:anchorId="6369FFB7" wp14:editId="6C1A825C">
                        <wp:extent cx="6858000" cy="2631440"/>
                        <wp:effectExtent l="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263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00E2EFF" w14:textId="5CEA952E" w:rsidR="00A65D80" w:rsidRPr="004D2956" w:rsidRDefault="00A65D80" w:rsidP="00A65D8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testAssemblyNewHousing-Static 4-Stress-Stress1</w:t>
                  </w:r>
                </w:p>
              </w:tc>
            </w:tr>
          </w:tbl>
          <w:p w14:paraId="682D324B" w14:textId="5F6195D9" w:rsidR="00A65D80" w:rsidRDefault="00A65D80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608"/>
              <w:gridCol w:w="3124"/>
              <w:gridCol w:w="2413"/>
              <w:gridCol w:w="2393"/>
            </w:tblGrid>
            <w:tr w:rsidR="00A65D80" w14:paraId="5854C80D" w14:textId="77777777" w:rsidTr="0092477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14:paraId="3D31FB2D" w14:textId="318EF4EB" w:rsidR="00A65D80" w:rsidRDefault="00A65D80" w:rsidP="00A65D80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14:paraId="417DCA55" w14:textId="1B1FA510" w:rsidR="00A65D80" w:rsidRDefault="00A65D80" w:rsidP="00A65D8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14:paraId="11C808AE" w14:textId="723E1BAE" w:rsidR="00A65D80" w:rsidRDefault="00A65D80" w:rsidP="00A65D8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14:paraId="4201C0F8" w14:textId="74B9465C" w:rsidR="00A65D80" w:rsidRDefault="00A65D80" w:rsidP="00A65D8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A65D80" w14:paraId="4D233D1F" w14:textId="77777777" w:rsidTr="0092477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14:paraId="478B9262" w14:textId="164BE1E8" w:rsidR="00A65D80" w:rsidRPr="004D2956" w:rsidRDefault="00A65D80" w:rsidP="00A65D80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14:paraId="507B9683" w14:textId="6DB1746A" w:rsidR="00A65D80" w:rsidRPr="004D2956" w:rsidRDefault="00A65D80" w:rsidP="00A65D8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 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14:paraId="5AAC50D3" w14:textId="77777777" w:rsidR="00A65D80" w:rsidRDefault="00A65D80" w:rsidP="00A65D8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0.000e+00mm</w:t>
                  </w:r>
                </w:p>
                <w:p w14:paraId="304A026C" w14:textId="1FA5A62A" w:rsidR="00A65D80" w:rsidRPr="004D2956" w:rsidRDefault="00A65D80" w:rsidP="00A65D8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303785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14:paraId="48F1665B" w14:textId="77777777" w:rsidR="00A65D80" w:rsidRDefault="00A65D80" w:rsidP="00A65D8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3.073e+01mm</w:t>
                  </w:r>
                </w:p>
                <w:p w14:paraId="224BB31E" w14:textId="6FF095AF" w:rsidR="00A65D80" w:rsidRPr="004D2956" w:rsidRDefault="00A65D80" w:rsidP="00A65D8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457920</w:t>
                  </w:r>
                </w:p>
              </w:tc>
            </w:tr>
            <w:tr w:rsidR="00A65D80" w14:paraId="4BB8049D" w14:textId="77777777" w:rsidTr="0092477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14:paraId="5BECA314" w14:textId="10E87F1C" w:rsidR="00A65D80" w:rsidRDefault="00A65D80" w:rsidP="00A65D80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 wp14:anchorId="42611755" wp14:editId="60137E95">
                        <wp:extent cx="6858000" cy="2631440"/>
                        <wp:effectExtent l="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"/>
                                <pic:cNvPicPr/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263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03927C9" w14:textId="08AA185A" w:rsidR="00A65D80" w:rsidRPr="004D2956" w:rsidRDefault="00A65D80" w:rsidP="00A65D8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testAssemblyNewHousing-Static 4-Displacement-Displacement1</w:t>
                  </w:r>
                </w:p>
              </w:tc>
            </w:tr>
          </w:tbl>
          <w:p w14:paraId="3DBE801F" w14:textId="6D95D685" w:rsidR="00A65D80" w:rsidRDefault="00A65D80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42"/>
              <w:gridCol w:w="3320"/>
              <w:gridCol w:w="2399"/>
              <w:gridCol w:w="2377"/>
            </w:tblGrid>
            <w:tr w:rsidR="00A65D80" w14:paraId="7EBE64D9" w14:textId="77777777" w:rsidTr="0092477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14:paraId="7E1FBBB0" w14:textId="1E9181F4" w:rsidR="00A65D80" w:rsidRDefault="00A65D80" w:rsidP="00A65D80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14:paraId="22704853" w14:textId="7A8CB669" w:rsidR="00A65D80" w:rsidRDefault="00A65D80" w:rsidP="00A65D8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14:paraId="48935585" w14:textId="1AE155D0" w:rsidR="00A65D80" w:rsidRDefault="00A65D80" w:rsidP="00A65D8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14:paraId="5744A017" w14:textId="5F40C2BF" w:rsidR="00A65D80" w:rsidRDefault="00A65D80" w:rsidP="00A65D8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A65D80" w14:paraId="0FF6FA35" w14:textId="77777777" w:rsidTr="0092477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14:paraId="692FD882" w14:textId="78F240F2" w:rsidR="00A65D80" w:rsidRPr="004D2956" w:rsidRDefault="00A65D80" w:rsidP="00A65D80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14:paraId="6B91E0D8" w14:textId="59B19998" w:rsidR="00A65D80" w:rsidRPr="004D2956" w:rsidRDefault="00A65D80" w:rsidP="00A65D8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14:paraId="3B360FD4" w14:textId="77777777" w:rsidR="00A65D80" w:rsidRDefault="00A65D80" w:rsidP="00A65D8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3.862e-06</w:t>
                  </w:r>
                </w:p>
                <w:p w14:paraId="566BB4B4" w14:textId="240A16A7" w:rsidR="00A65D80" w:rsidRPr="004D2956" w:rsidRDefault="00A65D80" w:rsidP="00A65D8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66752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14:paraId="36E7B9DB" w14:textId="77777777" w:rsidR="00A65D80" w:rsidRDefault="00A65D80" w:rsidP="00A65D8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4.767e-01</w:t>
                  </w:r>
                </w:p>
                <w:p w14:paraId="7D004F81" w14:textId="72D1D71B" w:rsidR="00A65D80" w:rsidRPr="004D2956" w:rsidRDefault="00A65D80" w:rsidP="00A65D8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280753</w:t>
                  </w:r>
                </w:p>
              </w:tc>
            </w:tr>
            <w:tr w:rsidR="00A65D80" w14:paraId="10B78A34" w14:textId="77777777" w:rsidTr="0092477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14:paraId="10E97DED" w14:textId="2EB73444" w:rsidR="00A65D80" w:rsidRDefault="00A65D80" w:rsidP="00A65D80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 wp14:anchorId="455CEDF1" wp14:editId="5188FAB1">
                        <wp:extent cx="6858000" cy="2631440"/>
                        <wp:effectExtent l="0" t="0" r="0" b="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263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890A930" w14:textId="7DDAC86F" w:rsidR="00A65D80" w:rsidRPr="004D2956" w:rsidRDefault="00A65D80" w:rsidP="00A65D8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testAssemblyNewHousing-Static 4-Strain-Strain1</w:t>
                  </w:r>
                </w:p>
              </w:tc>
            </w:tr>
          </w:tbl>
          <w:p w14:paraId="2853A434" w14:textId="77777777" w:rsidR="00A65D80" w:rsidRPr="000B04D4" w:rsidRDefault="00A65D80" w:rsidP="000A7C6B"/>
          <w:bookmarkEnd w:id="22"/>
          <w:bookmarkEnd w:id="23"/>
          <w:bookmarkEnd w:id="24"/>
          <w:p w14:paraId="132F6F9F" w14:textId="24C25CA3" w:rsidR="00EC2432" w:rsidRDefault="00EC2432" w:rsidP="000A7C6B"/>
        </w:tc>
      </w:tr>
    </w:tbl>
    <w:p w14:paraId="4C7BC677" w14:textId="77777777"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0B1701" w14:paraId="10742D93" w14:textId="77777777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14:paraId="2005900E" w14:textId="57E1CF9A" w:rsidR="000B1701" w:rsidRDefault="00A65D80" w:rsidP="00A65D80">
            <w:pPr>
              <w:pStyle w:val="Heading1"/>
            </w:pPr>
            <w:bookmarkStart w:id="26" w:name="_Toc144197530"/>
            <w:r>
              <w:t>Conclusion</w:t>
            </w:r>
            <w:bookmarkEnd w:id="26"/>
          </w:p>
        </w:tc>
      </w:tr>
    </w:tbl>
    <w:p w14:paraId="4BC2B352" w14:textId="74BB02B9" w:rsidR="00AC3438" w:rsidRPr="00AC3438" w:rsidRDefault="00AC3438" w:rsidP="00FE0924"/>
    <w:sectPr w:rsidR="00AC3438" w:rsidRPr="00AC3438" w:rsidSect="00A65D80">
      <w:headerReference w:type="default" r:id="rId21"/>
      <w:footerReference w:type="default" r:id="rId22"/>
      <w:headerReference w:type="first" r:id="rId23"/>
      <w:footerReference w:type="first" r:id="rId2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20361" w14:textId="77777777" w:rsidR="00A65D80" w:rsidRDefault="00A65D80" w:rsidP="00F25CD7">
      <w:pPr>
        <w:spacing w:after="0" w:line="240" w:lineRule="auto"/>
      </w:pPr>
      <w:r>
        <w:separator/>
      </w:r>
    </w:p>
  </w:endnote>
  <w:endnote w:type="continuationSeparator" w:id="0">
    <w:p w14:paraId="416AF021" w14:textId="77777777" w:rsidR="00A65D80" w:rsidRDefault="00A65D80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73"/>
      <w:gridCol w:w="3890"/>
      <w:gridCol w:w="4491"/>
      <w:gridCol w:w="546"/>
    </w:tblGrid>
    <w:tr w:rsidR="00DC4D2F" w14:paraId="29685B34" w14:textId="77777777" w:rsidTr="003E1AE9">
      <w:tc>
        <w:tcPr>
          <w:tcW w:w="867" w:type="pct"/>
        </w:tcPr>
        <w:p w14:paraId="62764E60" w14:textId="77777777"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7B360316" wp14:editId="6221667D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14:paraId="6FA99C61" w14:textId="2CD44F71" w:rsidR="00DC4D2F" w:rsidRDefault="00A65D80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14:paraId="58E11778" w14:textId="3F0C95A9" w:rsidR="00DC4D2F" w:rsidRDefault="00A65D80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testAssemblyNewHousing</w:t>
          </w:r>
        </w:p>
      </w:tc>
      <w:tc>
        <w:tcPr>
          <w:tcW w:w="0" w:type="auto"/>
          <w:vAlign w:val="bottom"/>
        </w:tcPr>
        <w:p w14:paraId="4E4E3587" w14:textId="77777777"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C379D">
            <w:rPr>
              <w:noProof/>
            </w:rPr>
            <w:t>16</w:t>
          </w:r>
          <w:r>
            <w:rPr>
              <w:noProof/>
            </w:rPr>
            <w:fldChar w:fldCharType="end"/>
          </w:r>
        </w:p>
      </w:tc>
    </w:tr>
  </w:tbl>
  <w:p w14:paraId="237FA798" w14:textId="77777777"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14:paraId="70ECC226" w14:textId="77777777" w:rsidTr="00BF0BC4">
      <w:tc>
        <w:tcPr>
          <w:tcW w:w="1908" w:type="dxa"/>
        </w:tcPr>
        <w:p w14:paraId="030A52F5" w14:textId="77777777"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3665C139" wp14:editId="78B26C30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14:paraId="3E1D462A" w14:textId="622ED881" w:rsidR="00DC4D2F" w:rsidRDefault="00A65D80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14:paraId="041985D7" w14:textId="157B248F" w:rsidR="00DC4D2F" w:rsidRDefault="00A65D80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testAssemblyNewHousing</w:t>
          </w:r>
        </w:p>
      </w:tc>
      <w:tc>
        <w:tcPr>
          <w:tcW w:w="360" w:type="dxa"/>
          <w:vAlign w:val="bottom"/>
        </w:tcPr>
        <w:p w14:paraId="623045A5" w14:textId="77777777"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C379D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45E12BA2" w14:textId="77777777"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7920B" w14:textId="77777777" w:rsidR="00A65D80" w:rsidRDefault="00A65D80" w:rsidP="00F25CD7">
      <w:pPr>
        <w:spacing w:after="0" w:line="240" w:lineRule="auto"/>
      </w:pPr>
      <w:r>
        <w:separator/>
      </w:r>
    </w:p>
  </w:footnote>
  <w:footnote w:type="continuationSeparator" w:id="0">
    <w:p w14:paraId="5B823873" w14:textId="77777777" w:rsidR="00A65D80" w:rsidRDefault="00A65D80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14:paraId="31A78E09" w14:textId="77777777" w:rsidTr="00BF0BC4">
      <w:tc>
        <w:tcPr>
          <w:tcW w:w="1818" w:type="dxa"/>
          <w:tcBorders>
            <w:bottom w:val="nil"/>
          </w:tcBorders>
          <w:vAlign w:val="bottom"/>
        </w:tcPr>
        <w:p w14:paraId="47050123" w14:textId="2DFF9F26" w:rsidR="00DC4D2F" w:rsidRDefault="00DC4D2F" w:rsidP="00E217C8">
          <w:pPr>
            <w:pStyle w:val="Header"/>
            <w:rPr>
              <w:rFonts w:ascii="Trebuchet MS" w:hAnsi="Trebuchet MS"/>
              <w:b/>
            </w:rPr>
          </w:pPr>
        </w:p>
      </w:tc>
      <w:tc>
        <w:tcPr>
          <w:tcW w:w="4500" w:type="dxa"/>
          <w:tcBorders>
            <w:bottom w:val="nil"/>
          </w:tcBorders>
          <w:vAlign w:val="bottom"/>
        </w:tcPr>
        <w:p w14:paraId="26098451" w14:textId="2519196B" w:rsidR="00DC4D2F" w:rsidRDefault="00A65D80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MBARI</w:t>
          </w:r>
        </w:p>
        <w:p w14:paraId="062D2BD5" w14:textId="0BBDE56A" w:rsidR="00DC4D2F" w:rsidRDefault="00DC4D2F" w:rsidP="00E217C8">
          <w:pPr>
            <w:pStyle w:val="Header"/>
            <w:rPr>
              <w:rFonts w:ascii="Trebuchet MS" w:hAnsi="Trebuchet MS"/>
            </w:rPr>
          </w:pPr>
        </w:p>
      </w:tc>
      <w:tc>
        <w:tcPr>
          <w:tcW w:w="4680" w:type="dxa"/>
          <w:tcBorders>
            <w:bottom w:val="nil"/>
          </w:tcBorders>
          <w:vAlign w:val="bottom"/>
        </w:tcPr>
        <w:p w14:paraId="0DF72F52" w14:textId="57948ADB" w:rsidR="00DC4D2F" w:rsidRDefault="00A65D80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kiwi</w:t>
          </w:r>
        </w:p>
        <w:p w14:paraId="5EDF2551" w14:textId="7A7D24F4" w:rsidR="00DC4D2F" w:rsidRPr="003E4713" w:rsidRDefault="00A65D80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8/29/2023</w:t>
          </w:r>
        </w:p>
      </w:tc>
    </w:tr>
  </w:tbl>
  <w:p w14:paraId="0400C18B" w14:textId="77777777"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14:paraId="2C0DB5E8" w14:textId="77777777"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14:paraId="39479BB4" w14:textId="77777777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14:paraId="10DCBD08" w14:textId="77777777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14:paraId="73BFB768" w14:textId="02B0BD09" w:rsidR="00DC4D2F" w:rsidRPr="00B86860" w:rsidRDefault="00DC4D2F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14:paraId="1CEC157B" w14:textId="20E8EB99" w:rsidR="00DC4D2F" w:rsidRPr="00B86860" w:rsidRDefault="00A65D80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MBARI</w:t>
                </w:r>
              </w:p>
              <w:p w14:paraId="06414410" w14:textId="4D8AC5E7" w:rsidR="00DC4D2F" w:rsidRPr="00B86860" w:rsidRDefault="00DC4D2F" w:rsidP="00E217C8">
                <w:pPr>
                  <w:pStyle w:val="Header"/>
                </w:pPr>
              </w:p>
            </w:tc>
          </w:tr>
        </w:tbl>
        <w:p w14:paraId="7F4C9D9D" w14:textId="77777777" w:rsidR="00DC4D2F" w:rsidRDefault="00DC4D2F"/>
      </w:tc>
    </w:tr>
  </w:tbl>
  <w:p w14:paraId="0B2D120C" w14:textId="77777777"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14:paraId="5B1A1F0A" w14:textId="77777777"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D80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C6D8B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C6EA8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0818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65D80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C7F1D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072D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379D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6665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D6E63"/>
  <w15:docId w15:val="{C8697915-593B-4195-A9DF-21A57A2E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6AAC7-2917-4F5C-B83C-F13ED3BB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</Template>
  <TotalTime>1</TotalTime>
  <Pages>9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subject/>
  <dc:creator>NAIDU Sanket</dc:creator>
  <cp:keywords/>
  <cp:lastModifiedBy>Bill Kirkwood</cp:lastModifiedBy>
  <cp:revision>1</cp:revision>
  <dcterms:created xsi:type="dcterms:W3CDTF">2023-08-29T17:30:00Z</dcterms:created>
  <dcterms:modified xsi:type="dcterms:W3CDTF">2023-08-29T17:31:00Z</dcterms:modified>
</cp:coreProperties>
</file>