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FFAB3B9" w:rsidR="001679D0" w:rsidRPr="00CB2511" w:rsidRDefault="004A1299">
            <w:pPr>
              <w:rPr>
                <w:sz w:val="32"/>
                <w:szCs w:val="32"/>
              </w:rPr>
            </w:pPr>
            <w:r>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FE9EEB0" w:rsidR="00424732" w:rsidRPr="00FF113C" w:rsidRDefault="004A1299">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775A57F" w:rsidR="00424732" w:rsidRPr="00FF113C" w:rsidRDefault="004A1299" w:rsidP="00E634C9">
            <w:pPr>
              <w:ind w:right="-72"/>
              <w:rPr>
                <w:b/>
              </w:rPr>
            </w:pPr>
            <w:r>
              <w:rPr>
                <w:b/>
              </w:rPr>
              <w:t>2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3540EAF6" w:rsidR="00B65F4F" w:rsidRPr="007B769A" w:rsidRDefault="004A1299"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1682BED4" w:rsidR="00B65F4F" w:rsidRPr="007B769A" w:rsidRDefault="004A1299"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B601E4A" w:rsidR="00FC2062" w:rsidRPr="00ED26D9" w:rsidRDefault="004A1299"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30DF8E3A" w:rsidR="00FC2062" w:rsidRPr="00ED26D9" w:rsidRDefault="004A1299"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3E5DD7D"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4A1299">
        <w:rPr>
          <w:sz w:val="32"/>
          <w:szCs w:val="32"/>
        </w:rPr>
        <w:t>Crissy Huffard</w:t>
      </w:r>
    </w:p>
    <w:p w14:paraId="11DF3220" w14:textId="6B3F82C0"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A1299">
        <w:rPr>
          <w:sz w:val="32"/>
          <w:szCs w:val="32"/>
        </w:rPr>
        <w:t>Crissy Huffard</w:t>
      </w:r>
    </w:p>
    <w:p w14:paraId="3A92B444" w14:textId="0CEC30B5"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4A1299">
        <w:rPr>
          <w:sz w:val="32"/>
          <w:szCs w:val="32"/>
        </w:rPr>
        <w:t>Colleen Durkin</w:t>
      </w:r>
    </w:p>
    <w:p w14:paraId="291A68D9" w14:textId="50827E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A1299">
        <w:rPr>
          <w:sz w:val="32"/>
          <w:szCs w:val="32"/>
        </w:rPr>
        <w:t>Rich Henthorn</w:t>
      </w:r>
    </w:p>
    <w:p w14:paraId="753525FE" w14:textId="77777777" w:rsidR="00EE34BD" w:rsidRPr="00E634C9" w:rsidRDefault="00EE34BD" w:rsidP="00DE2F13">
      <w:pPr>
        <w:rPr>
          <w:b/>
        </w:rPr>
      </w:pPr>
      <w:r>
        <w:rPr>
          <w:b/>
          <w:sz w:val="52"/>
          <w:szCs w:val="52"/>
        </w:rPr>
        <w:tab/>
      </w:r>
    </w:p>
    <w:p w14:paraId="12FF8753" w14:textId="64DF2F8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A1299" w:rsidRPr="00846BB1">
        <w:rPr>
          <w:b/>
          <w:sz w:val="40"/>
          <w:szCs w:val="40"/>
        </w:rPr>
        <w:t>Event Detection using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61306607" w:rsidR="00E84967" w:rsidRPr="007B769A" w:rsidRDefault="004A1299"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3E41CFF6" w:rsidR="00D81DC3" w:rsidRPr="00D81DC3" w:rsidRDefault="004A1299" w:rsidP="007D1C89">
            <w:pPr>
              <w:jc w:val="center"/>
              <w:rPr>
                <w:b/>
                <w:sz w:val="20"/>
                <w:szCs w:val="20"/>
              </w:rPr>
            </w:pPr>
            <w:r>
              <w:t>80</w:t>
            </w:r>
          </w:p>
        </w:tc>
        <w:tc>
          <w:tcPr>
            <w:tcW w:w="3510" w:type="dxa"/>
            <w:vAlign w:val="center"/>
          </w:tcPr>
          <w:p w14:paraId="199508F7" w14:textId="346A9D24" w:rsidR="00D81DC3" w:rsidRPr="00D81DC3" w:rsidRDefault="004A1299" w:rsidP="007D1C89">
            <w:pPr>
              <w:jc w:val="center"/>
              <w:rPr>
                <w:b/>
                <w:sz w:val="20"/>
                <w:szCs w:val="20"/>
              </w:rPr>
            </w:pPr>
            <w:r>
              <w:t>10</w:t>
            </w:r>
          </w:p>
        </w:tc>
        <w:tc>
          <w:tcPr>
            <w:tcW w:w="2808" w:type="dxa"/>
            <w:vAlign w:val="center"/>
          </w:tcPr>
          <w:p w14:paraId="0585A415" w14:textId="539A68B2" w:rsidR="00D81DC3" w:rsidRPr="00D81DC3" w:rsidRDefault="004A1299"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A3C8D95" w14:textId="77777777" w:rsidR="004A1299" w:rsidRPr="00E634C9" w:rsidRDefault="004A1299" w:rsidP="004A1299">
      <w:pPr>
        <w:tabs>
          <w:tab w:val="num" w:pos="360"/>
        </w:tabs>
        <w:rPr>
          <w:bCs/>
          <w:i/>
          <w:iCs/>
        </w:rPr>
      </w:pPr>
      <w:r>
        <w:rPr>
          <w:bCs/>
          <w:i/>
          <w:iCs/>
        </w:rPr>
        <w:t>Problem/need:</w:t>
      </w:r>
    </w:p>
    <w:p w14:paraId="70105B6D" w14:textId="77777777" w:rsidR="004A1299" w:rsidRDefault="004A1299" w:rsidP="004A1299">
      <w:pPr>
        <w:pStyle w:val="ListParagraph"/>
        <w:contextualSpacing/>
      </w:pPr>
      <w:r>
        <w:t xml:space="preserve">High-magnitude carbon flux </w:t>
      </w:r>
      <w:r w:rsidRPr="00E71F1D">
        <w:t>events</w:t>
      </w:r>
      <w:r>
        <w:t xml:space="preserve"> can represent a significant fraction of deep-sea carbon sequestration. However, perhaps because they are short-lived and unpredictable, these “pulse” events are understudied, and missing from global carbon flux models. Studying pulse events poses significant logistical challenges. We need </w:t>
      </w:r>
      <w:r w:rsidRPr="002E1898">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3E905DAF" w14:textId="77777777" w:rsidR="004A1299" w:rsidRDefault="004A1299" w:rsidP="004A1299">
      <w:pPr>
        <w:pStyle w:val="ListParagraph"/>
        <w:contextualSpacing/>
      </w:pPr>
    </w:p>
    <w:p w14:paraId="4366CA6E" w14:textId="77777777" w:rsidR="004A1299" w:rsidRPr="00F61E57" w:rsidRDefault="004A1299" w:rsidP="004A1299">
      <w:pPr>
        <w:contextualSpacing/>
        <w:rPr>
          <w:i/>
        </w:rPr>
      </w:pPr>
      <w:r w:rsidRPr="00F61E57">
        <w:rPr>
          <w:i/>
        </w:rPr>
        <w:t>Goals/timeline</w:t>
      </w:r>
      <w:r>
        <w:rPr>
          <w:i/>
        </w:rPr>
        <w:t>:</w:t>
      </w:r>
    </w:p>
    <w:p w14:paraId="5970BF37" w14:textId="3BF03D30" w:rsidR="004A1299" w:rsidRDefault="004A1299" w:rsidP="004A1299">
      <w:pPr>
        <w:pStyle w:val="ListParagraph"/>
        <w:contextualSpacing/>
      </w:pPr>
      <w:r>
        <w:t>The Sedimentation Event Sensor (SES) images sinking material and can communicate with other instruments using underwater acoustic modems. We will develop a means for the SES to detect pulse events as they occur, and trigger other instruments (modified McLane sediment trap, concurrently proposed SINKER instrument) to initiate or modify sampling during a pulse event. This algorithm and communication pathway will be designed so that it can be used by other instruments in addition to the SES. This project will continue in 2024 by:</w:t>
      </w:r>
    </w:p>
    <w:p w14:paraId="55649857" w14:textId="379996C1" w:rsidR="004A1299" w:rsidRDefault="00902291" w:rsidP="004A1299">
      <w:pPr>
        <w:pStyle w:val="ListParagraph"/>
        <w:numPr>
          <w:ilvl w:val="0"/>
          <w:numId w:val="28"/>
        </w:numPr>
        <w:contextualSpacing/>
      </w:pPr>
      <w:r>
        <w:t>furthering</w:t>
      </w:r>
      <w:r w:rsidR="004A1299">
        <w:t xml:space="preserve"> triggering algorithms and simulating pulse events using existing data, </w:t>
      </w:r>
    </w:p>
    <w:p w14:paraId="0F352903" w14:textId="7B6A668A" w:rsidR="004A1299" w:rsidRDefault="00902291" w:rsidP="004A1299">
      <w:pPr>
        <w:pStyle w:val="ListParagraph"/>
        <w:numPr>
          <w:ilvl w:val="0"/>
          <w:numId w:val="28"/>
        </w:numPr>
        <w:contextualSpacing/>
      </w:pPr>
      <w:r>
        <w:t xml:space="preserve">continuing to use images from the </w:t>
      </w:r>
      <w:r w:rsidR="004A1299">
        <w:t xml:space="preserve">SES </w:t>
      </w:r>
      <w:r>
        <w:t xml:space="preserve">plugged in </w:t>
      </w:r>
      <w:r w:rsidR="004A1299">
        <w:t xml:space="preserve">at MARS to characterize variability of particle types and magnitudes at that site, and </w:t>
      </w:r>
    </w:p>
    <w:p w14:paraId="0572FEAF" w14:textId="5F9FB56A" w:rsidR="004A1299" w:rsidRDefault="004A1299" w:rsidP="004A1299">
      <w:pPr>
        <w:pStyle w:val="ListParagraph"/>
        <w:numPr>
          <w:ilvl w:val="0"/>
          <w:numId w:val="28"/>
        </w:numPr>
        <w:contextualSpacing/>
      </w:pPr>
      <w:r>
        <w:t>assessing feasibility of modifying an existing McLane sediment trap for autonomous triggering</w:t>
      </w:r>
      <w:r w:rsidR="00902291">
        <w:t xml:space="preserve">, and </w:t>
      </w:r>
      <w:r w:rsidR="004E3A26">
        <w:t>implement possible modifications</w:t>
      </w:r>
      <w:r>
        <w:t>.</w:t>
      </w:r>
    </w:p>
    <w:p w14:paraId="74A1D5D0" w14:textId="1C70B0D5"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5A509DE2" w14:textId="77777777" w:rsidR="004A1299" w:rsidRDefault="004A1299" w:rsidP="004A1299">
      <w:pPr>
        <w:rPr>
          <w:i/>
        </w:rPr>
      </w:pPr>
      <w:r w:rsidRPr="00CD1A68">
        <w:rPr>
          <w:i/>
        </w:rPr>
        <w:t xml:space="preserve">What fundamental problem does this project address? </w:t>
      </w:r>
    </w:p>
    <w:p w14:paraId="61C5DC10" w14:textId="77777777" w:rsidR="004A1299" w:rsidRPr="00CD1A68" w:rsidRDefault="004A1299" w:rsidP="004A1299">
      <w:pPr>
        <w:rPr>
          <w:i/>
        </w:rPr>
      </w:pPr>
    </w:p>
    <w:p w14:paraId="7E984067" w14:textId="77777777" w:rsidR="004A1299" w:rsidRDefault="004A1299" w:rsidP="004A1299">
      <w:pPr>
        <w:pStyle w:val="ListParagraph"/>
        <w:numPr>
          <w:ilvl w:val="0"/>
          <w:numId w:val="29"/>
        </w:numPr>
        <w:contextualSpacing/>
      </w:pPr>
      <w:r w:rsidRPr="008E63EA">
        <w:t>Importance:</w:t>
      </w:r>
      <w:r>
        <w:t xml:space="preserve"> High-magnitude carbon flux </w:t>
      </w:r>
      <w:r w:rsidRPr="00E71F1D">
        <w:t>events</w:t>
      </w:r>
      <w:r>
        <w:t xml:space="preserve"> can represent a significant fraction of deep-sea carbon sequestration. They also appear to be associated with short- and long-term deep-sea deoxygenation. </w:t>
      </w:r>
    </w:p>
    <w:p w14:paraId="31EBB385" w14:textId="77777777" w:rsidR="004A1299" w:rsidRDefault="004A1299" w:rsidP="004A1299"/>
    <w:p w14:paraId="3A52B1C9" w14:textId="77777777" w:rsidR="004A1299" w:rsidRPr="00E71F1D" w:rsidRDefault="004A1299" w:rsidP="004A1299">
      <w:pPr>
        <w:pStyle w:val="ListParagraph"/>
        <w:numPr>
          <w:ilvl w:val="0"/>
          <w:numId w:val="29"/>
        </w:numPr>
        <w:contextualSpacing/>
      </w:pPr>
      <w:r>
        <w:t xml:space="preserve">Knowledge gaps: Perhaps because they are short-lived and unpredictable, these “pulse” events are understudied, and missing from global carbon flux models. </w:t>
      </w:r>
    </w:p>
    <w:p w14:paraId="117B35E7" w14:textId="77777777" w:rsidR="004A1299" w:rsidRDefault="004A1299" w:rsidP="004A1299"/>
    <w:p w14:paraId="3ECF9624" w14:textId="77777777" w:rsidR="004A1299" w:rsidRDefault="004A1299" w:rsidP="004A1299">
      <w:pPr>
        <w:pStyle w:val="ListParagraph"/>
        <w:numPr>
          <w:ilvl w:val="0"/>
          <w:numId w:val="29"/>
        </w:numPr>
        <w:contextualSpacing/>
      </w:pPr>
      <w:r w:rsidRPr="008E63EA">
        <w:t>Problem:</w:t>
      </w:r>
      <w:r>
        <w:t xml:space="preserve">  Studying pulse events poses significant logistical challenges. Ship-based surveys cannot stand by waiting for them to take place. A few autonomous instruments have the persistence needed to document when pulse events occur, but they are currently constrained to measuring a few parameters with a fixed temporal resolution. We need </w:t>
      </w:r>
      <w:r w:rsidRPr="008E697F">
        <w:rPr>
          <w:i/>
        </w:rPr>
        <w:t>in situ</w:t>
      </w:r>
      <w:r>
        <w:t xml:space="preserve"> instrumentation that can detect pulse events as they occur, and trigger other nearby instruments to change their </w:t>
      </w:r>
      <w:r>
        <w:lastRenderedPageBreak/>
        <w:t xml:space="preserve">sampling schedule, or wake up and monitor additional parameters. These advancements work toward more strategic use of power-hungry autonomous instrumentation needed to evaluate numerous possible drivers and ecological impacts of pulse events.  </w:t>
      </w:r>
    </w:p>
    <w:p w14:paraId="3CBFB7E6" w14:textId="77777777" w:rsidR="004A1299" w:rsidRDefault="004A1299" w:rsidP="004A1299">
      <w:pPr>
        <w:pStyle w:val="ListParagraph"/>
        <w:shd w:val="clear" w:color="auto" w:fill="FFFFFF"/>
        <w:rPr>
          <w:rFonts w:eastAsia="Times New Roman"/>
          <w:i/>
          <w:iCs/>
          <w:color w:val="000000"/>
          <w:sz w:val="22"/>
          <w:szCs w:val="22"/>
          <w:lang w:eastAsia="en-US"/>
        </w:rPr>
      </w:pPr>
    </w:p>
    <w:p w14:paraId="21FEBDB6" w14:textId="77777777" w:rsidR="004A1299" w:rsidRDefault="004A1299" w:rsidP="004A1299">
      <w:pPr>
        <w:pStyle w:val="ListParagraph"/>
        <w:shd w:val="clear" w:color="auto" w:fill="FFFFFF"/>
        <w:rPr>
          <w:rFonts w:eastAsia="Times New Roman"/>
          <w:i/>
          <w:iCs/>
          <w:color w:val="000000"/>
          <w:sz w:val="22"/>
          <w:szCs w:val="22"/>
          <w:lang w:eastAsia="en-US"/>
        </w:rPr>
      </w:pPr>
    </w:p>
    <w:p w14:paraId="44C0A9B6" w14:textId="77777777" w:rsidR="004A1299"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 xml:space="preserve">What makes this work relevant to MBARI and the Packard Foundation? </w:t>
      </w:r>
    </w:p>
    <w:p w14:paraId="2E3B869B" w14:textId="77777777" w:rsidR="004A1299" w:rsidRDefault="004A1299" w:rsidP="004A1299">
      <w:pPr>
        <w:shd w:val="clear" w:color="auto" w:fill="FFFFFF"/>
        <w:rPr>
          <w:rFonts w:eastAsia="Times New Roman"/>
          <w:i/>
          <w:iCs/>
          <w:color w:val="000000"/>
          <w:sz w:val="22"/>
          <w:szCs w:val="22"/>
          <w:lang w:eastAsia="en-US"/>
        </w:rPr>
      </w:pPr>
    </w:p>
    <w:p w14:paraId="3CA7B9D5" w14:textId="77777777" w:rsidR="004A1299" w:rsidRDefault="004A1299" w:rsidP="004A1299">
      <w:pPr>
        <w:pStyle w:val="ListParagraph"/>
        <w:numPr>
          <w:ilvl w:val="0"/>
          <w:numId w:val="30"/>
        </w:numPr>
        <w:contextualSpacing/>
      </w:pPr>
      <w:r>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0990EBD6" w14:textId="77777777" w:rsidR="004A1299" w:rsidRDefault="004A1299" w:rsidP="004A1299">
      <w:pPr>
        <w:pStyle w:val="ListParagraph"/>
      </w:pPr>
    </w:p>
    <w:p w14:paraId="17B420D9" w14:textId="77777777" w:rsidR="004A1299" w:rsidRDefault="004A1299" w:rsidP="004A1299">
      <w:pPr>
        <w:pStyle w:val="ListParagraph"/>
        <w:numPr>
          <w:ilvl w:val="0"/>
          <w:numId w:val="30"/>
        </w:numPr>
        <w:contextualSpacing/>
      </w:pPr>
      <w:r>
        <w:t xml:space="preserve">On the science side, being able to trigger sampling based on the occurrence of an event will allow researchers to use a suite of power-hungry autonomous instruments to study important but unpredictable events.  </w:t>
      </w:r>
    </w:p>
    <w:p w14:paraId="745CEFD5" w14:textId="77777777" w:rsidR="004A1299" w:rsidRDefault="004A1299" w:rsidP="004A1299">
      <w:pPr>
        <w:pStyle w:val="ListParagraph"/>
      </w:pPr>
    </w:p>
    <w:p w14:paraId="2C69B7C4" w14:textId="77777777" w:rsidR="004A1299" w:rsidRDefault="004A1299" w:rsidP="004A1299">
      <w:pPr>
        <w:pStyle w:val="ListParagraph"/>
        <w:numPr>
          <w:ilvl w:val="0"/>
          <w:numId w:val="30"/>
        </w:numPr>
        <w:contextualSpacing/>
      </w:pPr>
      <w:r>
        <w:t>Members of our team developed the SES, and have spent the last ten years studying pulse events at Station M so that we can better understand deep-sea carbon sequestration.</w:t>
      </w:r>
    </w:p>
    <w:p w14:paraId="6EBB9791" w14:textId="77777777" w:rsidR="004A1299" w:rsidRDefault="004A1299" w:rsidP="004A1299">
      <w:pPr>
        <w:shd w:val="clear" w:color="auto" w:fill="FFFFFF"/>
        <w:rPr>
          <w:rFonts w:eastAsia="Times New Roman"/>
          <w:i/>
          <w:iCs/>
          <w:color w:val="000000"/>
          <w:sz w:val="22"/>
          <w:szCs w:val="22"/>
          <w:lang w:eastAsia="en-US"/>
        </w:rPr>
      </w:pPr>
    </w:p>
    <w:p w14:paraId="2DB28CD0" w14:textId="77777777" w:rsidR="004A1299" w:rsidRPr="00CD1A68" w:rsidRDefault="004A1299" w:rsidP="004A1299">
      <w:pPr>
        <w:shd w:val="clear" w:color="auto" w:fill="FFFFFF"/>
        <w:rPr>
          <w:rFonts w:eastAsia="Times New Roman"/>
          <w:i/>
          <w:iCs/>
          <w:color w:val="000000"/>
          <w:sz w:val="22"/>
          <w:szCs w:val="22"/>
          <w:lang w:eastAsia="en-US"/>
        </w:rPr>
      </w:pPr>
    </w:p>
    <w:p w14:paraId="35D0DA36" w14:textId="77777777" w:rsidR="004A1299"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Is this effort linked to other internal or externally funded projects or collaborative efforts?</w:t>
      </w:r>
    </w:p>
    <w:p w14:paraId="28500A82" w14:textId="77777777" w:rsidR="004A1299" w:rsidRDefault="004A1299" w:rsidP="004A1299">
      <w:pPr>
        <w:shd w:val="clear" w:color="auto" w:fill="FFFFFF"/>
        <w:rPr>
          <w:rFonts w:eastAsia="Times New Roman"/>
          <w:i/>
          <w:iCs/>
          <w:color w:val="000000"/>
          <w:sz w:val="22"/>
          <w:szCs w:val="22"/>
          <w:lang w:eastAsia="en-US"/>
        </w:rPr>
      </w:pPr>
    </w:p>
    <w:p w14:paraId="21AFDC3E" w14:textId="77777777" w:rsidR="004A1299" w:rsidRDefault="004A1299" w:rsidP="004A1299">
      <w:pPr>
        <w:pStyle w:val="ListParagraph"/>
        <w:numPr>
          <w:ilvl w:val="0"/>
          <w:numId w:val="31"/>
        </w:numPr>
        <w:contextualSpacing/>
      </w:pPr>
      <w:r>
        <w:t xml:space="preserve">This project takes advantage of context and expertise gained from the Pelagic-Benthic Coupling group (901618), and will provide data and engineering advancements useful to the Carbon Flux Ecology lab (902111). </w:t>
      </w:r>
    </w:p>
    <w:p w14:paraId="72A10725" w14:textId="77777777" w:rsidR="004A1299" w:rsidRDefault="004A1299" w:rsidP="004A1299">
      <w:pPr>
        <w:pStyle w:val="ListParagraph"/>
        <w:contextualSpacing/>
      </w:pPr>
    </w:p>
    <w:p w14:paraId="269C015E" w14:textId="77777777" w:rsidR="004A1299" w:rsidRDefault="004A1299" w:rsidP="004A1299">
      <w:pPr>
        <w:pStyle w:val="ListParagraph"/>
        <w:numPr>
          <w:ilvl w:val="0"/>
          <w:numId w:val="31"/>
        </w:numPr>
        <w:contextualSpacing/>
      </w:pPr>
      <w:r>
        <w:t xml:space="preserve">We envision collaborating with the Carbon Flux Ecology group to use the SES to trigger sampling by SINKER (902306). </w:t>
      </w:r>
    </w:p>
    <w:p w14:paraId="49ED2E6B" w14:textId="77777777" w:rsidR="004A1299" w:rsidRDefault="004A1299" w:rsidP="004A1299">
      <w:pPr>
        <w:pStyle w:val="ListParagraph"/>
      </w:pPr>
    </w:p>
    <w:p w14:paraId="2B1A8C59" w14:textId="1B0F7A45" w:rsidR="004A1299" w:rsidRDefault="004A1299" w:rsidP="004A1299">
      <w:pPr>
        <w:pStyle w:val="ListParagraph"/>
        <w:numPr>
          <w:ilvl w:val="0"/>
          <w:numId w:val="31"/>
        </w:numPr>
        <w:contextualSpacing/>
      </w:pPr>
      <w:r>
        <w:t xml:space="preserve">We </w:t>
      </w:r>
      <w:r w:rsidR="00902291">
        <w:t xml:space="preserve">are </w:t>
      </w:r>
      <w:r>
        <w:t xml:space="preserve">collaborating with </w:t>
      </w:r>
      <w:proofErr w:type="spellStart"/>
      <w:r>
        <w:t>Yanwu</w:t>
      </w:r>
      <w:proofErr w:type="spellEnd"/>
      <w:r>
        <w:t xml:space="preserve"> Zhang (Targeted Sampling by Systems of Autonomous Vehicles, </w:t>
      </w:r>
      <w:r w:rsidRPr="0058628D">
        <w:t>901513</w:t>
      </w:r>
      <w:r>
        <w:t>) to discuss shared needs, challenges, and progress. Both of our projects seek to target sampling of evolving ecological events/features using multiple instruments. Key differences between these projects are that ours focuses on changes over one dimension (time), and there is no option to resample to verify event condition. By contrast, TSSAV involves numerous autonomous instruments tracking features using four dimensions of input, and has the ability to retrace three of those dimensions to verify feature condition.</w:t>
      </w:r>
    </w:p>
    <w:p w14:paraId="34870521" w14:textId="77777777" w:rsidR="004A1299" w:rsidRDefault="004A1299" w:rsidP="004A1299">
      <w:pPr>
        <w:shd w:val="clear" w:color="auto" w:fill="FFFFFF"/>
        <w:rPr>
          <w:rFonts w:eastAsia="Times New Roman"/>
          <w:i/>
          <w:iCs/>
          <w:color w:val="000000"/>
          <w:sz w:val="22"/>
          <w:szCs w:val="22"/>
          <w:lang w:eastAsia="en-US"/>
        </w:rPr>
      </w:pPr>
    </w:p>
    <w:p w14:paraId="3ADC91D0" w14:textId="77777777" w:rsidR="004A1299" w:rsidRPr="00CD1A68" w:rsidRDefault="004A1299" w:rsidP="004A1299">
      <w:pPr>
        <w:shd w:val="clear" w:color="auto" w:fill="FFFFFF"/>
        <w:rPr>
          <w:rFonts w:eastAsia="Times New Roman"/>
          <w:i/>
          <w:iCs/>
          <w:color w:val="000000"/>
          <w:sz w:val="22"/>
          <w:szCs w:val="22"/>
          <w:lang w:eastAsia="en-US"/>
        </w:rPr>
      </w:pPr>
    </w:p>
    <w:p w14:paraId="3AD2B5B3" w14:textId="77777777" w:rsidR="004A1299" w:rsidRPr="00CD1A68"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Where does this work fit into the ~5–</w:t>
      </w:r>
      <w:proofErr w:type="gramStart"/>
      <w:r w:rsidRPr="00CD1A68">
        <w:rPr>
          <w:rFonts w:eastAsia="Times New Roman"/>
          <w:i/>
          <w:iCs/>
          <w:color w:val="000000"/>
          <w:sz w:val="22"/>
          <w:szCs w:val="22"/>
          <w:lang w:eastAsia="en-US"/>
        </w:rPr>
        <w:t>10 year</w:t>
      </w:r>
      <w:proofErr w:type="gramEnd"/>
      <w:r w:rsidRPr="00CD1A68">
        <w:rPr>
          <w:rFonts w:eastAsia="Times New Roman"/>
          <w:i/>
          <w:iCs/>
          <w:color w:val="000000"/>
          <w:sz w:val="22"/>
          <w:szCs w:val="22"/>
          <w:lang w:eastAsia="en-US"/>
        </w:rPr>
        <w:t xml:space="preserve"> plan for your group, at MBARI, and in the field?</w:t>
      </w:r>
    </w:p>
    <w:p w14:paraId="40916566" w14:textId="77777777" w:rsidR="004A1299" w:rsidRDefault="004A1299" w:rsidP="004A1299"/>
    <w:p w14:paraId="24EBDDF0" w14:textId="4C22BB65" w:rsidR="004A1299" w:rsidRDefault="004A1299" w:rsidP="004A1299">
      <w:pPr>
        <w:pStyle w:val="ListParagraph"/>
        <w:numPr>
          <w:ilvl w:val="0"/>
          <w:numId w:val="32"/>
        </w:numPr>
        <w:ind w:left="720"/>
      </w:pPr>
      <w:r>
        <w:t>In the near-term, this work transfers technology and knowledge from the Pelagic Benthic Coupling lab (ended in 2023) to the Carbon Flux Ecology lab</w:t>
      </w:r>
      <w:r w:rsidR="00902291">
        <w:t xml:space="preserve"> and other members of the Engineering group.</w:t>
      </w:r>
      <w:r>
        <w:t xml:space="preserve"> </w:t>
      </w:r>
    </w:p>
    <w:p w14:paraId="07ADF88A" w14:textId="77777777" w:rsidR="004A1299" w:rsidRDefault="004A1299" w:rsidP="004A1299">
      <w:pPr>
        <w:pStyle w:val="ListParagraph"/>
        <w:numPr>
          <w:ilvl w:val="0"/>
          <w:numId w:val="32"/>
        </w:numPr>
        <w:ind w:left="720"/>
      </w:pPr>
      <w:r>
        <w:t xml:space="preserve">Mid-term, it develops a means to calibrate estimates of carbon flux based on imaging systems (SES, SINKER--902306) with those based on physical samples (McLane sediment traps). </w:t>
      </w:r>
    </w:p>
    <w:p w14:paraId="38246A06" w14:textId="77777777" w:rsidR="004A1299" w:rsidRDefault="004A1299" w:rsidP="004A1299">
      <w:pPr>
        <w:pStyle w:val="ListParagraph"/>
        <w:numPr>
          <w:ilvl w:val="0"/>
          <w:numId w:val="32"/>
        </w:numPr>
        <w:ind w:left="720"/>
      </w:pPr>
      <w:r>
        <w:lastRenderedPageBreak/>
        <w:t>It will also provide a flexible event-triggering algorithm that can be used by other groups at MBARI (e.g. LRAUV)</w:t>
      </w:r>
    </w:p>
    <w:p w14:paraId="6804423E" w14:textId="77777777" w:rsidR="004A1299" w:rsidRDefault="004A1299" w:rsidP="004A1299">
      <w:pPr>
        <w:pStyle w:val="ListParagraph"/>
        <w:numPr>
          <w:ilvl w:val="0"/>
          <w:numId w:val="32"/>
        </w:numPr>
        <w:ind w:left="720"/>
      </w:pPr>
      <w:r>
        <w:t>Longer term, we aim to link the growing interest in studying episodic carbon flux events with the ongoing external development of scalable but power-limited automatic sampling methods (e.g. Minions).</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65ED6F6" w14:textId="77777777" w:rsidR="004A1299" w:rsidRDefault="004A1299" w:rsidP="004A1299">
      <w:pPr>
        <w:pStyle w:val="ListParagraph"/>
        <w:numPr>
          <w:ilvl w:val="0"/>
          <w:numId w:val="33"/>
        </w:numPr>
        <w:contextualSpacing/>
      </w:pPr>
      <w:r>
        <w:t>Use existing data from prior SES deployments (primarily at Station M), and prior sediment trap deployments near MARS to:</w:t>
      </w:r>
    </w:p>
    <w:p w14:paraId="2F6988B0" w14:textId="77777777" w:rsidR="004A1299" w:rsidRDefault="004A1299" w:rsidP="004A1299">
      <w:pPr>
        <w:pStyle w:val="ListParagraph"/>
        <w:numPr>
          <w:ilvl w:val="1"/>
          <w:numId w:val="33"/>
        </w:numPr>
        <w:contextualSpacing/>
      </w:pPr>
      <w:r>
        <w:t>mathematically define pulse events and develop an algorithm that identifies early indicators of their occurrence,</w:t>
      </w:r>
    </w:p>
    <w:p w14:paraId="7EADA25F" w14:textId="77777777" w:rsidR="004A1299" w:rsidRDefault="004A1299" w:rsidP="004A1299">
      <w:pPr>
        <w:pStyle w:val="ListParagraph"/>
        <w:numPr>
          <w:ilvl w:val="1"/>
          <w:numId w:val="33"/>
        </w:numPr>
        <w:contextualSpacing/>
      </w:pPr>
      <w:r>
        <w:t>test the algorithm using simulated pulse events to evaluate chances of false positive and negative triggering events</w:t>
      </w:r>
    </w:p>
    <w:p w14:paraId="663B1FEE" w14:textId="16D17746" w:rsidR="004A1299" w:rsidRDefault="004A1299" w:rsidP="004A1299">
      <w:pPr>
        <w:pStyle w:val="ListParagraph"/>
        <w:numPr>
          <w:ilvl w:val="0"/>
          <w:numId w:val="33"/>
        </w:numPr>
        <w:contextualSpacing/>
      </w:pPr>
      <w:r>
        <w:t xml:space="preserve">Refine code needed for the SES to conduct data/image analysis and run the algorithm onboard </w:t>
      </w:r>
    </w:p>
    <w:p w14:paraId="0544CC66" w14:textId="77777777" w:rsidR="004A1299" w:rsidRDefault="004A1299" w:rsidP="004A1299">
      <w:pPr>
        <w:pStyle w:val="ListParagraph"/>
        <w:numPr>
          <w:ilvl w:val="0"/>
          <w:numId w:val="33"/>
        </w:numPr>
        <w:contextualSpacing/>
      </w:pPr>
      <w:r>
        <w:t xml:space="preserve">Design a modification to configure a conventional McLane sediment trap with a modem, and develop a conceptual plan for triggering it acoustically through the SES </w:t>
      </w:r>
    </w:p>
    <w:p w14:paraId="3B621DDA" w14:textId="75042FB6" w:rsidR="004A1299" w:rsidRDefault="004A1299" w:rsidP="004A1299">
      <w:pPr>
        <w:pStyle w:val="ListParagraph"/>
        <w:numPr>
          <w:ilvl w:val="0"/>
          <w:numId w:val="33"/>
        </w:numPr>
        <w:contextualSpacing/>
      </w:pPr>
      <w:r>
        <w:t>Continue deployment of the SES near MARS to:</w:t>
      </w:r>
    </w:p>
    <w:p w14:paraId="3E2001E5" w14:textId="77777777" w:rsidR="004A1299" w:rsidRDefault="004A1299" w:rsidP="004A1299">
      <w:pPr>
        <w:pStyle w:val="ListParagraph"/>
        <w:numPr>
          <w:ilvl w:val="1"/>
          <w:numId w:val="33"/>
        </w:numPr>
        <w:contextualSpacing/>
      </w:pPr>
      <w:r>
        <w:t>collect data about variability of particle type, quantity, and time variability during anticipated high and low flux periods</w:t>
      </w:r>
    </w:p>
    <w:p w14:paraId="248434A8" w14:textId="69605C76" w:rsidR="004A1299" w:rsidRDefault="004A1299" w:rsidP="004A1299">
      <w:pPr>
        <w:pStyle w:val="ListParagraph"/>
        <w:numPr>
          <w:ilvl w:val="1"/>
          <w:numId w:val="33"/>
        </w:numPr>
        <w:contextualSpacing/>
      </w:pPr>
      <w:r>
        <w:t>Take advantage of this deployment for McGill and Henthorn to teach Hu and Huffard how to operate the SES</w:t>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31C843D7" w14:textId="77777777" w:rsidR="004A1299" w:rsidRDefault="004A1299" w:rsidP="004A1299">
      <w:pPr>
        <w:ind w:left="360"/>
      </w:pPr>
    </w:p>
    <w:p w14:paraId="4CC7EFCF" w14:textId="2D47AD18" w:rsidR="004A1299" w:rsidRDefault="004A1299" w:rsidP="004A1299">
      <w:pPr>
        <w:ind w:left="360"/>
        <w:rPr>
          <w:b/>
        </w:rPr>
      </w:pPr>
      <w:r>
        <w:t xml:space="preserve">This project uses developments by the Pelagic Benthic Coupling group (901618) to increase sampling efficiency by the Carbon Flux Ecology lab (902301), and SINKER (902306), with the common goal to quantify carbon flux through the water column.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680A3F2F" w14:textId="77777777" w:rsidR="004A1299" w:rsidRPr="00902291" w:rsidRDefault="004A1299" w:rsidP="004A1299">
      <w:pPr>
        <w:tabs>
          <w:tab w:val="left" w:pos="1935"/>
        </w:tabs>
        <w:rPr>
          <w:b/>
          <w:color w:val="FF0000"/>
        </w:rPr>
      </w:pPr>
      <w:r w:rsidRPr="00902291">
        <w:rPr>
          <w:b/>
          <w:color w:val="FF0000"/>
        </w:rPr>
        <w:t>Ship days:</w:t>
      </w:r>
    </w:p>
    <w:p w14:paraId="6C26D8FF" w14:textId="4A1FDC92" w:rsidR="004A1299" w:rsidRPr="00902291" w:rsidRDefault="004A1299" w:rsidP="004A1299">
      <w:pPr>
        <w:pStyle w:val="ListParagraph"/>
        <w:numPr>
          <w:ilvl w:val="0"/>
          <w:numId w:val="34"/>
        </w:numPr>
        <w:tabs>
          <w:tab w:val="left" w:pos="1935"/>
        </w:tabs>
        <w:contextualSpacing/>
        <w:rPr>
          <w:b/>
          <w:color w:val="FF0000"/>
        </w:rPr>
      </w:pPr>
      <w:r w:rsidRPr="00902291">
        <w:rPr>
          <w:b/>
          <w:color w:val="FF0000"/>
        </w:rPr>
        <w:t>Rachel Carson: If we can stay on MARS, do we need any ship days?</w:t>
      </w:r>
    </w:p>
    <w:p w14:paraId="295F9032" w14:textId="77777777" w:rsidR="004A1299" w:rsidRDefault="004A1299" w:rsidP="004A1299">
      <w:pPr>
        <w:tabs>
          <w:tab w:val="left" w:pos="1935"/>
        </w:tabs>
      </w:pPr>
    </w:p>
    <w:p w14:paraId="522B94D2" w14:textId="77777777" w:rsidR="004A1299" w:rsidRDefault="004A1299" w:rsidP="004A1299">
      <w:pPr>
        <w:tabs>
          <w:tab w:val="left" w:pos="1935"/>
        </w:tabs>
      </w:pPr>
      <w:r>
        <w:t>Facilities:</w:t>
      </w:r>
    </w:p>
    <w:p w14:paraId="6CF92124" w14:textId="77777777" w:rsidR="004A1299" w:rsidRDefault="004A1299" w:rsidP="004A1299">
      <w:pPr>
        <w:pStyle w:val="ListParagraph"/>
        <w:numPr>
          <w:ilvl w:val="0"/>
          <w:numId w:val="34"/>
        </w:numPr>
        <w:tabs>
          <w:tab w:val="left" w:pos="1935"/>
        </w:tabs>
        <w:contextualSpacing/>
      </w:pPr>
      <w:r>
        <w:t>Machine shop:</w:t>
      </w:r>
    </w:p>
    <w:p w14:paraId="2C794EA7" w14:textId="6E7B99B8" w:rsidR="004A1299" w:rsidRPr="0020380F" w:rsidRDefault="007E4126" w:rsidP="004A1299">
      <w:pPr>
        <w:pStyle w:val="ListParagraph"/>
        <w:numPr>
          <w:ilvl w:val="1"/>
          <w:numId w:val="34"/>
        </w:numPr>
        <w:tabs>
          <w:tab w:val="left" w:pos="1935"/>
        </w:tabs>
        <w:contextualSpacing/>
        <w:rPr>
          <w:lang w:val="fr-FR"/>
        </w:rPr>
      </w:pPr>
      <w:r>
        <w:rPr>
          <w:lang w:val="fr-FR"/>
        </w:rPr>
        <w:t xml:space="preserve">Configure </w:t>
      </w:r>
      <w:proofErr w:type="spellStart"/>
      <w:r>
        <w:rPr>
          <w:lang w:val="fr-FR"/>
        </w:rPr>
        <w:t>McLane</w:t>
      </w:r>
      <w:proofErr w:type="spellEnd"/>
      <w:r>
        <w:rPr>
          <w:lang w:val="fr-FR"/>
        </w:rPr>
        <w:t xml:space="preserve"> trap for communication </w:t>
      </w:r>
      <w:proofErr w:type="spellStart"/>
      <w:r>
        <w:rPr>
          <w:lang w:val="fr-FR"/>
        </w:rPr>
        <w:t>with</w:t>
      </w:r>
      <w:proofErr w:type="spellEnd"/>
      <w:r w:rsidR="00902291">
        <w:rPr>
          <w:lang w:val="fr-FR"/>
        </w:rPr>
        <w:t xml:space="preserve"> the </w:t>
      </w:r>
      <w:r>
        <w:rPr>
          <w:lang w:val="fr-FR"/>
        </w:rPr>
        <w:t>SES</w:t>
      </w:r>
    </w:p>
    <w:p w14:paraId="44CB17C9" w14:textId="77777777" w:rsidR="004A1299" w:rsidRDefault="004A1299" w:rsidP="004A1299">
      <w:pPr>
        <w:pStyle w:val="ListParagraph"/>
        <w:numPr>
          <w:ilvl w:val="0"/>
          <w:numId w:val="34"/>
        </w:numPr>
        <w:tabs>
          <w:tab w:val="left" w:pos="1935"/>
        </w:tabs>
        <w:contextualSpacing/>
      </w:pPr>
      <w:r>
        <w:t>Test tank</w:t>
      </w:r>
    </w:p>
    <w:p w14:paraId="3E5C5FEC" w14:textId="31C3A748" w:rsidR="004A1299" w:rsidRDefault="004A1299" w:rsidP="004A1299">
      <w:pPr>
        <w:pStyle w:val="ListParagraph"/>
        <w:numPr>
          <w:ilvl w:val="1"/>
          <w:numId w:val="34"/>
        </w:numPr>
        <w:tabs>
          <w:tab w:val="left" w:pos="1935"/>
        </w:tabs>
        <w:contextualSpacing/>
      </w:pPr>
      <w:r>
        <w:t xml:space="preserve">Ensure proper buoyancy and ballast for </w:t>
      </w:r>
      <w:r w:rsidR="007E4126">
        <w:t>modified McLane trap</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ABDD84E" w14:textId="6FC10BE4" w:rsidR="004A1299" w:rsidRDefault="004A1299" w:rsidP="004A1299">
      <w:r>
        <w:t>2024: &lt;$</w:t>
      </w:r>
      <w:r w:rsidR="00CA6449">
        <w:t>20</w:t>
      </w:r>
      <w:r>
        <w:t xml:space="preserve">K </w:t>
      </w:r>
    </w:p>
    <w:p w14:paraId="27E07FEF" w14:textId="2699A8F5" w:rsidR="004A1299" w:rsidRPr="001158A5" w:rsidRDefault="004A1299" w:rsidP="000A0FA2">
      <w:pPr>
        <w:pStyle w:val="ListParagraph"/>
        <w:contextualSpacing/>
      </w:pPr>
    </w:p>
    <w:p w14:paraId="40518412" w14:textId="0B6EEE67" w:rsidR="000A0FA2" w:rsidRPr="000A0FA2" w:rsidRDefault="000A0FA2" w:rsidP="004A1299">
      <w:pPr>
        <w:pStyle w:val="ListParagraph"/>
        <w:numPr>
          <w:ilvl w:val="0"/>
          <w:numId w:val="35"/>
        </w:numPr>
        <w:contextualSpacing/>
      </w:pPr>
      <w:r w:rsidRPr="000A0FA2">
        <w:t>MARS port fees</w:t>
      </w:r>
      <w:r>
        <w:t xml:space="preserve"> ($12k)</w:t>
      </w:r>
    </w:p>
    <w:p w14:paraId="7477CF37" w14:textId="274473D0" w:rsidR="004A1299" w:rsidRPr="008F3101" w:rsidRDefault="004A1299" w:rsidP="004A1299">
      <w:pPr>
        <w:pStyle w:val="ListParagraph"/>
        <w:numPr>
          <w:ilvl w:val="0"/>
          <w:numId w:val="35"/>
        </w:numPr>
        <w:contextualSpacing/>
        <w:rPr>
          <w:b/>
        </w:rPr>
      </w:pPr>
      <w:r>
        <w:t>Satellite communication fees</w:t>
      </w:r>
      <w:r w:rsidR="00902291">
        <w:t xml:space="preserve"> ($1400)</w:t>
      </w:r>
    </w:p>
    <w:p w14:paraId="4142A95C" w14:textId="4BDBA395" w:rsidR="008F3101" w:rsidRDefault="008F3101" w:rsidP="004A1299">
      <w:pPr>
        <w:pStyle w:val="ListParagraph"/>
        <w:numPr>
          <w:ilvl w:val="0"/>
          <w:numId w:val="35"/>
        </w:numPr>
        <w:contextualSpacing/>
      </w:pPr>
      <w:r w:rsidRPr="008F3101">
        <w:t xml:space="preserve">Ballast for </w:t>
      </w:r>
      <w:r>
        <w:t xml:space="preserve">modified </w:t>
      </w:r>
      <w:r w:rsidRPr="008F3101">
        <w:t>McLane trap</w:t>
      </w:r>
      <w:r w:rsidR="00902291">
        <w:t xml:space="preserve"> ($1000)</w:t>
      </w:r>
    </w:p>
    <w:p w14:paraId="441F6292" w14:textId="70D3EACE" w:rsidR="00B77156" w:rsidRPr="008F3101" w:rsidRDefault="00B77156" w:rsidP="004A1299">
      <w:pPr>
        <w:pStyle w:val="ListParagraph"/>
        <w:numPr>
          <w:ilvl w:val="0"/>
          <w:numId w:val="35"/>
        </w:numPr>
        <w:contextualSpacing/>
      </w:pPr>
      <w:r>
        <w:lastRenderedPageBreak/>
        <w:t>Batteries for modified McLane trap ($</w:t>
      </w:r>
      <w:r w:rsidR="00B010A3">
        <w:t>50</w:t>
      </w:r>
      <w:r>
        <w:t>0</w:t>
      </w:r>
      <w:r w:rsidR="00B010A3">
        <w:t xml:space="preserve"> for Benthos modem batteries, $100 for McLane alkaline batteries</w:t>
      </w:r>
      <w:r>
        <w: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A41829B" w:rsidR="00404FDF" w:rsidRDefault="00293AE4" w:rsidP="00404FDF">
      <w:pPr>
        <w:tabs>
          <w:tab w:val="left" w:pos="1935"/>
        </w:tabs>
      </w:pPr>
      <w:r>
        <w:t>None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6E3C71E3" w14:textId="77777777" w:rsidR="00293AE4" w:rsidRDefault="00293AE4" w:rsidP="00293AE4"/>
    <w:p w14:paraId="0EA820D5" w14:textId="77777777" w:rsidR="0070506F" w:rsidRPr="00982FBF" w:rsidRDefault="0070506F" w:rsidP="0070506F">
      <w:pPr>
        <w:rPr>
          <w:u w:val="single"/>
        </w:rPr>
      </w:pPr>
      <w:r w:rsidRPr="00982FBF">
        <w:rPr>
          <w:u w:val="single"/>
        </w:rPr>
        <w:t xml:space="preserve">What data will be generated? </w:t>
      </w:r>
    </w:p>
    <w:p w14:paraId="63003FE7" w14:textId="77777777" w:rsidR="0070506F" w:rsidRDefault="0070506F" w:rsidP="0070506F">
      <w:bookmarkStart w:id="0" w:name="_Hlk138326140"/>
    </w:p>
    <w:p w14:paraId="1BA075CA" w14:textId="77777777" w:rsidR="0070506F" w:rsidRDefault="0070506F" w:rsidP="0070506F">
      <w:r>
        <w:t xml:space="preserve">Images (TIFF files) and logs/data (CSV): </w:t>
      </w:r>
    </w:p>
    <w:p w14:paraId="75D38F83" w14:textId="2806ABDF" w:rsidR="0070506F" w:rsidRDefault="0070506F" w:rsidP="0070506F">
      <w:pPr>
        <w:ind w:firstLine="720"/>
      </w:pPr>
      <w:r>
        <w:t>&lt;1 Tb</w:t>
      </w:r>
    </w:p>
    <w:bookmarkEnd w:id="0"/>
    <w:p w14:paraId="50357938" w14:textId="77777777" w:rsidR="0070506F" w:rsidRDefault="0070506F" w:rsidP="0070506F"/>
    <w:p w14:paraId="2E783116" w14:textId="77777777" w:rsidR="0070506F" w:rsidRDefault="0070506F" w:rsidP="0070506F">
      <w:pPr>
        <w:rPr>
          <w:b/>
          <w:u w:val="single"/>
        </w:rPr>
      </w:pPr>
      <w:r w:rsidRPr="00982FBF">
        <w:rPr>
          <w:u w:val="single"/>
        </w:rPr>
        <w:t xml:space="preserve">How will they be managed/stored? </w:t>
      </w:r>
    </w:p>
    <w:p w14:paraId="53FFE75E" w14:textId="77777777" w:rsidR="0070506F" w:rsidRPr="00982FBF" w:rsidRDefault="0070506F" w:rsidP="0070506F">
      <w:pPr>
        <w:rPr>
          <w:b/>
          <w:u w:val="single"/>
        </w:rPr>
      </w:pPr>
    </w:p>
    <w:p w14:paraId="1B5BDAD7" w14:textId="484C5963" w:rsidR="0070506F" w:rsidRDefault="0070506F" w:rsidP="0070506F">
      <w:r>
        <w:t xml:space="preserve">Images from the SES deployments at MARS will be stored on Project Library and incorporated into the VARS for images once Brian </w:t>
      </w:r>
      <w:proofErr w:type="spellStart"/>
      <w:r>
        <w:t>Schlining</w:t>
      </w:r>
      <w:proofErr w:type="spellEnd"/>
      <w:r>
        <w:t xml:space="preserve"> is done upgrading that software.</w:t>
      </w:r>
    </w:p>
    <w:p w14:paraId="2DE72DD8" w14:textId="77777777" w:rsidR="0070506F" w:rsidRDefault="0070506F" w:rsidP="0070506F"/>
    <w:p w14:paraId="18D672BD" w14:textId="17CA10CC" w:rsidR="0070506F" w:rsidRDefault="0070506F" w:rsidP="0070506F">
      <w:pPr>
        <w:rPr>
          <w:b/>
        </w:rPr>
      </w:pPr>
      <w:r>
        <w:t>Data files, analyses, and codes will be stored on a share created for this project on Project library.</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32AC805D" w14:textId="77777777" w:rsidR="0070506F" w:rsidRPr="000B12ED" w:rsidRDefault="0070506F" w:rsidP="0070506F">
      <w:r>
        <w:t xml:space="preserve">We aim to produce event detection algorithms that are agnostic to the type of data used. Our aim is to produce a workflow that is useful to any research group wishing to study unpredictable, short-lived, significant events by using one low-power autonomous instrument as a controller to initiate sampling by other autonomous instruments. </w:t>
      </w:r>
    </w:p>
    <w:p w14:paraId="01DC73F2" w14:textId="77777777"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0F7D91E" w14:textId="77777777" w:rsidR="006B7CBF" w:rsidRDefault="006B7CBF" w:rsidP="00404FDF">
      <w:pPr>
        <w:rPr>
          <w:iCs/>
          <w:sz w:val="22"/>
          <w:szCs w:val="22"/>
        </w:rPr>
      </w:pPr>
    </w:p>
    <w:p w14:paraId="44E3E546" w14:textId="7B09C5D8" w:rsidR="00404FDF" w:rsidRPr="00B010A3" w:rsidRDefault="006B7CBF" w:rsidP="00404FDF">
      <w:r w:rsidRPr="00B010A3">
        <w:t>None this year</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commentRangeStart w:id="1"/>
    </w:p>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commentRangeEnd w:id="1"/>
      <w:r w:rsidR="00411E4A">
        <w:rPr>
          <w:rStyle w:val="CommentReference"/>
        </w:rPr>
        <w:commentReference w:id="1"/>
      </w:r>
    </w:p>
    <w:p w14:paraId="172D0793" w14:textId="77777777" w:rsidR="00701300" w:rsidRDefault="00701300" w:rsidP="009863F0"/>
    <w:p w14:paraId="22252E8E" w14:textId="1055DD3D" w:rsidR="00E85FBD" w:rsidRPr="00E85FBD" w:rsidRDefault="00E85FBD" w:rsidP="00F909D0">
      <w:pPr>
        <w:pStyle w:val="ListParagraph"/>
        <w:numPr>
          <w:ilvl w:val="0"/>
          <w:numId w:val="36"/>
        </w:numPr>
        <w:rPr>
          <w:b/>
        </w:rPr>
      </w:pPr>
      <w:r w:rsidRPr="00E85FBD">
        <w:rPr>
          <w:b/>
        </w:rPr>
        <w:t>SES deployment</w:t>
      </w:r>
      <w:r>
        <w:rPr>
          <w:b/>
        </w:rPr>
        <w:t xml:space="preserve"> at MARS</w:t>
      </w:r>
      <w:r w:rsidRPr="00E85FBD">
        <w:rPr>
          <w:b/>
        </w:rPr>
        <w:t>:</w:t>
      </w:r>
    </w:p>
    <w:p w14:paraId="7ED5F8EC" w14:textId="1BEA1FB1" w:rsidR="00E85FBD" w:rsidRDefault="00E85FBD" w:rsidP="00E85FBD">
      <w:pPr>
        <w:pStyle w:val="ListParagraph"/>
        <w:numPr>
          <w:ilvl w:val="1"/>
          <w:numId w:val="36"/>
        </w:numPr>
      </w:pPr>
      <w:r>
        <w:t xml:space="preserve">Thanks to port availability and supporting funds to cover port fees, the SES was deployed and plugged into MARS in May 2023. </w:t>
      </w:r>
    </w:p>
    <w:p w14:paraId="7FCE8670" w14:textId="6A4C3D15" w:rsidR="00E85FBD" w:rsidRDefault="00E85FBD" w:rsidP="000F42AE">
      <w:pPr>
        <w:pStyle w:val="ListParagraph"/>
        <w:numPr>
          <w:ilvl w:val="1"/>
          <w:numId w:val="36"/>
        </w:numPr>
      </w:pPr>
      <w:r>
        <w:t>Rich Henthorn has developed code that allows us to view images.</w:t>
      </w:r>
    </w:p>
    <w:p w14:paraId="09D02FD1" w14:textId="05937977" w:rsidR="000F42AE" w:rsidRDefault="00411E4A" w:rsidP="000F42AE">
      <w:pPr>
        <w:pStyle w:val="ListParagraph"/>
        <w:numPr>
          <w:ilvl w:val="1"/>
          <w:numId w:val="36"/>
        </w:numPr>
      </w:pPr>
      <w:r>
        <w:lastRenderedPageBreak/>
        <w:t xml:space="preserve">Paul </w:t>
      </w:r>
      <w:r w:rsidR="00C17CE5">
        <w:t xml:space="preserve">McGill and </w:t>
      </w:r>
      <w:r>
        <w:t xml:space="preserve">Irene </w:t>
      </w:r>
      <w:r w:rsidR="00C17CE5">
        <w:t xml:space="preserve">Hu’s efforts to clean the camera paid off bigtime. </w:t>
      </w:r>
      <w:r w:rsidR="000F42AE">
        <w:t>These are the best SES images the team has delivered to date</w:t>
      </w:r>
      <w:r w:rsidR="00C17CE5">
        <w:t xml:space="preserve"> (Figure 1)</w:t>
      </w:r>
      <w:r w:rsidR="000F42AE">
        <w:t xml:space="preserve">. </w:t>
      </w:r>
    </w:p>
    <w:p w14:paraId="545E31C0" w14:textId="77777777" w:rsidR="00C17CE5" w:rsidRDefault="00C17CE5" w:rsidP="00C17CE5">
      <w:pPr>
        <w:pStyle w:val="ListParagraph"/>
        <w:ind w:left="1440"/>
      </w:pPr>
      <w:r>
        <w:rPr>
          <w:noProof/>
        </w:rPr>
        <w:drawing>
          <wp:inline distT="0" distB="0" distL="0" distR="0" wp14:anchorId="066E22C1" wp14:editId="42A73642">
            <wp:extent cx="4572000" cy="382633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1445" cy="3834235"/>
                    </a:xfrm>
                    <a:prstGeom prst="rect">
                      <a:avLst/>
                    </a:prstGeom>
                    <a:noFill/>
                    <a:ln>
                      <a:noFill/>
                    </a:ln>
                  </pic:spPr>
                </pic:pic>
              </a:graphicData>
            </a:graphic>
          </wp:inline>
        </w:drawing>
      </w:r>
    </w:p>
    <w:p w14:paraId="411328CB" w14:textId="0BDDBC3C" w:rsidR="00C17CE5" w:rsidRDefault="00C17CE5" w:rsidP="00C17CE5">
      <w:pPr>
        <w:pStyle w:val="ListParagraph"/>
        <w:ind w:left="1440"/>
      </w:pPr>
      <w:r w:rsidRPr="00B33860">
        <w:rPr>
          <w:b/>
        </w:rPr>
        <w:t>Figure 1.</w:t>
      </w:r>
      <w:r>
        <w:t xml:space="preserve"> Example SES image showing sinking particles, including a presumably very delicate long fecal pellet that would be difficult or impossible to study using bulk sediment traps.</w:t>
      </w:r>
    </w:p>
    <w:p w14:paraId="3C479C82" w14:textId="77777777" w:rsidR="000F42AE" w:rsidRDefault="000F42AE" w:rsidP="000F42AE">
      <w:pPr>
        <w:pStyle w:val="ListParagraph"/>
        <w:ind w:left="1440"/>
      </w:pPr>
    </w:p>
    <w:p w14:paraId="44818D44" w14:textId="77777777" w:rsidR="00E85FBD" w:rsidRDefault="00E85FBD" w:rsidP="00F909D0">
      <w:pPr>
        <w:pStyle w:val="ListParagraph"/>
        <w:numPr>
          <w:ilvl w:val="0"/>
          <w:numId w:val="36"/>
        </w:numPr>
      </w:pPr>
      <w:r>
        <w:rPr>
          <w:b/>
        </w:rPr>
        <w:t>Initial insights into particle flux variability</w:t>
      </w:r>
    </w:p>
    <w:p w14:paraId="2AF20565" w14:textId="19459307" w:rsidR="00DC7850" w:rsidRDefault="00DC7850" w:rsidP="00DC7850">
      <w:pPr>
        <w:pStyle w:val="ListParagraph"/>
        <w:numPr>
          <w:ilvl w:val="1"/>
          <w:numId w:val="36"/>
        </w:numPr>
      </w:pPr>
      <w:r>
        <w:t xml:space="preserve">Colleen Durkin developed a Python code to estimate modeled carbon flux from particle composition and </w:t>
      </w:r>
      <w:proofErr w:type="spellStart"/>
      <w:r>
        <w:t>attenuance</w:t>
      </w:r>
      <w:proofErr w:type="spellEnd"/>
      <w:r>
        <w:t xml:space="preserve"> (Figure 2). </w:t>
      </w:r>
      <w:r w:rsidR="007B199E">
        <w:t xml:space="preserve">This code </w:t>
      </w:r>
      <w:r w:rsidR="00B010A3">
        <w:t xml:space="preserve">provides options that may </w:t>
      </w:r>
      <w:r w:rsidR="007B199E">
        <w:t>be streamlined and run onboard the SES.</w:t>
      </w:r>
    </w:p>
    <w:p w14:paraId="06DE5093" w14:textId="1A976D80" w:rsidR="00F909D0" w:rsidRDefault="00E85FBD" w:rsidP="00E85FBD">
      <w:pPr>
        <w:pStyle w:val="ListParagraph"/>
        <w:numPr>
          <w:ilvl w:val="1"/>
          <w:numId w:val="36"/>
        </w:numPr>
      </w:pPr>
      <w:r>
        <w:t>Fluxes are very high, at levels that would clog conventional sediment traps</w:t>
      </w:r>
      <w:r w:rsidR="00067095">
        <w:t xml:space="preserve"> (Figure 2, </w:t>
      </w:r>
      <w:r w:rsidR="00B33860">
        <w:t xml:space="preserve">note </w:t>
      </w:r>
      <w:r w:rsidR="00067095">
        <w:t>third panel down).</w:t>
      </w:r>
    </w:p>
    <w:p w14:paraId="55A2D8C9" w14:textId="6FB9189C" w:rsidR="00F909D0" w:rsidRDefault="00F909D0" w:rsidP="00F909D0">
      <w:r>
        <w:rPr>
          <w:noProof/>
        </w:rPr>
        <w:lastRenderedPageBreak/>
        <w:drawing>
          <wp:inline distT="0" distB="0" distL="0" distR="0" wp14:anchorId="1A6CD1D4" wp14:editId="3EBF0B7D">
            <wp:extent cx="5433060" cy="5135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s_flux.jpg"/>
                    <pic:cNvPicPr/>
                  </pic:nvPicPr>
                  <pic:blipFill rotWithShape="1">
                    <a:blip r:embed="rId15">
                      <a:extLst>
                        <a:ext uri="{28A0092B-C50C-407E-A947-70E740481C1C}">
                          <a14:useLocalDpi xmlns:a14="http://schemas.microsoft.com/office/drawing/2010/main" val="0"/>
                        </a:ext>
                      </a:extLst>
                    </a:blip>
                    <a:srcRect l="6072" t="11072" r="9047" b="8691"/>
                    <a:stretch/>
                  </pic:blipFill>
                  <pic:spPr bwMode="auto">
                    <a:xfrm>
                      <a:off x="0" y="0"/>
                      <a:ext cx="5433060" cy="5135880"/>
                    </a:xfrm>
                    <a:prstGeom prst="rect">
                      <a:avLst/>
                    </a:prstGeom>
                    <a:ln>
                      <a:noFill/>
                    </a:ln>
                    <a:extLst>
                      <a:ext uri="{53640926-AAD7-44D8-BBD7-CCE9431645EC}">
                        <a14:shadowObscured xmlns:a14="http://schemas.microsoft.com/office/drawing/2010/main"/>
                      </a:ext>
                    </a:extLst>
                  </pic:spPr>
                </pic:pic>
              </a:graphicData>
            </a:graphic>
          </wp:inline>
        </w:drawing>
      </w:r>
    </w:p>
    <w:p w14:paraId="329010BE" w14:textId="2B79D364" w:rsidR="00E85FBD" w:rsidRDefault="00E85FBD" w:rsidP="00F909D0">
      <w:r w:rsidRPr="00B33860">
        <w:rPr>
          <w:b/>
        </w:rPr>
        <w:t xml:space="preserve">Figure </w:t>
      </w:r>
      <w:r w:rsidR="00067095" w:rsidRPr="00B33860">
        <w:rPr>
          <w:b/>
        </w:rPr>
        <w:t>2</w:t>
      </w:r>
      <w:r w:rsidRPr="00B33860">
        <w:rPr>
          <w:b/>
        </w:rPr>
        <w:t>.</w:t>
      </w:r>
      <w:r>
        <w:t xml:space="preserve"> Preliminary data from SES at MARS showing variability of particle </w:t>
      </w:r>
      <w:r w:rsidR="00067095">
        <w:t xml:space="preserve">flux attributes </w:t>
      </w:r>
      <w:r>
        <w:t xml:space="preserve">at that site. </w:t>
      </w:r>
      <w:r w:rsidR="00131664">
        <w:t xml:space="preserve">Gaps indicate periods when the system needed to be turned off in order to </w:t>
      </w:r>
      <w:r w:rsidR="00B33860">
        <w:t>implement</w:t>
      </w:r>
      <w:r w:rsidR="00131664">
        <w:t xml:space="preserve"> engineering developments.</w:t>
      </w:r>
    </w:p>
    <w:p w14:paraId="5F4B1AC0" w14:textId="77777777" w:rsidR="00F909D0" w:rsidRDefault="00F909D0" w:rsidP="00F909D0"/>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BAF5D18" w:rsidR="001328EA" w:rsidRDefault="00B33860" w:rsidP="001328EA">
      <w:pPr>
        <w:ind w:left="360"/>
      </w:pPr>
      <w:r>
        <w:t>~</w:t>
      </w:r>
      <w:r w:rsidR="00C54560">
        <w:t>62%. Most of this work was done to prepare the SES for deployment.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4927DDE4" w:rsidR="001328EA" w:rsidRDefault="00131664" w:rsidP="001328EA">
      <w:pPr>
        <w:ind w:left="360"/>
      </w:pPr>
      <w:r>
        <w:t xml:space="preserve">We hope to come close to completing </w:t>
      </w:r>
      <w:r w:rsidR="008336FC">
        <w:t>most</w:t>
      </w:r>
      <w:r>
        <w:t xml:space="preserve"> work proposed for 2023</w:t>
      </w:r>
      <w:r w:rsidR="002C6B6E">
        <w:t xml:space="preserve">. While the unexpected need to wrap up the Pelagic-Benthic Coupling lab has delayed the event description and McLane sediment trap modification planning aspects of this project somewhat, we anticipate mostly catching up by year end. </w:t>
      </w:r>
      <w:r w:rsidR="008336FC">
        <w:t xml:space="preserve">We may end up needing to push back </w:t>
      </w:r>
      <w:r w:rsidR="00B33860">
        <w:t>starting</w:t>
      </w:r>
      <w:r w:rsidR="008336FC">
        <w:t xml:space="preserve"> simulations and false positive/negative </w:t>
      </w:r>
      <w:r w:rsidR="00B33860">
        <w:t xml:space="preserve">testing </w:t>
      </w:r>
      <w:r w:rsidR="008336FC">
        <w:t>until early 2024.</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C661457" w:rsidR="008A4B60" w:rsidRDefault="00131664" w:rsidP="009863F0">
      <w:r>
        <w:t>Deployment plugged into MARS instead of autonomously. This is a significant benefit to the science and engineering!</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992E1DC" w:rsidR="00701300" w:rsidRDefault="007B199E" w:rsidP="009863F0">
      <w:r>
        <w:t>None yet.</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C37F556" w14:textId="7A7E21B4" w:rsidR="007B199E" w:rsidRDefault="00B33860" w:rsidP="007B199E">
      <w:pPr>
        <w:pStyle w:val="ListParagraph"/>
        <w:numPr>
          <w:ilvl w:val="0"/>
          <w:numId w:val="37"/>
        </w:numPr>
        <w:contextualSpacing/>
      </w:pPr>
      <w:r>
        <w:t>Evaluate</w:t>
      </w:r>
      <w:r w:rsidR="007B199E">
        <w:t xml:space="preserve"> code </w:t>
      </w:r>
      <w:r w:rsidR="00725B0C">
        <w:t xml:space="preserve">developed by Durkin in 2023 for </w:t>
      </w:r>
      <w:r w:rsidR="007B199E">
        <w:t xml:space="preserve">SES </w:t>
      </w:r>
      <w:r>
        <w:t xml:space="preserve">for using </w:t>
      </w:r>
      <w:r w:rsidR="00725B0C">
        <w:t xml:space="preserve">onboard </w:t>
      </w:r>
      <w:r>
        <w:t xml:space="preserve">the SES to conduct real-time </w:t>
      </w:r>
      <w:r w:rsidR="00725B0C">
        <w:t>carbon flux/</w:t>
      </w:r>
      <w:proofErr w:type="spellStart"/>
      <w:r w:rsidR="00725B0C">
        <w:t>attenuance</w:t>
      </w:r>
      <w:proofErr w:type="spellEnd"/>
      <w:r w:rsidR="00725B0C">
        <w:t xml:space="preserve"> </w:t>
      </w:r>
      <w:r w:rsidR="007B199E">
        <w:t xml:space="preserve">image analysis </w:t>
      </w:r>
      <w:r w:rsidR="00725B0C">
        <w:t xml:space="preserve">and use this </w:t>
      </w:r>
      <w:r w:rsidR="008336FC">
        <w:t>as the basis for a triggering algorithm.</w:t>
      </w:r>
    </w:p>
    <w:p w14:paraId="79F5E5C9" w14:textId="3F49C29E" w:rsidR="00120473" w:rsidRDefault="00385C3E" w:rsidP="007B199E">
      <w:pPr>
        <w:pStyle w:val="ListParagraph"/>
        <w:numPr>
          <w:ilvl w:val="0"/>
          <w:numId w:val="37"/>
        </w:numPr>
      </w:pPr>
      <w:r>
        <w:t xml:space="preserve">Refine event definitions </w:t>
      </w:r>
      <w:r w:rsidR="00B33860">
        <w:t xml:space="preserve">with </w:t>
      </w:r>
      <w:r>
        <w:t>false positive</w:t>
      </w:r>
      <w:r w:rsidR="00B33860">
        <w:t>/negative</w:t>
      </w:r>
      <w:r>
        <w:t xml:space="preserve"> simulation/testing.</w:t>
      </w:r>
    </w:p>
    <w:p w14:paraId="6B7D4390" w14:textId="59CA2CDC" w:rsidR="00385C3E" w:rsidRDefault="00385C3E" w:rsidP="007B199E">
      <w:pPr>
        <w:pStyle w:val="ListParagraph"/>
        <w:numPr>
          <w:ilvl w:val="0"/>
          <w:numId w:val="37"/>
        </w:numPr>
      </w:pPr>
      <w:r>
        <w:t xml:space="preserve">Continue collecting data through a full year to gain understanding of flux variability.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7F829987" w14:textId="6E9939FC" w:rsidR="00F849B5" w:rsidRDefault="00F849B5" w:rsidP="00F849B5">
      <w:pPr>
        <w:pStyle w:val="ListParagraph"/>
        <w:numPr>
          <w:ilvl w:val="0"/>
          <w:numId w:val="39"/>
        </w:numPr>
      </w:pPr>
      <w:r>
        <w:t>Complete design to modify McLane sediment trap so that it can be triggered by the SES</w:t>
      </w:r>
      <w:r w:rsidR="00B33860">
        <w:t>, and begin modifications as possible.</w:t>
      </w:r>
    </w:p>
    <w:p w14:paraId="4AEF4072" w14:textId="71607337" w:rsidR="00701300" w:rsidRDefault="00701300" w:rsidP="00F849B5">
      <w:pPr>
        <w:pStyle w:val="ListParagraph"/>
        <w:numPr>
          <w:ilvl w:val="0"/>
          <w:numId w:val="39"/>
        </w:numPr>
      </w:pPr>
    </w:p>
    <w:p w14:paraId="578829B5" w14:textId="6CFB5E37" w:rsidR="00701300" w:rsidRDefault="00DC2957" w:rsidP="009863F0">
      <w:r w:rsidRPr="00F849B5">
        <w:rPr>
          <w:color w:val="FF0000"/>
        </w:rPr>
        <w:t>RICH to fill in</w:t>
      </w:r>
      <w:r w:rsidR="00B33860">
        <w:rPr>
          <w:color w:val="FF0000"/>
        </w:rPr>
        <w:t xml:space="preserve"> specifics</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3133B9E3" w:rsidR="00701300" w:rsidRPr="00B33860" w:rsidRDefault="00DC2957" w:rsidP="009863F0">
      <w:pPr>
        <w:rPr>
          <w:b/>
        </w:rPr>
      </w:pPr>
      <w:r w:rsidRPr="00B33860">
        <w:rPr>
          <w:b/>
          <w:color w:val="FF0000"/>
        </w:rPr>
        <w:t>D</w:t>
      </w:r>
      <w:commentRangeStart w:id="2"/>
      <w:r w:rsidRPr="00B33860">
        <w:rPr>
          <w:b/>
          <w:color w:val="FF0000"/>
        </w:rPr>
        <w:t xml:space="preserve">o we want to include any </w:t>
      </w:r>
      <w:r w:rsidR="00CA6449">
        <w:rPr>
          <w:b/>
          <w:color w:val="FF0000"/>
        </w:rPr>
        <w:t xml:space="preserve">ship </w:t>
      </w:r>
      <w:r w:rsidRPr="00B33860">
        <w:rPr>
          <w:b/>
          <w:color w:val="FF0000"/>
        </w:rPr>
        <w:t>days to check on things, to use as contingencies to unplug if needed</w:t>
      </w:r>
      <w:r w:rsidRPr="00B33860">
        <w:rPr>
          <w:b/>
        </w:rPr>
        <w:t>?</w:t>
      </w:r>
      <w:commentRangeEnd w:id="2"/>
      <w:r w:rsidR="00CA6449">
        <w:rPr>
          <w:rStyle w:val="CommentReference"/>
        </w:rPr>
        <w:commentReference w:id="2"/>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2BD8AF50" w14:textId="77777777" w:rsidR="00B33860" w:rsidRDefault="00B33860" w:rsidP="00B33860"/>
    <w:p w14:paraId="76E8D8A6" w14:textId="698B2E97" w:rsidR="00B33860" w:rsidRDefault="00B33860" w:rsidP="00B33860">
      <w:pPr>
        <w:pStyle w:val="ListParagraph"/>
        <w:numPr>
          <w:ilvl w:val="0"/>
          <w:numId w:val="43"/>
        </w:numPr>
        <w:contextualSpacing/>
      </w:pPr>
      <w:r>
        <w:t>Refined mathematical definitions of pulse events</w:t>
      </w:r>
    </w:p>
    <w:p w14:paraId="0CAAF137" w14:textId="77777777" w:rsidR="00B33860" w:rsidRDefault="00B33860" w:rsidP="00B33860">
      <w:pPr>
        <w:pStyle w:val="ListParagraph"/>
        <w:numPr>
          <w:ilvl w:val="0"/>
          <w:numId w:val="43"/>
        </w:numPr>
        <w:contextualSpacing/>
      </w:pPr>
      <w:r>
        <w:t>Algorithm that identifies early indicators of their occurrence</w:t>
      </w:r>
    </w:p>
    <w:p w14:paraId="32CA6D0D" w14:textId="4D7BB8CD" w:rsidR="00B33860" w:rsidRDefault="00B33860" w:rsidP="00B33860">
      <w:pPr>
        <w:pStyle w:val="ListParagraph"/>
        <w:numPr>
          <w:ilvl w:val="0"/>
          <w:numId w:val="43"/>
        </w:numPr>
        <w:contextualSpacing/>
      </w:pPr>
      <w:r>
        <w:t>Evaluation of possible performance based on simulations testing</w:t>
      </w:r>
    </w:p>
    <w:p w14:paraId="1AC64F29" w14:textId="2938356E" w:rsidR="00B33860" w:rsidRDefault="00B33860" w:rsidP="00B33860">
      <w:pPr>
        <w:pStyle w:val="ListParagraph"/>
        <w:numPr>
          <w:ilvl w:val="0"/>
          <w:numId w:val="43"/>
        </w:numPr>
        <w:contextualSpacing/>
      </w:pPr>
      <w:r>
        <w:t>Code needed for SES to trigger another instrument</w:t>
      </w:r>
    </w:p>
    <w:p w14:paraId="44D79DA7" w14:textId="454C636D" w:rsidR="00B33860" w:rsidRDefault="00B33860" w:rsidP="00B33860">
      <w:pPr>
        <w:pStyle w:val="ListParagraph"/>
        <w:numPr>
          <w:ilvl w:val="0"/>
          <w:numId w:val="43"/>
        </w:numPr>
        <w:contextualSpacing/>
      </w:pPr>
      <w:r>
        <w:t>Design and configure a conventional McLane sediment trap with a modem for triggering by the SES.</w:t>
      </w:r>
    </w:p>
    <w:p w14:paraId="7A6B3F28" w14:textId="212BF004" w:rsidR="00B12E69" w:rsidRPr="00B33860" w:rsidRDefault="00B33860" w:rsidP="00CD0CE3">
      <w:pPr>
        <w:pStyle w:val="ListParagraph"/>
        <w:numPr>
          <w:ilvl w:val="0"/>
          <w:numId w:val="43"/>
        </w:numPr>
        <w:rPr>
          <w:b/>
          <w:bCs/>
        </w:rPr>
      </w:pPr>
      <w:r>
        <w:t xml:space="preserve">Continue deployment of SES at MARS </w:t>
      </w:r>
      <w:r w:rsidR="00165B6F">
        <w:t>to evaluate particle flux variability</w:t>
      </w:r>
    </w:p>
    <w:p w14:paraId="21C5D226" w14:textId="77777777" w:rsidR="00B33860" w:rsidRPr="00B33860" w:rsidRDefault="00B33860" w:rsidP="00B33860">
      <w:pPr>
        <w:pStyle w:val="ListParagraph"/>
        <w:rPr>
          <w:b/>
          <w:bCs/>
        </w:rPr>
      </w:pPr>
    </w:p>
    <w:p w14:paraId="7F62DA3D" w14:textId="1CB50716" w:rsidR="00B12E69" w:rsidRPr="00EC229C" w:rsidRDefault="00B12E69" w:rsidP="002B71A0">
      <w:pPr>
        <w:outlineLvl w:val="0"/>
        <w:rPr>
          <w:b/>
          <w:bCs/>
        </w:rPr>
      </w:pPr>
      <w:r>
        <w:rPr>
          <w:b/>
          <w:bCs/>
        </w:rPr>
        <w:lastRenderedPageBreak/>
        <w:t>Milestones</w:t>
      </w:r>
      <w:r w:rsidR="009947F3">
        <w:rPr>
          <w:b/>
          <w:bCs/>
        </w:rPr>
        <w:t xml:space="preserve"> and required personnel</w:t>
      </w:r>
      <w:r w:rsidR="008F0880">
        <w:rPr>
          <w:b/>
          <w:bCs/>
        </w:rPr>
        <w:t xml:space="preserve"> (see </w:t>
      </w:r>
      <w:hyperlink r:id="rId16"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p w14:paraId="350C6B4A" w14:textId="77777777" w:rsidR="008F0880" w:rsidRDefault="008F0880" w:rsidP="00B12E69">
      <w:pPr>
        <w:ind w:left="720"/>
        <w:rPr>
          <w:b/>
          <w:bCs/>
        </w:rPr>
      </w:pPr>
    </w:p>
    <w:p w14:paraId="32BEC536" w14:textId="77777777" w:rsidR="00CD0CE3" w:rsidRDefault="00CD0CE3" w:rsidP="002B71A0">
      <w:pPr>
        <w:outlineLvl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539"/>
        <w:gridCol w:w="1294"/>
        <w:gridCol w:w="1278"/>
      </w:tblGrid>
      <w:tr w:rsidR="004E3A26" w:rsidRPr="00CB2511" w14:paraId="7006E88B" w14:textId="77777777" w:rsidTr="004E3A26">
        <w:trPr>
          <w:trHeight w:val="569"/>
        </w:trPr>
        <w:tc>
          <w:tcPr>
            <w:tcW w:w="1538" w:type="dxa"/>
          </w:tcPr>
          <w:p w14:paraId="5BA083E1" w14:textId="440853F9" w:rsidR="004E3A26" w:rsidRDefault="004E3A26" w:rsidP="00CD0CE3">
            <w:pPr>
              <w:rPr>
                <w:b/>
                <w:sz w:val="20"/>
                <w:szCs w:val="20"/>
              </w:rPr>
            </w:pPr>
            <w:r>
              <w:rPr>
                <w:b/>
                <w:sz w:val="20"/>
                <w:szCs w:val="20"/>
              </w:rPr>
              <w:t xml:space="preserve">2024 Project Start Date: </w:t>
            </w:r>
          </w:p>
          <w:p w14:paraId="37F031B8" w14:textId="6B5AC269" w:rsidR="004E3A26" w:rsidRPr="001A1006" w:rsidRDefault="004E3A26" w:rsidP="00CD0CE3">
            <w:pPr>
              <w:rPr>
                <w:b/>
                <w:sz w:val="16"/>
                <w:szCs w:val="20"/>
              </w:rPr>
            </w:pPr>
            <w:r>
              <w:rPr>
                <w:sz w:val="16"/>
              </w:rPr>
              <w:t>01/01/2024</w:t>
            </w:r>
          </w:p>
        </w:tc>
        <w:tc>
          <w:tcPr>
            <w:tcW w:w="1250" w:type="dxa"/>
            <w:vAlign w:val="center"/>
          </w:tcPr>
          <w:p w14:paraId="14B037AA" w14:textId="77777777" w:rsidR="004E3A26" w:rsidRPr="00CB2511" w:rsidRDefault="004E3A26" w:rsidP="00CD0CE3">
            <w:pPr>
              <w:jc w:val="center"/>
              <w:rPr>
                <w:b/>
                <w:sz w:val="20"/>
                <w:szCs w:val="20"/>
              </w:rPr>
            </w:pPr>
            <w:r w:rsidRPr="00CB2511">
              <w:rPr>
                <w:b/>
                <w:sz w:val="20"/>
                <w:szCs w:val="20"/>
              </w:rPr>
              <w:t>Milestone 1</w:t>
            </w:r>
          </w:p>
        </w:tc>
        <w:tc>
          <w:tcPr>
            <w:tcW w:w="1539" w:type="dxa"/>
            <w:vAlign w:val="center"/>
          </w:tcPr>
          <w:p w14:paraId="475423BD" w14:textId="77777777" w:rsidR="004E3A26" w:rsidRPr="00CB2511" w:rsidRDefault="004E3A26" w:rsidP="00CD0CE3">
            <w:pPr>
              <w:jc w:val="center"/>
              <w:rPr>
                <w:b/>
                <w:sz w:val="20"/>
                <w:szCs w:val="20"/>
              </w:rPr>
            </w:pPr>
            <w:r w:rsidRPr="00CB2511">
              <w:rPr>
                <w:b/>
                <w:sz w:val="20"/>
                <w:szCs w:val="20"/>
              </w:rPr>
              <w:t>Milestone 2</w:t>
            </w:r>
          </w:p>
        </w:tc>
        <w:tc>
          <w:tcPr>
            <w:tcW w:w="1294" w:type="dxa"/>
            <w:vAlign w:val="center"/>
          </w:tcPr>
          <w:p w14:paraId="01EBDF3B" w14:textId="77777777" w:rsidR="004E3A26" w:rsidRPr="00CB2511" w:rsidRDefault="004E3A26" w:rsidP="00CD0CE3">
            <w:pPr>
              <w:jc w:val="center"/>
              <w:rPr>
                <w:b/>
                <w:sz w:val="20"/>
                <w:szCs w:val="20"/>
              </w:rPr>
            </w:pPr>
            <w:r w:rsidRPr="00CB2511">
              <w:rPr>
                <w:b/>
                <w:sz w:val="20"/>
                <w:szCs w:val="20"/>
              </w:rPr>
              <w:t>Milestone 3</w:t>
            </w:r>
          </w:p>
        </w:tc>
        <w:tc>
          <w:tcPr>
            <w:tcW w:w="1278" w:type="dxa"/>
            <w:vMerge w:val="restart"/>
            <w:vAlign w:val="center"/>
          </w:tcPr>
          <w:p w14:paraId="2DD2189C" w14:textId="77777777" w:rsidR="004E3A26" w:rsidRPr="00CB2511" w:rsidRDefault="004E3A26" w:rsidP="00CD0CE3">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4E3A26" w:rsidRPr="00CB2511" w14:paraId="3519EB49" w14:textId="77777777" w:rsidTr="004E3A26">
        <w:trPr>
          <w:trHeight w:val="569"/>
        </w:trPr>
        <w:tc>
          <w:tcPr>
            <w:tcW w:w="1538" w:type="dxa"/>
            <w:vAlign w:val="center"/>
          </w:tcPr>
          <w:p w14:paraId="54140E76" w14:textId="77777777" w:rsidR="004E3A26" w:rsidRPr="00CB2511" w:rsidRDefault="004E3A26" w:rsidP="00CD0CE3">
            <w:pPr>
              <w:rPr>
                <w:b/>
                <w:sz w:val="20"/>
                <w:szCs w:val="20"/>
              </w:rPr>
            </w:pPr>
            <w:r w:rsidRPr="00CB2511">
              <w:rPr>
                <w:b/>
                <w:sz w:val="20"/>
                <w:szCs w:val="20"/>
              </w:rPr>
              <w:t>Milestone Date</w:t>
            </w:r>
          </w:p>
        </w:tc>
        <w:tc>
          <w:tcPr>
            <w:tcW w:w="1250" w:type="dxa"/>
            <w:vAlign w:val="center"/>
          </w:tcPr>
          <w:p w14:paraId="207BA959" w14:textId="77777777" w:rsidR="004E3A26" w:rsidRPr="00CB2511" w:rsidRDefault="004E3A26" w:rsidP="00CD0CE3">
            <w:pPr>
              <w:rPr>
                <w:b/>
                <w:sz w:val="20"/>
                <w:szCs w:val="20"/>
              </w:rPr>
            </w:pPr>
          </w:p>
        </w:tc>
        <w:tc>
          <w:tcPr>
            <w:tcW w:w="1539" w:type="dxa"/>
            <w:vAlign w:val="center"/>
          </w:tcPr>
          <w:p w14:paraId="431C8510" w14:textId="77777777" w:rsidR="004E3A26" w:rsidRPr="00CB2511" w:rsidRDefault="004E3A26" w:rsidP="00CD0CE3">
            <w:pPr>
              <w:rPr>
                <w:b/>
                <w:sz w:val="20"/>
                <w:szCs w:val="20"/>
              </w:rPr>
            </w:pPr>
          </w:p>
        </w:tc>
        <w:tc>
          <w:tcPr>
            <w:tcW w:w="1294" w:type="dxa"/>
            <w:vAlign w:val="center"/>
          </w:tcPr>
          <w:p w14:paraId="38298676" w14:textId="77777777" w:rsidR="004E3A26" w:rsidRPr="00CB2511" w:rsidRDefault="004E3A26" w:rsidP="00CD0CE3">
            <w:pPr>
              <w:rPr>
                <w:b/>
                <w:sz w:val="20"/>
                <w:szCs w:val="20"/>
              </w:rPr>
            </w:pPr>
          </w:p>
        </w:tc>
        <w:tc>
          <w:tcPr>
            <w:tcW w:w="1278" w:type="dxa"/>
            <w:vMerge/>
            <w:vAlign w:val="center"/>
          </w:tcPr>
          <w:p w14:paraId="387329DE" w14:textId="77777777" w:rsidR="004E3A26" w:rsidRPr="00CB2511" w:rsidRDefault="004E3A26" w:rsidP="00CD0CE3">
            <w:pPr>
              <w:rPr>
                <w:b/>
                <w:sz w:val="20"/>
                <w:szCs w:val="20"/>
              </w:rPr>
            </w:pPr>
          </w:p>
        </w:tc>
      </w:tr>
      <w:tr w:rsidR="004E3A26" w:rsidRPr="00CB2511" w14:paraId="4AE1BB5E" w14:textId="77777777" w:rsidTr="004E3A26">
        <w:trPr>
          <w:trHeight w:val="569"/>
        </w:trPr>
        <w:tc>
          <w:tcPr>
            <w:tcW w:w="1538" w:type="dxa"/>
            <w:tcBorders>
              <w:bottom w:val="single" w:sz="4" w:space="0" w:color="auto"/>
            </w:tcBorders>
            <w:vAlign w:val="center"/>
          </w:tcPr>
          <w:p w14:paraId="3E642DDB" w14:textId="77777777" w:rsidR="004E3A26" w:rsidRPr="00CB2511" w:rsidRDefault="004E3A26" w:rsidP="00CD0CE3">
            <w:pPr>
              <w:rPr>
                <w:b/>
                <w:sz w:val="20"/>
                <w:szCs w:val="20"/>
              </w:rPr>
            </w:pPr>
            <w:r w:rsidRPr="00CB2511">
              <w:rPr>
                <w:b/>
                <w:sz w:val="20"/>
                <w:szCs w:val="20"/>
              </w:rPr>
              <w:t>Milestone Description</w:t>
            </w:r>
          </w:p>
        </w:tc>
        <w:tc>
          <w:tcPr>
            <w:tcW w:w="1250" w:type="dxa"/>
            <w:tcBorders>
              <w:bottom w:val="single" w:sz="4" w:space="0" w:color="auto"/>
            </w:tcBorders>
            <w:vAlign w:val="center"/>
          </w:tcPr>
          <w:p w14:paraId="243FF856" w14:textId="22F52C95" w:rsidR="004E3A26" w:rsidRPr="00CB2511" w:rsidRDefault="004E3A26" w:rsidP="00CD0CE3">
            <w:pPr>
              <w:rPr>
                <w:b/>
                <w:sz w:val="20"/>
                <w:szCs w:val="20"/>
              </w:rPr>
            </w:pPr>
            <w:r>
              <w:rPr>
                <w:b/>
                <w:sz w:val="20"/>
                <w:szCs w:val="20"/>
              </w:rPr>
              <w:t>Refine descriptions of pulse Events, and test algorithm</w:t>
            </w:r>
          </w:p>
        </w:tc>
        <w:tc>
          <w:tcPr>
            <w:tcW w:w="1539" w:type="dxa"/>
            <w:tcBorders>
              <w:bottom w:val="single" w:sz="4" w:space="0" w:color="auto"/>
            </w:tcBorders>
            <w:vAlign w:val="center"/>
          </w:tcPr>
          <w:p w14:paraId="4526C38C" w14:textId="125E45F0" w:rsidR="004E3A26" w:rsidRPr="00CB2511" w:rsidRDefault="004E3A26" w:rsidP="00CD0CE3">
            <w:pPr>
              <w:rPr>
                <w:b/>
                <w:sz w:val="20"/>
                <w:szCs w:val="20"/>
              </w:rPr>
            </w:pPr>
            <w:r>
              <w:rPr>
                <w:b/>
                <w:sz w:val="20"/>
                <w:szCs w:val="20"/>
              </w:rPr>
              <w:t>Refine code for onboard image analysis and communication</w:t>
            </w:r>
          </w:p>
        </w:tc>
        <w:tc>
          <w:tcPr>
            <w:tcW w:w="1294" w:type="dxa"/>
            <w:tcBorders>
              <w:bottom w:val="single" w:sz="4" w:space="0" w:color="auto"/>
            </w:tcBorders>
            <w:vAlign w:val="center"/>
          </w:tcPr>
          <w:p w14:paraId="7B28B68F" w14:textId="4B6F5380" w:rsidR="004E3A26" w:rsidRPr="00CB2511" w:rsidRDefault="004E3A26" w:rsidP="00CD0CE3">
            <w:pPr>
              <w:rPr>
                <w:b/>
                <w:sz w:val="20"/>
                <w:szCs w:val="20"/>
              </w:rPr>
            </w:pPr>
            <w:r>
              <w:rPr>
                <w:b/>
                <w:sz w:val="20"/>
                <w:szCs w:val="20"/>
              </w:rPr>
              <w:t xml:space="preserve">Design and implement modification so McLane Sediment trap can be triggered by SES </w:t>
            </w:r>
          </w:p>
        </w:tc>
        <w:tc>
          <w:tcPr>
            <w:tcW w:w="1278" w:type="dxa"/>
            <w:vMerge/>
            <w:tcBorders>
              <w:bottom w:val="single" w:sz="4" w:space="0" w:color="auto"/>
            </w:tcBorders>
            <w:vAlign w:val="center"/>
          </w:tcPr>
          <w:p w14:paraId="1EF57DA4" w14:textId="77777777" w:rsidR="004E3A26" w:rsidRPr="00CB2511" w:rsidRDefault="004E3A26" w:rsidP="00CD0CE3">
            <w:pPr>
              <w:rPr>
                <w:b/>
                <w:sz w:val="20"/>
                <w:szCs w:val="20"/>
              </w:rPr>
            </w:pPr>
          </w:p>
        </w:tc>
      </w:tr>
      <w:tr w:rsidR="004E3A26" w:rsidRPr="00CB2511" w14:paraId="757282F4" w14:textId="77777777" w:rsidTr="004E3A26">
        <w:trPr>
          <w:trHeight w:val="570"/>
        </w:trPr>
        <w:tc>
          <w:tcPr>
            <w:tcW w:w="1538" w:type="dxa"/>
            <w:shd w:val="clear" w:color="auto" w:fill="F2F2F2"/>
            <w:vAlign w:val="center"/>
          </w:tcPr>
          <w:p w14:paraId="50DDE73B" w14:textId="77777777" w:rsidR="004E3A26" w:rsidRPr="00CB2511" w:rsidRDefault="004E3A26" w:rsidP="00CD0CE3">
            <w:pPr>
              <w:rPr>
                <w:b/>
                <w:sz w:val="20"/>
                <w:szCs w:val="20"/>
              </w:rPr>
            </w:pPr>
            <w:r>
              <w:rPr>
                <w:b/>
                <w:sz w:val="20"/>
                <w:szCs w:val="20"/>
              </w:rPr>
              <w:t>Electrical Engineer</w:t>
            </w:r>
          </w:p>
        </w:tc>
        <w:tc>
          <w:tcPr>
            <w:tcW w:w="1250" w:type="dxa"/>
            <w:shd w:val="clear" w:color="auto" w:fill="F2F2F2"/>
            <w:vAlign w:val="center"/>
          </w:tcPr>
          <w:p w14:paraId="6BFC935B" w14:textId="77777777" w:rsidR="004E3A26" w:rsidRDefault="004E3A26" w:rsidP="00CD0CE3">
            <w:pPr>
              <w:rPr>
                <w:b/>
                <w:sz w:val="20"/>
                <w:szCs w:val="20"/>
              </w:rPr>
            </w:pPr>
            <w:r>
              <w:rPr>
                <w:b/>
                <w:sz w:val="20"/>
                <w:szCs w:val="20"/>
              </w:rPr>
              <w:t>PM-20</w:t>
            </w:r>
          </w:p>
          <w:p w14:paraId="53ADEA7E" w14:textId="1DCA325B" w:rsidR="004E3A26" w:rsidRPr="00CB2511" w:rsidRDefault="009247D5" w:rsidP="00CD0CE3">
            <w:pPr>
              <w:rPr>
                <w:b/>
                <w:sz w:val="20"/>
                <w:szCs w:val="20"/>
              </w:rPr>
            </w:pPr>
            <w:r>
              <w:rPr>
                <w:b/>
                <w:sz w:val="20"/>
                <w:szCs w:val="20"/>
              </w:rPr>
              <w:t>IH</w:t>
            </w:r>
            <w:r w:rsidR="004E3A26">
              <w:rPr>
                <w:b/>
                <w:sz w:val="20"/>
                <w:szCs w:val="20"/>
              </w:rPr>
              <w:t>-20</w:t>
            </w:r>
          </w:p>
        </w:tc>
        <w:tc>
          <w:tcPr>
            <w:tcW w:w="1539" w:type="dxa"/>
            <w:shd w:val="clear" w:color="auto" w:fill="F2F2F2"/>
            <w:vAlign w:val="center"/>
          </w:tcPr>
          <w:p w14:paraId="5209B4EC" w14:textId="77777777" w:rsidR="004E3A26" w:rsidRPr="00CB2511" w:rsidRDefault="004E3A26" w:rsidP="00CD0CE3">
            <w:pPr>
              <w:rPr>
                <w:b/>
                <w:sz w:val="20"/>
                <w:szCs w:val="20"/>
              </w:rPr>
            </w:pPr>
            <w:r>
              <w:rPr>
                <w:b/>
                <w:sz w:val="20"/>
                <w:szCs w:val="20"/>
              </w:rPr>
              <w:t>PM-40</w:t>
            </w:r>
          </w:p>
        </w:tc>
        <w:tc>
          <w:tcPr>
            <w:tcW w:w="1294" w:type="dxa"/>
            <w:shd w:val="clear" w:color="auto" w:fill="F2F2F2"/>
            <w:vAlign w:val="center"/>
          </w:tcPr>
          <w:p w14:paraId="596E90B5" w14:textId="089713D6" w:rsidR="004E3A26" w:rsidRDefault="004E3A26" w:rsidP="00CD0CE3">
            <w:pPr>
              <w:rPr>
                <w:b/>
                <w:sz w:val="20"/>
                <w:szCs w:val="20"/>
              </w:rPr>
            </w:pPr>
            <w:r>
              <w:rPr>
                <w:b/>
                <w:sz w:val="20"/>
                <w:szCs w:val="20"/>
              </w:rPr>
              <w:t>PM-</w:t>
            </w:r>
            <w:r w:rsidR="009247D5">
              <w:rPr>
                <w:b/>
                <w:sz w:val="20"/>
                <w:szCs w:val="20"/>
              </w:rPr>
              <w:t>60</w:t>
            </w:r>
          </w:p>
          <w:p w14:paraId="01B25AD5" w14:textId="5940C9FA" w:rsidR="004E3A26" w:rsidRPr="00CB2511" w:rsidRDefault="009247D5" w:rsidP="00CD0CE3">
            <w:pPr>
              <w:rPr>
                <w:b/>
                <w:sz w:val="20"/>
                <w:szCs w:val="20"/>
              </w:rPr>
            </w:pPr>
            <w:r>
              <w:rPr>
                <w:b/>
                <w:sz w:val="20"/>
                <w:szCs w:val="20"/>
              </w:rPr>
              <w:t>IH</w:t>
            </w:r>
            <w:r w:rsidR="004E3A26">
              <w:rPr>
                <w:b/>
                <w:sz w:val="20"/>
                <w:szCs w:val="20"/>
              </w:rPr>
              <w:t>-</w:t>
            </w:r>
            <w:r>
              <w:rPr>
                <w:b/>
                <w:sz w:val="20"/>
                <w:szCs w:val="20"/>
              </w:rPr>
              <w:t>6</w:t>
            </w:r>
            <w:r w:rsidR="004E3A26">
              <w:rPr>
                <w:b/>
                <w:sz w:val="20"/>
                <w:szCs w:val="20"/>
              </w:rPr>
              <w:t>0</w:t>
            </w:r>
          </w:p>
        </w:tc>
        <w:tc>
          <w:tcPr>
            <w:tcW w:w="1278" w:type="dxa"/>
            <w:shd w:val="clear" w:color="auto" w:fill="F2F2F2"/>
            <w:vAlign w:val="center"/>
          </w:tcPr>
          <w:p w14:paraId="66FF9135" w14:textId="5FADCAB4" w:rsidR="004E3A26" w:rsidRPr="00CB2511" w:rsidRDefault="009247D5" w:rsidP="00CD0CE3">
            <w:pPr>
              <w:rPr>
                <w:b/>
                <w:sz w:val="20"/>
                <w:szCs w:val="20"/>
              </w:rPr>
            </w:pPr>
            <w:r>
              <w:rPr>
                <w:b/>
                <w:sz w:val="20"/>
                <w:szCs w:val="20"/>
              </w:rPr>
              <w:t>120</w:t>
            </w:r>
          </w:p>
        </w:tc>
      </w:tr>
      <w:tr w:rsidR="004E3A26" w:rsidRPr="00CB2511" w14:paraId="7FAAA421" w14:textId="77777777" w:rsidTr="004E3A26">
        <w:trPr>
          <w:trHeight w:val="569"/>
        </w:trPr>
        <w:tc>
          <w:tcPr>
            <w:tcW w:w="1538" w:type="dxa"/>
            <w:tcBorders>
              <w:bottom w:val="single" w:sz="4" w:space="0" w:color="auto"/>
            </w:tcBorders>
            <w:vAlign w:val="center"/>
          </w:tcPr>
          <w:p w14:paraId="4516CFA3" w14:textId="77777777" w:rsidR="004E3A26" w:rsidRPr="00CB2511" w:rsidRDefault="004E3A26" w:rsidP="00CD0CE3">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50" w:type="dxa"/>
            <w:tcBorders>
              <w:bottom w:val="single" w:sz="4" w:space="0" w:color="auto"/>
            </w:tcBorders>
            <w:vAlign w:val="center"/>
          </w:tcPr>
          <w:p w14:paraId="172889F1" w14:textId="77777777" w:rsidR="004E3A26" w:rsidRPr="00CB2511" w:rsidRDefault="004E3A26" w:rsidP="00CD0CE3">
            <w:pPr>
              <w:rPr>
                <w:b/>
                <w:sz w:val="20"/>
                <w:szCs w:val="20"/>
              </w:rPr>
            </w:pPr>
            <w:r>
              <w:rPr>
                <w:b/>
                <w:sz w:val="20"/>
                <w:szCs w:val="20"/>
              </w:rPr>
              <w:t>RH-60</w:t>
            </w:r>
          </w:p>
        </w:tc>
        <w:tc>
          <w:tcPr>
            <w:tcW w:w="1539" w:type="dxa"/>
            <w:tcBorders>
              <w:bottom w:val="single" w:sz="4" w:space="0" w:color="auto"/>
            </w:tcBorders>
            <w:vAlign w:val="center"/>
          </w:tcPr>
          <w:p w14:paraId="0940A158" w14:textId="77777777" w:rsidR="004E3A26" w:rsidRPr="00CB2511" w:rsidRDefault="004E3A26" w:rsidP="00CD0CE3">
            <w:pPr>
              <w:rPr>
                <w:b/>
                <w:sz w:val="20"/>
                <w:szCs w:val="20"/>
              </w:rPr>
            </w:pPr>
            <w:r>
              <w:rPr>
                <w:b/>
                <w:sz w:val="20"/>
                <w:szCs w:val="20"/>
              </w:rPr>
              <w:t>RH-100</w:t>
            </w:r>
          </w:p>
        </w:tc>
        <w:tc>
          <w:tcPr>
            <w:tcW w:w="1294" w:type="dxa"/>
            <w:tcBorders>
              <w:bottom w:val="single" w:sz="4" w:space="0" w:color="auto"/>
            </w:tcBorders>
            <w:vAlign w:val="center"/>
          </w:tcPr>
          <w:p w14:paraId="0F7A68B1" w14:textId="77777777" w:rsidR="004E3A26" w:rsidRPr="00CB2511" w:rsidRDefault="004E3A26" w:rsidP="00CD0CE3">
            <w:pPr>
              <w:rPr>
                <w:b/>
                <w:sz w:val="20"/>
                <w:szCs w:val="20"/>
              </w:rPr>
            </w:pPr>
            <w:r>
              <w:rPr>
                <w:b/>
                <w:sz w:val="20"/>
                <w:szCs w:val="20"/>
              </w:rPr>
              <w:t>RH-40</w:t>
            </w:r>
          </w:p>
        </w:tc>
        <w:tc>
          <w:tcPr>
            <w:tcW w:w="1278" w:type="dxa"/>
            <w:tcBorders>
              <w:bottom w:val="single" w:sz="4" w:space="0" w:color="auto"/>
            </w:tcBorders>
            <w:vAlign w:val="center"/>
          </w:tcPr>
          <w:p w14:paraId="676DF05A" w14:textId="358D3EF8" w:rsidR="004E3A26" w:rsidRPr="00CB2511" w:rsidRDefault="009247D5" w:rsidP="00CD0CE3">
            <w:pPr>
              <w:rPr>
                <w:b/>
                <w:sz w:val="20"/>
                <w:szCs w:val="20"/>
              </w:rPr>
            </w:pPr>
            <w:r>
              <w:rPr>
                <w:b/>
                <w:sz w:val="20"/>
                <w:szCs w:val="20"/>
              </w:rPr>
              <w:t>200</w:t>
            </w:r>
          </w:p>
        </w:tc>
      </w:tr>
      <w:tr w:rsidR="004E3A26" w:rsidRPr="00CB2511" w14:paraId="2FCDFB11" w14:textId="77777777" w:rsidTr="004E3A26">
        <w:trPr>
          <w:trHeight w:val="570"/>
        </w:trPr>
        <w:tc>
          <w:tcPr>
            <w:tcW w:w="1538" w:type="dxa"/>
            <w:tcBorders>
              <w:bottom w:val="single" w:sz="4" w:space="0" w:color="auto"/>
            </w:tcBorders>
            <w:vAlign w:val="center"/>
          </w:tcPr>
          <w:p w14:paraId="5067745B" w14:textId="77777777" w:rsidR="004E3A26" w:rsidRPr="00CB2511" w:rsidRDefault="004E3A26" w:rsidP="00CD0CE3">
            <w:pPr>
              <w:rPr>
                <w:b/>
                <w:sz w:val="20"/>
                <w:szCs w:val="20"/>
              </w:rPr>
            </w:pPr>
            <w:r>
              <w:rPr>
                <w:b/>
                <w:sz w:val="20"/>
                <w:szCs w:val="20"/>
              </w:rPr>
              <w:t>Mechanical Tech</w:t>
            </w:r>
          </w:p>
        </w:tc>
        <w:tc>
          <w:tcPr>
            <w:tcW w:w="1250" w:type="dxa"/>
            <w:tcBorders>
              <w:bottom w:val="single" w:sz="4" w:space="0" w:color="auto"/>
            </w:tcBorders>
            <w:vAlign w:val="center"/>
          </w:tcPr>
          <w:p w14:paraId="2BE7B654" w14:textId="77777777" w:rsidR="004E3A26" w:rsidRPr="00CB2511" w:rsidRDefault="004E3A26" w:rsidP="00CD0CE3">
            <w:pPr>
              <w:rPr>
                <w:b/>
                <w:sz w:val="20"/>
                <w:szCs w:val="20"/>
              </w:rPr>
            </w:pPr>
          </w:p>
        </w:tc>
        <w:tc>
          <w:tcPr>
            <w:tcW w:w="1539" w:type="dxa"/>
            <w:tcBorders>
              <w:bottom w:val="single" w:sz="4" w:space="0" w:color="auto"/>
            </w:tcBorders>
            <w:vAlign w:val="center"/>
          </w:tcPr>
          <w:p w14:paraId="734A843D" w14:textId="77777777" w:rsidR="004E3A26" w:rsidRPr="00CB2511" w:rsidRDefault="004E3A26" w:rsidP="00CD0CE3">
            <w:pPr>
              <w:rPr>
                <w:b/>
                <w:sz w:val="20"/>
                <w:szCs w:val="20"/>
              </w:rPr>
            </w:pPr>
          </w:p>
        </w:tc>
        <w:tc>
          <w:tcPr>
            <w:tcW w:w="1294" w:type="dxa"/>
            <w:tcBorders>
              <w:bottom w:val="single" w:sz="4" w:space="0" w:color="auto"/>
            </w:tcBorders>
            <w:vAlign w:val="center"/>
          </w:tcPr>
          <w:p w14:paraId="0CBFFC31" w14:textId="7CE2E9AA" w:rsidR="004E3A26" w:rsidRPr="00CB2511" w:rsidRDefault="009247D5" w:rsidP="00CD0CE3">
            <w:pPr>
              <w:rPr>
                <w:b/>
                <w:sz w:val="20"/>
                <w:szCs w:val="20"/>
              </w:rPr>
            </w:pPr>
            <w:r>
              <w:rPr>
                <w:b/>
                <w:sz w:val="20"/>
                <w:szCs w:val="20"/>
              </w:rPr>
              <w:t>EM</w:t>
            </w:r>
            <w:r w:rsidR="004E3A26">
              <w:rPr>
                <w:b/>
                <w:sz w:val="20"/>
                <w:szCs w:val="20"/>
              </w:rPr>
              <w:t>-</w:t>
            </w:r>
            <w:r w:rsidR="00CA6449">
              <w:rPr>
                <w:b/>
                <w:sz w:val="20"/>
                <w:szCs w:val="20"/>
              </w:rPr>
              <w:t>24</w:t>
            </w:r>
            <w:r w:rsidR="004E3A26">
              <w:rPr>
                <w:b/>
                <w:sz w:val="20"/>
                <w:szCs w:val="20"/>
              </w:rPr>
              <w:t>0</w:t>
            </w:r>
          </w:p>
        </w:tc>
        <w:tc>
          <w:tcPr>
            <w:tcW w:w="1278" w:type="dxa"/>
            <w:tcBorders>
              <w:bottom w:val="single" w:sz="4" w:space="0" w:color="auto"/>
            </w:tcBorders>
            <w:vAlign w:val="center"/>
          </w:tcPr>
          <w:p w14:paraId="319EAFE0" w14:textId="1C935DB4" w:rsidR="004E3A26" w:rsidRPr="00CB2511" w:rsidRDefault="009247D5" w:rsidP="00CD0CE3">
            <w:pPr>
              <w:rPr>
                <w:b/>
                <w:sz w:val="20"/>
                <w:szCs w:val="20"/>
              </w:rPr>
            </w:pPr>
            <w:r>
              <w:rPr>
                <w:b/>
                <w:sz w:val="20"/>
                <w:szCs w:val="20"/>
              </w:rPr>
              <w:t>EM</w:t>
            </w:r>
            <w:r w:rsidR="004E3A26">
              <w:rPr>
                <w:b/>
                <w:sz w:val="20"/>
                <w:szCs w:val="20"/>
              </w:rPr>
              <w:t>-240</w:t>
            </w:r>
          </w:p>
        </w:tc>
      </w:tr>
      <w:tr w:rsidR="004E3A26" w:rsidRPr="00CB2511" w14:paraId="7136A225" w14:textId="77777777" w:rsidTr="004E3A26">
        <w:trPr>
          <w:trHeight w:val="570"/>
        </w:trPr>
        <w:tc>
          <w:tcPr>
            <w:tcW w:w="1538" w:type="dxa"/>
            <w:shd w:val="clear" w:color="auto" w:fill="F2F2F2"/>
            <w:vAlign w:val="center"/>
          </w:tcPr>
          <w:p w14:paraId="0C259B16" w14:textId="673375E5" w:rsidR="004E3A26" w:rsidRDefault="009247D5" w:rsidP="00CD0CE3">
            <w:pPr>
              <w:rPr>
                <w:b/>
                <w:sz w:val="20"/>
                <w:szCs w:val="20"/>
              </w:rPr>
            </w:pPr>
            <w:r>
              <w:rPr>
                <w:b/>
                <w:sz w:val="20"/>
                <w:szCs w:val="20"/>
              </w:rPr>
              <w:t xml:space="preserve">Sr. </w:t>
            </w:r>
            <w:r w:rsidR="004E3A26">
              <w:rPr>
                <w:b/>
                <w:sz w:val="20"/>
                <w:szCs w:val="20"/>
              </w:rPr>
              <w:t>Research Specialist</w:t>
            </w:r>
          </w:p>
        </w:tc>
        <w:tc>
          <w:tcPr>
            <w:tcW w:w="1250" w:type="dxa"/>
            <w:shd w:val="clear" w:color="auto" w:fill="F2F2F2"/>
            <w:vAlign w:val="center"/>
          </w:tcPr>
          <w:p w14:paraId="19BB61A7" w14:textId="18763B7A" w:rsidR="004E3A26" w:rsidRPr="00CB2511" w:rsidRDefault="004E3A26" w:rsidP="00CD0CE3">
            <w:pPr>
              <w:rPr>
                <w:b/>
                <w:sz w:val="20"/>
                <w:szCs w:val="20"/>
              </w:rPr>
            </w:pPr>
            <w:r>
              <w:rPr>
                <w:b/>
                <w:sz w:val="20"/>
                <w:szCs w:val="20"/>
              </w:rPr>
              <w:t>CH-</w:t>
            </w:r>
            <w:r w:rsidR="00567B0E">
              <w:rPr>
                <w:b/>
                <w:sz w:val="20"/>
                <w:szCs w:val="20"/>
              </w:rPr>
              <w:t>400</w:t>
            </w:r>
          </w:p>
        </w:tc>
        <w:tc>
          <w:tcPr>
            <w:tcW w:w="1539" w:type="dxa"/>
            <w:shd w:val="clear" w:color="auto" w:fill="F2F2F2"/>
            <w:vAlign w:val="center"/>
          </w:tcPr>
          <w:p w14:paraId="449E0229" w14:textId="4F39AA30" w:rsidR="004E3A26" w:rsidRPr="00CB2511" w:rsidRDefault="00567B0E" w:rsidP="00CD0CE3">
            <w:pPr>
              <w:rPr>
                <w:b/>
                <w:sz w:val="20"/>
                <w:szCs w:val="20"/>
              </w:rPr>
            </w:pPr>
            <w:r>
              <w:rPr>
                <w:b/>
                <w:sz w:val="20"/>
                <w:szCs w:val="20"/>
              </w:rPr>
              <w:t>CH-40</w:t>
            </w:r>
          </w:p>
        </w:tc>
        <w:tc>
          <w:tcPr>
            <w:tcW w:w="1294" w:type="dxa"/>
            <w:shd w:val="clear" w:color="auto" w:fill="F2F2F2"/>
            <w:vAlign w:val="center"/>
          </w:tcPr>
          <w:p w14:paraId="7CC5A519" w14:textId="77777777" w:rsidR="004E3A26" w:rsidRPr="00CB2511" w:rsidRDefault="004E3A26" w:rsidP="00CD0CE3">
            <w:pPr>
              <w:rPr>
                <w:b/>
                <w:sz w:val="20"/>
                <w:szCs w:val="20"/>
              </w:rPr>
            </w:pPr>
            <w:r>
              <w:rPr>
                <w:b/>
                <w:sz w:val="20"/>
                <w:szCs w:val="20"/>
              </w:rPr>
              <w:t>CH-20</w:t>
            </w:r>
          </w:p>
        </w:tc>
        <w:tc>
          <w:tcPr>
            <w:tcW w:w="1278" w:type="dxa"/>
            <w:shd w:val="clear" w:color="auto" w:fill="F2F2F2"/>
            <w:vAlign w:val="center"/>
          </w:tcPr>
          <w:p w14:paraId="6AA90521" w14:textId="79A4487E" w:rsidR="004E3A26" w:rsidRPr="00CB2511" w:rsidRDefault="004E3A26" w:rsidP="00CD0CE3">
            <w:pPr>
              <w:rPr>
                <w:b/>
                <w:sz w:val="20"/>
                <w:szCs w:val="20"/>
              </w:rPr>
            </w:pPr>
            <w:r>
              <w:rPr>
                <w:b/>
                <w:sz w:val="20"/>
                <w:szCs w:val="20"/>
              </w:rPr>
              <w:t>CH-460</w:t>
            </w:r>
          </w:p>
        </w:tc>
        <w:bookmarkStart w:id="3" w:name="_GoBack"/>
        <w:bookmarkEnd w:id="3"/>
      </w:tr>
    </w:tbl>
    <w:p w14:paraId="438A356D" w14:textId="77777777" w:rsidR="009247D5" w:rsidRDefault="009247D5" w:rsidP="002B71A0">
      <w:pPr>
        <w:outlineLvl w:val="0"/>
        <w:rPr>
          <w:b/>
          <w:bCs/>
        </w:rPr>
      </w:pPr>
    </w:p>
    <w:p w14:paraId="387CD8DD" w14:textId="10485FA7" w:rsidR="00B12E69" w:rsidRPr="00EC229C" w:rsidRDefault="00B12E69" w:rsidP="002B71A0">
      <w:pPr>
        <w:outlineLvl w:val="0"/>
        <w:rPr>
          <w:b/>
          <w:bCs/>
        </w:rPr>
      </w:pPr>
      <w:r>
        <w:rPr>
          <w:b/>
          <w:bCs/>
        </w:rPr>
        <w:t>Budget justification</w:t>
      </w:r>
    </w:p>
    <w:p w14:paraId="28986E1A" w14:textId="77777777" w:rsidR="00B12E69" w:rsidRDefault="00B12E69" w:rsidP="009863F0"/>
    <w:p w14:paraId="6477D252" w14:textId="77777777" w:rsidR="00F849B5" w:rsidRPr="00AF0664" w:rsidRDefault="00F849B5" w:rsidP="00F849B5">
      <w:pPr>
        <w:numPr>
          <w:ilvl w:val="0"/>
          <w:numId w:val="40"/>
        </w:numPr>
        <w:spacing w:before="100" w:beforeAutospacing="1" w:after="100" w:afterAutospacing="1"/>
        <w:rPr>
          <w:rFonts w:eastAsia="Times New Roman"/>
          <w:lang w:eastAsia="en-US"/>
        </w:rPr>
      </w:pPr>
      <w:r w:rsidRPr="000902CE">
        <w:rPr>
          <w:rFonts w:eastAsia="Times New Roman"/>
          <w:lang w:eastAsia="en-US"/>
        </w:rPr>
        <w:t>Argos and iridium fees- $1</w:t>
      </w:r>
      <w:r>
        <w:rPr>
          <w:rFonts w:eastAsia="Times New Roman"/>
          <w:lang w:eastAsia="en-US"/>
        </w:rPr>
        <w:t>4</w:t>
      </w:r>
      <w:r w:rsidRPr="000902CE">
        <w:rPr>
          <w:rFonts w:eastAsia="Times New Roman"/>
          <w:lang w:eastAsia="en-US"/>
        </w:rPr>
        <w:t>00</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23E6F1B" w14:textId="77777777" w:rsidR="00F849B5" w:rsidRPr="0073689F" w:rsidRDefault="00F849B5" w:rsidP="00F849B5">
      <w:pPr>
        <w:pStyle w:val="ListParagraph"/>
        <w:numPr>
          <w:ilvl w:val="0"/>
          <w:numId w:val="41"/>
        </w:numPr>
        <w:tabs>
          <w:tab w:val="left" w:pos="1935"/>
        </w:tabs>
        <w:contextualSpacing/>
      </w:pPr>
      <w:r w:rsidRPr="0073689F">
        <w:t>Rich Henthorn</w:t>
      </w:r>
    </w:p>
    <w:p w14:paraId="1A4B3781" w14:textId="77777777" w:rsidR="00F849B5" w:rsidRPr="0073689F" w:rsidRDefault="00F849B5" w:rsidP="00F849B5">
      <w:pPr>
        <w:pStyle w:val="ListParagraph"/>
        <w:numPr>
          <w:ilvl w:val="0"/>
          <w:numId w:val="41"/>
        </w:numPr>
        <w:tabs>
          <w:tab w:val="left" w:pos="1935"/>
        </w:tabs>
        <w:contextualSpacing/>
      </w:pPr>
      <w:r w:rsidRPr="0073689F">
        <w:t>Paul McGill</w:t>
      </w:r>
    </w:p>
    <w:p w14:paraId="529D12B3" w14:textId="7E5C3DCE" w:rsidR="00F849B5" w:rsidRPr="0073689F" w:rsidRDefault="00F849B5" w:rsidP="00F849B5">
      <w:pPr>
        <w:pStyle w:val="ListParagraph"/>
        <w:numPr>
          <w:ilvl w:val="0"/>
          <w:numId w:val="41"/>
        </w:numPr>
        <w:tabs>
          <w:tab w:val="left" w:pos="1935"/>
        </w:tabs>
        <w:contextualSpacing/>
      </w:pPr>
      <w:r>
        <w:t>Irene Hu</w:t>
      </w:r>
    </w:p>
    <w:p w14:paraId="6EE337C3" w14:textId="77777777" w:rsidR="00F849B5" w:rsidRPr="0073689F" w:rsidRDefault="00F849B5" w:rsidP="00F849B5">
      <w:pPr>
        <w:pStyle w:val="ListParagraph"/>
        <w:numPr>
          <w:ilvl w:val="0"/>
          <w:numId w:val="41"/>
        </w:numPr>
        <w:tabs>
          <w:tab w:val="left" w:pos="1935"/>
        </w:tabs>
        <w:contextualSpacing/>
      </w:pPr>
      <w:r w:rsidRPr="0073689F">
        <w:t xml:space="preserve">Crissy </w:t>
      </w:r>
      <w:proofErr w:type="spellStart"/>
      <w:r w:rsidRPr="0073689F">
        <w:t>Huffard</w:t>
      </w:r>
      <w:proofErr w:type="spellEnd"/>
    </w:p>
    <w:p w14:paraId="1DDF32C5" w14:textId="06B58D15" w:rsidR="00F849B5" w:rsidRDefault="00F849B5" w:rsidP="00F849B5">
      <w:pPr>
        <w:pStyle w:val="ListParagraph"/>
        <w:numPr>
          <w:ilvl w:val="0"/>
          <w:numId w:val="41"/>
        </w:numPr>
        <w:tabs>
          <w:tab w:val="left" w:pos="1935"/>
        </w:tabs>
        <w:contextualSpacing/>
      </w:pPr>
      <w:r w:rsidRPr="0073689F">
        <w:t xml:space="preserve">Colleen Durkin </w:t>
      </w:r>
    </w:p>
    <w:p w14:paraId="7DF22210" w14:textId="479AEC97" w:rsidR="009247D5" w:rsidRPr="0073689F" w:rsidRDefault="009247D5" w:rsidP="00F849B5">
      <w:pPr>
        <w:pStyle w:val="ListParagraph"/>
        <w:numPr>
          <w:ilvl w:val="0"/>
          <w:numId w:val="41"/>
        </w:numPr>
        <w:tabs>
          <w:tab w:val="left" w:pos="1935"/>
        </w:tabs>
        <w:contextualSpacing/>
      </w:pPr>
      <w:r>
        <w:t xml:space="preserve">Evan </w:t>
      </w:r>
      <w:proofErr w:type="spellStart"/>
      <w:r w:rsidRPr="009247D5">
        <w:t>Mattiasen</w:t>
      </w:r>
      <w:proofErr w:type="spellEnd"/>
    </w:p>
    <w:p w14:paraId="745707EF" w14:textId="6410A862" w:rsidR="00B12E69" w:rsidRDefault="00B12E69" w:rsidP="00F849B5"/>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5DAEF75B" w14:textId="4816B927" w:rsidR="006C66A0" w:rsidRPr="00F849B5" w:rsidRDefault="00F849B5" w:rsidP="006C66A0">
      <w:r w:rsidRPr="00F849B5">
        <w:rPr>
          <w:sz w:val="22"/>
          <w:szCs w:val="22"/>
        </w:rPr>
        <w:lastRenderedPageBreak/>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129AF619" w14:textId="77777777" w:rsidR="00F849B5" w:rsidRDefault="00F849B5" w:rsidP="00F849B5"/>
    <w:p w14:paraId="5DDFD474" w14:textId="77777777" w:rsidR="00F849B5" w:rsidRDefault="00F849B5" w:rsidP="00F849B5">
      <w:pPr>
        <w:pStyle w:val="ListParagraph"/>
        <w:numPr>
          <w:ilvl w:val="0"/>
          <w:numId w:val="42"/>
        </w:numPr>
      </w:pPr>
      <w:r>
        <w:t>Individual workstations: algorithm development</w:t>
      </w:r>
    </w:p>
    <w:p w14:paraId="6EE648E5" w14:textId="07C1F4B6" w:rsidR="00F849B5" w:rsidRDefault="00F849B5" w:rsidP="00F849B5">
      <w:pPr>
        <w:pStyle w:val="ListParagraph"/>
        <w:numPr>
          <w:ilvl w:val="0"/>
          <w:numId w:val="42"/>
        </w:numPr>
      </w:pPr>
      <w:r>
        <w:t xml:space="preserve">High-bay/Machine shop: configure sediment trap to become triggerable by the SES </w:t>
      </w:r>
    </w:p>
    <w:p w14:paraId="13876278" w14:textId="3CDF727D" w:rsidR="00F849B5" w:rsidRDefault="00F849B5" w:rsidP="00F849B5">
      <w:pPr>
        <w:pStyle w:val="ListParagraph"/>
        <w:numPr>
          <w:ilvl w:val="0"/>
          <w:numId w:val="42"/>
        </w:numPr>
      </w:pPr>
      <w:r>
        <w:t xml:space="preserve">Test tank: </w:t>
      </w:r>
      <w:r w:rsidR="00AA0D7D">
        <w:t xml:space="preserve"> check ballast and test modified McLane sediment trap</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6337FE0C" w:rsidR="001528EB" w:rsidRPr="003A6F65" w:rsidRDefault="00AA0D7D"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61A0DFD" w:rsidR="001528EB" w:rsidRPr="003A6F65" w:rsidRDefault="00AA0D7D"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09797DF" w:rsidR="001528EB" w:rsidRPr="003A6F65" w:rsidRDefault="00AA0D7D"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32AA34AF" w:rsidR="001528EB" w:rsidRPr="003A6F65" w:rsidRDefault="00AA0D7D"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AA0D7D" w:rsidRPr="004A16AD" w14:paraId="1A9E1FEB" w14:textId="77777777" w:rsidTr="00CD0CE3">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05A38184" w14:textId="77777777" w:rsidR="00AA0D7D" w:rsidRPr="004A16AD" w:rsidRDefault="00AA0D7D" w:rsidP="00CD0CE3">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CAC4791" w14:textId="77777777" w:rsidR="00AA0D7D" w:rsidRPr="004A16AD" w:rsidRDefault="00AA0D7D" w:rsidP="00CD0CE3">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84282BC" w14:textId="77777777" w:rsidR="00AA0D7D" w:rsidRPr="004A16AD" w:rsidRDefault="00AA0D7D" w:rsidP="00CD0CE3">
            <w:pPr>
              <w:tabs>
                <w:tab w:val="left" w:pos="1440"/>
                <w:tab w:val="left" w:pos="2880"/>
              </w:tabs>
              <w:suppressAutoHyphens/>
              <w:jc w:val="center"/>
              <w:outlineLvl w:val="0"/>
            </w:pPr>
            <w:r w:rsidRPr="004A16AD">
              <w:rPr>
                <w:rFonts w:eastAsia="Calibri"/>
                <w:b/>
                <w:bCs/>
                <w:color w:val="000000"/>
              </w:rPr>
              <w:t>DETAILS</w:t>
            </w:r>
          </w:p>
        </w:tc>
      </w:tr>
      <w:tr w:rsidR="00AA0D7D" w:rsidRPr="004A16AD" w14:paraId="430AFF9B" w14:textId="77777777" w:rsidTr="00CD0CE3">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F3B47FF"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7" w:history="1">
              <w:r w:rsidRPr="004D14E9">
                <w:rPr>
                  <w:rStyle w:val="Hyperlink"/>
                  <w:rFonts w:eastAsia="Calibri"/>
                  <w:b/>
                  <w:bCs/>
                </w:rPr>
                <w:t>policy</w:t>
              </w:r>
            </w:hyperlink>
            <w:r>
              <w:rPr>
                <w:rFonts w:eastAsia="Calibri"/>
                <w:b/>
                <w:bCs/>
                <w:color w:val="000000"/>
              </w:rPr>
              <w:t xml:space="preserve"> and </w:t>
            </w:r>
            <w:hyperlink r:id="rId18"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045E25E" w14:textId="77777777" w:rsidR="00AA0D7D" w:rsidRPr="004A16AD" w:rsidRDefault="00AA0D7D" w:rsidP="00CD0CE3">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40A1D17" w14:textId="77777777" w:rsidR="00AA0D7D" w:rsidRPr="004A16AD" w:rsidRDefault="00AA0D7D" w:rsidP="00CD0CE3"/>
        </w:tc>
      </w:tr>
      <w:tr w:rsidR="00AA0D7D" w:rsidRPr="004A16AD" w14:paraId="15A8D0B6"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7FCA7B7"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r>
            <w:r w:rsidRPr="002243B3">
              <w:rPr>
                <w:rFonts w:eastAsia="Calibri"/>
              </w:rPr>
              <w:t>Indicate type and amount.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2BAD91E" w14:textId="3A186501" w:rsidR="00AA0D7D" w:rsidRPr="004A16AD" w:rsidRDefault="00AA0D7D" w:rsidP="00AA0D7D">
            <w:pPr>
              <w:tabs>
                <w:tab w:val="left" w:pos="348"/>
                <w:tab w:val="center" w:pos="500"/>
              </w:tabs>
            </w:pPr>
            <w:r>
              <w:tab/>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21BF592" w14:textId="54E7B9BE" w:rsidR="00AA0D7D" w:rsidRPr="004A16AD" w:rsidRDefault="00AA0D7D" w:rsidP="00CD0CE3"/>
        </w:tc>
      </w:tr>
      <w:tr w:rsidR="00AA0D7D" w:rsidRPr="004A16AD" w14:paraId="4785C84C"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85B9476"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3C5B2B24"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092C75E"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9F718F8" w14:textId="77777777" w:rsidR="00AA0D7D" w:rsidRPr="004A16AD" w:rsidRDefault="00AA0D7D" w:rsidP="00CD0CE3"/>
        </w:tc>
      </w:tr>
      <w:tr w:rsidR="00AA0D7D" w:rsidRPr="004A16AD" w14:paraId="76307571"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261DC28" w14:textId="77777777" w:rsidR="00AA0D7D" w:rsidRPr="004A16AD" w:rsidRDefault="00AA0D7D" w:rsidP="00CD0CE3">
            <w:pPr>
              <w:tabs>
                <w:tab w:val="left" w:pos="1440"/>
                <w:tab w:val="left" w:pos="2880"/>
                <w:tab w:val="left" w:pos="4320"/>
              </w:tabs>
              <w:suppressAutoHyphens/>
              <w:outlineLvl w:val="0"/>
            </w:pPr>
            <w:hyperlink r:id="rId19" w:history="1">
              <w:r w:rsidRPr="004D14E9">
                <w:rPr>
                  <w:rStyle w:val="Hyperlink"/>
                  <w:rFonts w:eastAsia="Calibri"/>
                  <w:b/>
                  <w:bCs/>
                </w:rPr>
                <w:t>Export Regulation</w:t>
              </w:r>
            </w:hyperlink>
            <w:r w:rsidRPr="004A16AD">
              <w:rPr>
                <w:rFonts w:eastAsia="Calibri"/>
                <w:color w:val="000000"/>
              </w:rPr>
              <w:br/>
              <w:t>Foreign collaborations or international travel</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F47CE7D"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0C950DF" w14:textId="77777777" w:rsidR="00AA0D7D" w:rsidRPr="004A16AD" w:rsidRDefault="00AA0D7D" w:rsidP="00CD0CE3"/>
        </w:tc>
      </w:tr>
      <w:tr w:rsidR="00AA0D7D" w:rsidRPr="004A16AD" w14:paraId="62E84A11"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C1668C3" w14:textId="77777777" w:rsidR="00AA0D7D" w:rsidRPr="00BE0206" w:rsidRDefault="00AA0D7D" w:rsidP="00CD0CE3">
            <w:pPr>
              <w:tabs>
                <w:tab w:val="left" w:pos="1440"/>
                <w:tab w:val="left" w:pos="2880"/>
                <w:tab w:val="left" w:pos="4320"/>
              </w:tabs>
              <w:suppressAutoHyphens/>
              <w:outlineLvl w:val="0"/>
              <w:rPr>
                <w:b/>
                <w:bCs/>
              </w:rPr>
            </w:pPr>
            <w:r w:rsidRPr="00BE0206">
              <w:rPr>
                <w:b/>
                <w:bCs/>
              </w:rPr>
              <w:t>Technology access</w:t>
            </w:r>
          </w:p>
          <w:p w14:paraId="42BDCC4B" w14:textId="77777777" w:rsidR="00AA0D7D" w:rsidRDefault="00AA0D7D" w:rsidP="00CD0CE3">
            <w:pPr>
              <w:tabs>
                <w:tab w:val="left" w:pos="1440"/>
                <w:tab w:val="left" w:pos="2880"/>
                <w:tab w:val="left" w:pos="4320"/>
              </w:tabs>
              <w:suppressAutoHyphens/>
              <w:outlineLvl w:val="0"/>
            </w:pPr>
            <w:r>
              <w:t xml:space="preserve">Any potential exposure to proprietary information about </w:t>
            </w:r>
            <w:proofErr w:type="gramStart"/>
            <w:r>
              <w:t>export controlled</w:t>
            </w:r>
            <w:proofErr w:type="gramEnd"/>
            <w:r>
              <w:t xml:space="preserve">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6532FB8"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5A4A7C" w14:textId="77777777" w:rsidR="00AA0D7D" w:rsidRPr="004A16AD" w:rsidRDefault="00AA0D7D" w:rsidP="00CD0CE3"/>
        </w:tc>
      </w:tr>
      <w:tr w:rsidR="00AA0D7D" w:rsidRPr="004A16AD" w14:paraId="6AC5C2AB"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46E51E9"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1749020F"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0"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6E0A594"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33D1E71" w14:textId="77777777" w:rsidR="00AA0D7D" w:rsidRPr="004A16AD" w:rsidRDefault="00AA0D7D" w:rsidP="00CD0CE3"/>
        </w:tc>
      </w:tr>
      <w:tr w:rsidR="00AA0D7D" w:rsidRPr="004A16AD" w14:paraId="55D3EDCA"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FCA105C"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5E2652D"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9503B54"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600C009" w14:textId="77777777" w:rsidR="00AA0D7D" w:rsidRPr="004A16AD" w:rsidRDefault="00AA0D7D" w:rsidP="00CD0CE3"/>
        </w:tc>
      </w:tr>
      <w:tr w:rsidR="00AA0D7D" w:rsidRPr="004A16AD" w14:paraId="3DC80792"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E563407" w14:textId="77777777" w:rsidR="00AA0D7D" w:rsidRPr="006565D2" w:rsidRDefault="00AA0D7D" w:rsidP="00CD0CE3">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0C16BBA0" w14:textId="77777777" w:rsidR="00AA0D7D" w:rsidRPr="006565D2" w:rsidRDefault="00AA0D7D" w:rsidP="00CD0CE3">
            <w:pPr>
              <w:tabs>
                <w:tab w:val="left" w:pos="1440"/>
                <w:tab w:val="left" w:pos="2880"/>
                <w:tab w:val="left" w:pos="4320"/>
              </w:tabs>
              <w:suppressAutoHyphens/>
              <w:outlineLvl w:val="0"/>
              <w:rPr>
                <w:rFonts w:eastAsia="Calibri"/>
                <w:color w:val="000000"/>
              </w:rPr>
            </w:pPr>
            <w:r w:rsidRPr="006565D2">
              <w:rPr>
                <w:rFonts w:eastAsia="Calibri"/>
                <w:color w:val="000000"/>
              </w:rPr>
              <w:lastRenderedPageBreak/>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289CC0" w14:textId="77777777" w:rsidR="00AA0D7D" w:rsidRPr="004A16AD" w:rsidRDefault="00AA0D7D" w:rsidP="00CD0CE3">
            <w:pPr>
              <w:jc w:val="center"/>
            </w:pPr>
            <w:r>
              <w:lastRenderedPageBreak/>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412515C" w14:textId="77777777" w:rsidR="00AA0D7D" w:rsidRPr="004A16AD" w:rsidRDefault="00AA0D7D" w:rsidP="00CD0CE3"/>
        </w:tc>
      </w:tr>
      <w:tr w:rsidR="00AA0D7D" w:rsidRPr="004A16AD" w14:paraId="0032F399"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73B04"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1"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4FFCD2B" w14:textId="77777777" w:rsidR="00AA0D7D" w:rsidRPr="004A16AD" w:rsidRDefault="00AA0D7D" w:rsidP="00CD0CE3">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46E8D63" w14:textId="77777777" w:rsidR="00AA0D7D" w:rsidRPr="004A16AD" w:rsidRDefault="00AA0D7D" w:rsidP="00CD0CE3"/>
        </w:tc>
      </w:tr>
      <w:tr w:rsidR="00AA0D7D" w:rsidRPr="004A16AD" w14:paraId="67CDD140" w14:textId="77777777" w:rsidTr="00CD0CE3">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DB7E5E3"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2"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52FAFCDF"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3"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1C3E336"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2F04D2E" w14:textId="77777777" w:rsidR="00AA0D7D" w:rsidRPr="004A16AD" w:rsidRDefault="00AA0D7D" w:rsidP="00CD0CE3"/>
        </w:tc>
      </w:tr>
      <w:tr w:rsidR="00AA0D7D" w:rsidRPr="004A16AD" w14:paraId="0C5659BC"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DE1788A"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2DDA1C60"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7F6B57" w14:textId="77777777" w:rsidR="00AA0D7D" w:rsidRPr="004A16AD" w:rsidRDefault="00AA0D7D" w:rsidP="00CD0CE3">
            <w:pPr>
              <w:jc w:val="center"/>
            </w:pPr>
            <w:r>
              <w:t>Y</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6A45A1A0" w14:textId="4B3A6478" w:rsidR="00AA0D7D" w:rsidRPr="004A16AD" w:rsidRDefault="00AA0D7D" w:rsidP="00CD0CE3">
            <w:r>
              <w:t xml:space="preserve">The SES is currently deployed with ballast weight </w:t>
            </w:r>
          </w:p>
        </w:tc>
      </w:tr>
      <w:tr w:rsidR="00AA0D7D" w:rsidRPr="004A16AD" w14:paraId="37423786"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7BD3645" w14:textId="77777777" w:rsidR="00AA0D7D" w:rsidRPr="004A16AD" w:rsidRDefault="00AA0D7D" w:rsidP="00CD0CE3">
            <w:pPr>
              <w:tabs>
                <w:tab w:val="left" w:pos="1440"/>
                <w:tab w:val="left" w:pos="2880"/>
                <w:tab w:val="left" w:pos="4320"/>
              </w:tabs>
              <w:suppressAutoHyphens/>
              <w:outlineLvl w:val="0"/>
            </w:pPr>
            <w:hyperlink r:id="rId24" w:history="1">
              <w:r w:rsidRPr="004D14E9">
                <w:rPr>
                  <w:rStyle w:val="Hyperlink"/>
                  <w:rFonts w:eastAsia="Calibri"/>
                  <w:b/>
                  <w:bCs/>
                </w:rPr>
                <w:t>CA Fish &amp; Wildlife permit</w:t>
              </w:r>
            </w:hyperlink>
            <w:r w:rsidRPr="004A16AD">
              <w:rPr>
                <w:rFonts w:eastAsia="Calibri"/>
                <w:b/>
                <w:bCs/>
                <w:color w:val="000000"/>
              </w:rPr>
              <w:t xml:space="preserve"> required for samples</w:t>
            </w:r>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0D7DF03"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937026" w14:textId="77777777" w:rsidR="00AA0D7D" w:rsidRPr="004A16AD" w:rsidRDefault="00AA0D7D" w:rsidP="00CD0CE3"/>
        </w:tc>
      </w:tr>
      <w:tr w:rsidR="00AA0D7D" w:rsidRPr="004A16AD" w14:paraId="35F8351D" w14:textId="77777777" w:rsidTr="00CD0CE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58E1BB"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 xml:space="preserve">Working in State </w:t>
            </w:r>
            <w:hyperlink r:id="rId25"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6D87271"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8AB12AC" w14:textId="77777777" w:rsidR="00AA0D7D" w:rsidRPr="004A16AD" w:rsidRDefault="00AA0D7D" w:rsidP="00CD0CE3"/>
        </w:tc>
      </w:tr>
      <w:tr w:rsidR="00AA0D7D" w:rsidRPr="004A16AD" w14:paraId="241FBA60" w14:textId="77777777" w:rsidTr="00CD0CE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E1A7134"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6"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27759F4D"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66D046B"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F4F6697" w14:textId="77777777" w:rsidR="00AA0D7D" w:rsidRPr="004A16AD" w:rsidRDefault="00AA0D7D" w:rsidP="00CD0CE3"/>
        </w:tc>
      </w:tr>
      <w:tr w:rsidR="00AA0D7D" w:rsidRPr="004A16AD" w14:paraId="1E7EABD0"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3DB0BD"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 xml:space="preserve">Require </w:t>
            </w:r>
            <w:hyperlink r:id="rId27"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09B247E3"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177C8172" w14:textId="77777777" w:rsidR="00AA0D7D" w:rsidRPr="004A16AD" w:rsidRDefault="00AA0D7D" w:rsidP="00CD0CE3"/>
        </w:tc>
      </w:tr>
      <w:tr w:rsidR="00AA0D7D" w:rsidRPr="004A16AD" w14:paraId="149AEFFE"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C920348"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0894CE41"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B95912" w14:textId="77777777" w:rsidR="00AA0D7D" w:rsidRPr="004A16AD" w:rsidRDefault="00AA0D7D" w:rsidP="00CD0CE3"/>
        </w:tc>
      </w:tr>
      <w:tr w:rsidR="00AA0D7D" w:rsidRPr="004A16AD" w14:paraId="449862D8" w14:textId="77777777" w:rsidTr="00CD0CE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6F59EB2"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8"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7D5C7B6"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F5B820A" w14:textId="77777777" w:rsidR="00AA0D7D" w:rsidRPr="004A16AD" w:rsidRDefault="00AA0D7D" w:rsidP="00CD0CE3"/>
        </w:tc>
      </w:tr>
    </w:tbl>
    <w:p w14:paraId="7029E17D" w14:textId="77777777" w:rsidR="005A6FA0" w:rsidRDefault="005A6FA0" w:rsidP="00AA0D7D"/>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hristine Huffard" w:date="2023-06-22T14:20:00Z" w:initials="CH">
    <w:p w14:paraId="17569954" w14:textId="58BBF44C" w:rsidR="00CD0CE3" w:rsidRDefault="00CD0CE3" w:rsidP="00B010A3">
      <w:pPr>
        <w:pStyle w:val="CommentText"/>
      </w:pPr>
      <w:r>
        <w:rPr>
          <w:rStyle w:val="CommentReference"/>
        </w:rPr>
        <w:annotationRef/>
      </w:r>
      <w:r>
        <w:t>Rich, Paul and Irene- please update where the engineering tasks are in relation to what we proposed for this year:</w:t>
      </w:r>
    </w:p>
    <w:p w14:paraId="4CE2889C" w14:textId="74B613E3" w:rsidR="00CD0CE3" w:rsidRDefault="00CD0CE3">
      <w:pPr>
        <w:pStyle w:val="CommentText"/>
      </w:pPr>
    </w:p>
  </w:comment>
  <w:comment w:id="2" w:author="Christine Huffard" w:date="2023-06-22T15:51:00Z" w:initials="CH">
    <w:p w14:paraId="6F3881FC" w14:textId="77777777" w:rsidR="00CA6449" w:rsidRDefault="00CA6449">
      <w:pPr>
        <w:pStyle w:val="CommentText"/>
      </w:pPr>
      <w:r>
        <w:rPr>
          <w:rStyle w:val="CommentReference"/>
        </w:rPr>
        <w:annotationRef/>
      </w:r>
      <w:r>
        <w:t>Paul- do you think we’ll be able to stay plugged in all year?</w:t>
      </w:r>
    </w:p>
    <w:p w14:paraId="4B4CC3C8" w14:textId="77777777" w:rsidR="00CA6449" w:rsidRDefault="00CA6449">
      <w:pPr>
        <w:pStyle w:val="CommentText"/>
      </w:pPr>
    </w:p>
    <w:p w14:paraId="286F04C5" w14:textId="4684C78A" w:rsidR="00CA6449" w:rsidRDefault="00CA6449">
      <w:pPr>
        <w:pStyle w:val="CommentText"/>
      </w:pPr>
      <w:r>
        <w:t xml:space="preserve">Or Paul/Rich/Irene- would you need to bring SES back halfway through the year to test things related to triggering the McLane trap, or can most of that be done with </w:t>
      </w:r>
      <w:proofErr w:type="spellStart"/>
      <w:r>
        <w:t>ducers</w:t>
      </w:r>
      <w:proofErr w:type="spellEnd"/>
      <w:r>
        <w:t xml:space="preserve"> we have here onsite?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E2889C" w15:done="0"/>
  <w15:commentEx w15:paraId="286F04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E2889C" w16cid:durableId="283ED730"/>
  <w16cid:commentId w16cid:paraId="286F04C5" w16cid:durableId="283EEC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DB334" w14:textId="77777777" w:rsidR="00CD0CE3" w:rsidRDefault="00CD0CE3">
      <w:r>
        <w:separator/>
      </w:r>
    </w:p>
  </w:endnote>
  <w:endnote w:type="continuationSeparator" w:id="0">
    <w:p w14:paraId="288BAAF8" w14:textId="77777777" w:rsidR="00CD0CE3" w:rsidRDefault="00CD0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CD0CE3" w:rsidRDefault="00CD0CE3"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fldChar w:fldCharType="begin"/>
    </w:r>
    <w:r>
      <w:instrText xml:space="preserve"> NUMPAGES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D424" w14:textId="77777777" w:rsidR="00CD0CE3" w:rsidRDefault="00CD0CE3">
      <w:r>
        <w:separator/>
      </w:r>
    </w:p>
  </w:footnote>
  <w:footnote w:type="continuationSeparator" w:id="0">
    <w:p w14:paraId="42636265" w14:textId="77777777" w:rsidR="00CD0CE3" w:rsidRDefault="00CD0CE3">
      <w:r>
        <w:continuationSeparator/>
      </w:r>
    </w:p>
  </w:footnote>
  <w:footnote w:id="1">
    <w:p w14:paraId="113715B3" w14:textId="52D37804" w:rsidR="00CD0CE3" w:rsidRPr="00E634C9" w:rsidRDefault="00CD0CE3">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D0CE3" w:rsidRPr="00E634C9" w:rsidRDefault="00CD0CE3"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D0CE3" w:rsidRPr="00E634C9" w:rsidRDefault="00CD0CE3">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D0CE3" w:rsidRPr="00E634C9" w:rsidRDefault="00CD0CE3">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7F75981" w14:textId="77777777" w:rsidR="004E3A26" w:rsidRDefault="004E3A26" w:rsidP="00CD0CE3">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CD0CE3" w:rsidRPr="001679D0" w:rsidRDefault="00CD0CE3"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5E952EF0" w:rsidR="00CD0CE3" w:rsidRPr="001679D0" w:rsidRDefault="00CD0CE3"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A07"/>
    <w:multiLevelType w:val="multilevel"/>
    <w:tmpl w:val="4D68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C301EE5"/>
    <w:multiLevelType w:val="hybridMultilevel"/>
    <w:tmpl w:val="B5202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1725571"/>
    <w:multiLevelType w:val="hybridMultilevel"/>
    <w:tmpl w:val="80409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60BB1"/>
    <w:multiLevelType w:val="hybridMultilevel"/>
    <w:tmpl w:val="80328AEC"/>
    <w:lvl w:ilvl="0" w:tplc="0616C87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2" w15:restartNumberingAfterBreak="0">
    <w:nsid w:val="52263957"/>
    <w:multiLevelType w:val="hybridMultilevel"/>
    <w:tmpl w:val="168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163ECD"/>
    <w:multiLevelType w:val="hybridMultilevel"/>
    <w:tmpl w:val="1532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0D4AE7"/>
    <w:multiLevelType w:val="hybridMultilevel"/>
    <w:tmpl w:val="A2E48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236CB"/>
    <w:multiLevelType w:val="hybridMultilevel"/>
    <w:tmpl w:val="8196DF0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8" w15:restartNumberingAfterBreak="0">
    <w:nsid w:val="73D21E00"/>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88A1F93"/>
    <w:multiLevelType w:val="hybridMultilevel"/>
    <w:tmpl w:val="D7F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C4356F"/>
    <w:multiLevelType w:val="hybridMultilevel"/>
    <w:tmpl w:val="C234F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4"/>
  </w:num>
  <w:num w:numId="3">
    <w:abstractNumId w:val="11"/>
  </w:num>
  <w:num w:numId="4">
    <w:abstractNumId w:val="20"/>
  </w:num>
  <w:num w:numId="5">
    <w:abstractNumId w:val="40"/>
  </w:num>
  <w:num w:numId="6">
    <w:abstractNumId w:val="1"/>
  </w:num>
  <w:num w:numId="7">
    <w:abstractNumId w:val="35"/>
  </w:num>
  <w:num w:numId="8">
    <w:abstractNumId w:val="9"/>
  </w:num>
  <w:num w:numId="9">
    <w:abstractNumId w:val="28"/>
  </w:num>
  <w:num w:numId="10">
    <w:abstractNumId w:val="23"/>
  </w:num>
  <w:num w:numId="11">
    <w:abstractNumId w:val="15"/>
  </w:num>
  <w:num w:numId="12">
    <w:abstractNumId w:val="4"/>
  </w:num>
  <w:num w:numId="13">
    <w:abstractNumId w:val="14"/>
  </w:num>
  <w:num w:numId="14">
    <w:abstractNumId w:val="27"/>
  </w:num>
  <w:num w:numId="15">
    <w:abstractNumId w:val="21"/>
  </w:num>
  <w:num w:numId="16">
    <w:abstractNumId w:val="7"/>
  </w:num>
  <w:num w:numId="17">
    <w:abstractNumId w:val="39"/>
  </w:num>
  <w:num w:numId="18">
    <w:abstractNumId w:val="30"/>
  </w:num>
  <w:num w:numId="19">
    <w:abstractNumId w:val="17"/>
  </w:num>
  <w:num w:numId="20">
    <w:abstractNumId w:val="3"/>
  </w:num>
  <w:num w:numId="21">
    <w:abstractNumId w:val="6"/>
  </w:num>
  <w:num w:numId="22">
    <w:abstractNumId w:val="31"/>
  </w:num>
  <w:num w:numId="23">
    <w:abstractNumId w:val="13"/>
  </w:num>
  <w:num w:numId="24">
    <w:abstractNumId w:val="2"/>
  </w:num>
  <w:num w:numId="25">
    <w:abstractNumId w:val="34"/>
  </w:num>
  <w:num w:numId="26">
    <w:abstractNumId w:val="18"/>
  </w:num>
  <w:num w:numId="27">
    <w:abstractNumId w:val="26"/>
  </w:num>
  <w:num w:numId="28">
    <w:abstractNumId w:val="37"/>
  </w:num>
  <w:num w:numId="29">
    <w:abstractNumId w:val="22"/>
  </w:num>
  <w:num w:numId="30">
    <w:abstractNumId w:val="16"/>
  </w:num>
  <w:num w:numId="31">
    <w:abstractNumId w:val="5"/>
  </w:num>
  <w:num w:numId="32">
    <w:abstractNumId w:val="32"/>
  </w:num>
  <w:num w:numId="33">
    <w:abstractNumId w:val="12"/>
  </w:num>
  <w:num w:numId="34">
    <w:abstractNumId w:val="36"/>
  </w:num>
  <w:num w:numId="35">
    <w:abstractNumId w:val="41"/>
  </w:num>
  <w:num w:numId="36">
    <w:abstractNumId w:val="33"/>
  </w:num>
  <w:num w:numId="37">
    <w:abstractNumId w:val="10"/>
  </w:num>
  <w:num w:numId="38">
    <w:abstractNumId w:val="38"/>
  </w:num>
  <w:num w:numId="39">
    <w:abstractNumId w:val="8"/>
  </w:num>
  <w:num w:numId="40">
    <w:abstractNumId w:val="0"/>
  </w:num>
  <w:num w:numId="41">
    <w:abstractNumId w:val="25"/>
  </w:num>
  <w:num w:numId="42">
    <w:abstractNumId w:val="42"/>
  </w:num>
  <w:num w:numId="4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e Huffard">
    <w15:presenceInfo w15:providerId="AD" w15:userId="S-1-5-21-2020293289-1447888985-561332275-12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60129"/>
    <w:rsid w:val="00060581"/>
    <w:rsid w:val="0006075B"/>
    <w:rsid w:val="000614F7"/>
    <w:rsid w:val="00067095"/>
    <w:rsid w:val="000735BD"/>
    <w:rsid w:val="00076F99"/>
    <w:rsid w:val="00096A4F"/>
    <w:rsid w:val="000A0E1B"/>
    <w:rsid w:val="000A0FA2"/>
    <w:rsid w:val="000B19FA"/>
    <w:rsid w:val="000B1DB1"/>
    <w:rsid w:val="000B23B5"/>
    <w:rsid w:val="000C7FCE"/>
    <w:rsid w:val="000D64FE"/>
    <w:rsid w:val="000D7BB3"/>
    <w:rsid w:val="000F0B37"/>
    <w:rsid w:val="000F3856"/>
    <w:rsid w:val="000F42AE"/>
    <w:rsid w:val="001037AF"/>
    <w:rsid w:val="0011304C"/>
    <w:rsid w:val="0011306D"/>
    <w:rsid w:val="00120473"/>
    <w:rsid w:val="00120DE1"/>
    <w:rsid w:val="001263E0"/>
    <w:rsid w:val="00126E66"/>
    <w:rsid w:val="00131664"/>
    <w:rsid w:val="001328EA"/>
    <w:rsid w:val="00136D92"/>
    <w:rsid w:val="0014105D"/>
    <w:rsid w:val="001528EB"/>
    <w:rsid w:val="001537CB"/>
    <w:rsid w:val="00165B6F"/>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AE4"/>
    <w:rsid w:val="00293E02"/>
    <w:rsid w:val="002A27F6"/>
    <w:rsid w:val="002A4729"/>
    <w:rsid w:val="002A4919"/>
    <w:rsid w:val="002B71A0"/>
    <w:rsid w:val="002C61DE"/>
    <w:rsid w:val="002C6B6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85C3E"/>
    <w:rsid w:val="003936AC"/>
    <w:rsid w:val="003953B9"/>
    <w:rsid w:val="003A6F65"/>
    <w:rsid w:val="003B1C1C"/>
    <w:rsid w:val="003B5F81"/>
    <w:rsid w:val="003C6EE3"/>
    <w:rsid w:val="003D5FD9"/>
    <w:rsid w:val="003D7EDC"/>
    <w:rsid w:val="003E5411"/>
    <w:rsid w:val="003F295A"/>
    <w:rsid w:val="00404FDF"/>
    <w:rsid w:val="00406FB4"/>
    <w:rsid w:val="00411E4A"/>
    <w:rsid w:val="00424732"/>
    <w:rsid w:val="004357E5"/>
    <w:rsid w:val="00437DF8"/>
    <w:rsid w:val="004409CE"/>
    <w:rsid w:val="00440AAA"/>
    <w:rsid w:val="00450D17"/>
    <w:rsid w:val="00453B36"/>
    <w:rsid w:val="00454F3A"/>
    <w:rsid w:val="00457F76"/>
    <w:rsid w:val="0046323F"/>
    <w:rsid w:val="004636FB"/>
    <w:rsid w:val="00465761"/>
    <w:rsid w:val="00465CAD"/>
    <w:rsid w:val="00480B84"/>
    <w:rsid w:val="004838B9"/>
    <w:rsid w:val="00496BF0"/>
    <w:rsid w:val="004A1299"/>
    <w:rsid w:val="004A16AD"/>
    <w:rsid w:val="004A24EA"/>
    <w:rsid w:val="004A64CD"/>
    <w:rsid w:val="004C1753"/>
    <w:rsid w:val="004D14E9"/>
    <w:rsid w:val="004E3A26"/>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67B0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B7CBF"/>
    <w:rsid w:val="006C3CE4"/>
    <w:rsid w:val="006C5FD1"/>
    <w:rsid w:val="006C66A0"/>
    <w:rsid w:val="006E042B"/>
    <w:rsid w:val="006E7228"/>
    <w:rsid w:val="006F40BD"/>
    <w:rsid w:val="006F4D85"/>
    <w:rsid w:val="00701300"/>
    <w:rsid w:val="00704C58"/>
    <w:rsid w:val="00704E1D"/>
    <w:rsid w:val="0070506F"/>
    <w:rsid w:val="007120DC"/>
    <w:rsid w:val="007144F8"/>
    <w:rsid w:val="00725B0C"/>
    <w:rsid w:val="00732DF4"/>
    <w:rsid w:val="00742D94"/>
    <w:rsid w:val="00744660"/>
    <w:rsid w:val="00755D4D"/>
    <w:rsid w:val="007654E2"/>
    <w:rsid w:val="00766CC4"/>
    <w:rsid w:val="00774B2B"/>
    <w:rsid w:val="00784458"/>
    <w:rsid w:val="007902A5"/>
    <w:rsid w:val="007934F8"/>
    <w:rsid w:val="007A59FA"/>
    <w:rsid w:val="007A61D5"/>
    <w:rsid w:val="007B199E"/>
    <w:rsid w:val="007B3FC7"/>
    <w:rsid w:val="007B769A"/>
    <w:rsid w:val="007C2DAC"/>
    <w:rsid w:val="007C3FC4"/>
    <w:rsid w:val="007D1972"/>
    <w:rsid w:val="007D1C89"/>
    <w:rsid w:val="007D48B1"/>
    <w:rsid w:val="007D7BEA"/>
    <w:rsid w:val="007E2857"/>
    <w:rsid w:val="007E4126"/>
    <w:rsid w:val="00803658"/>
    <w:rsid w:val="0081065D"/>
    <w:rsid w:val="00812BC5"/>
    <w:rsid w:val="0081494E"/>
    <w:rsid w:val="00815AEC"/>
    <w:rsid w:val="00825144"/>
    <w:rsid w:val="008336FC"/>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8F3101"/>
    <w:rsid w:val="00902116"/>
    <w:rsid w:val="00902291"/>
    <w:rsid w:val="00905E36"/>
    <w:rsid w:val="009247D5"/>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0D7D"/>
    <w:rsid w:val="00AA3AD6"/>
    <w:rsid w:val="00AA539C"/>
    <w:rsid w:val="00AB2956"/>
    <w:rsid w:val="00AB2FDF"/>
    <w:rsid w:val="00AB33E1"/>
    <w:rsid w:val="00AB66A4"/>
    <w:rsid w:val="00AD0661"/>
    <w:rsid w:val="00AD74D2"/>
    <w:rsid w:val="00AF08B5"/>
    <w:rsid w:val="00AF3D00"/>
    <w:rsid w:val="00AF668E"/>
    <w:rsid w:val="00B010A3"/>
    <w:rsid w:val="00B102D3"/>
    <w:rsid w:val="00B12E69"/>
    <w:rsid w:val="00B137CA"/>
    <w:rsid w:val="00B166CE"/>
    <w:rsid w:val="00B33860"/>
    <w:rsid w:val="00B33AB3"/>
    <w:rsid w:val="00B370B3"/>
    <w:rsid w:val="00B429BA"/>
    <w:rsid w:val="00B4391A"/>
    <w:rsid w:val="00B52CDF"/>
    <w:rsid w:val="00B65F4F"/>
    <w:rsid w:val="00B700A8"/>
    <w:rsid w:val="00B7142E"/>
    <w:rsid w:val="00B73730"/>
    <w:rsid w:val="00B77156"/>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17CE5"/>
    <w:rsid w:val="00C24B53"/>
    <w:rsid w:val="00C30C4A"/>
    <w:rsid w:val="00C36F64"/>
    <w:rsid w:val="00C54560"/>
    <w:rsid w:val="00C55E2A"/>
    <w:rsid w:val="00C56066"/>
    <w:rsid w:val="00C571FC"/>
    <w:rsid w:val="00C60644"/>
    <w:rsid w:val="00C63662"/>
    <w:rsid w:val="00C63D57"/>
    <w:rsid w:val="00C65C40"/>
    <w:rsid w:val="00C662B8"/>
    <w:rsid w:val="00C76200"/>
    <w:rsid w:val="00C767FB"/>
    <w:rsid w:val="00C927DF"/>
    <w:rsid w:val="00CA6449"/>
    <w:rsid w:val="00CB10FD"/>
    <w:rsid w:val="00CB2511"/>
    <w:rsid w:val="00CC4598"/>
    <w:rsid w:val="00CC4F5D"/>
    <w:rsid w:val="00CD0CE3"/>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57"/>
    <w:rsid w:val="00DC29F8"/>
    <w:rsid w:val="00DC3963"/>
    <w:rsid w:val="00DC7850"/>
    <w:rsid w:val="00DE2E71"/>
    <w:rsid w:val="00DE2F13"/>
    <w:rsid w:val="00DE53B9"/>
    <w:rsid w:val="00DE79AA"/>
    <w:rsid w:val="00DF6A58"/>
    <w:rsid w:val="00DF76E7"/>
    <w:rsid w:val="00E015A5"/>
    <w:rsid w:val="00E01CEB"/>
    <w:rsid w:val="00E0337A"/>
    <w:rsid w:val="00E124A5"/>
    <w:rsid w:val="00E126FD"/>
    <w:rsid w:val="00E166D7"/>
    <w:rsid w:val="00E167F1"/>
    <w:rsid w:val="00E2330F"/>
    <w:rsid w:val="00E322D2"/>
    <w:rsid w:val="00E447FB"/>
    <w:rsid w:val="00E60096"/>
    <w:rsid w:val="00E604C7"/>
    <w:rsid w:val="00E634C9"/>
    <w:rsid w:val="00E73BA6"/>
    <w:rsid w:val="00E815E5"/>
    <w:rsid w:val="00E84967"/>
    <w:rsid w:val="00E85FBD"/>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849B5"/>
    <w:rsid w:val="00F909D0"/>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2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link w:val="FootnoteTextChar"/>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FootnoteTextChar">
    <w:name w:val="Footnote Text Char"/>
    <w:basedOn w:val="DefaultParagraphFont"/>
    <w:link w:val="FootnoteText"/>
    <w:semiHidden/>
    <w:rsid w:val="00CD0CE3"/>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www.mbari.org/at-sea/cruise-planning/hazardous-materials/" TargetMode="External"/><Relationship Id="rId26" Type="http://schemas.openxmlformats.org/officeDocument/2006/relationships/hyperlink" Target="https://www.pacificarea.uscg.mil/Our-Organization/District-11/Prevention-Division/PatonOne/" TargetMode="External"/><Relationship Id="rId3" Type="http://schemas.openxmlformats.org/officeDocument/2006/relationships/styles" Target="styles.xml"/><Relationship Id="rId21" Type="http://schemas.openxmlformats.org/officeDocument/2006/relationships/hyperlink" Target="https://mww.mbari.org/pco/permits/mbnms-2020-006_exp28feb2025.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mww.mbari.org/safety/SafetyManual/Isotope_Use_Policy.pdf" TargetMode="External"/><Relationship Id="rId25" Type="http://schemas.openxmlformats.org/officeDocument/2006/relationships/hyperlink" Target="https://wildlife.ca.gov/Conservation/Marine/MPAs" TargetMode="External"/><Relationship Id="rId2" Type="http://schemas.openxmlformats.org/officeDocument/2006/relationships/numbering" Target="numbering.xml"/><Relationship Id="rId16" Type="http://schemas.openxmlformats.org/officeDocument/2006/relationships/hyperlink" Target="https://mww.mbari.org/resources/2024_Proposal_Process/personnel_classifications_2023.pdf" TargetMode="External"/><Relationship Id="rId20" Type="http://schemas.openxmlformats.org/officeDocument/2006/relationships/hyperlink" Target="https://mww.mbari.org/exportregs/item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ildlife.ca.gov/Licensing/Scientific-Collecting" TargetMode="Externa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nmsmontereybay.blob.core.windows.net/montereybay-prod/media/resourcepro/ebmi/images/130819MBNMS_hard_sub_SESA.jpg" TargetMode="External"/><Relationship Id="rId28"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footer" Target="footer1.xml"/><Relationship Id="rId19" Type="http://schemas.openxmlformats.org/officeDocument/2006/relationships/hyperlink" Target="https://mww.mbari.org/exportregs/index.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hyperlink" Target="https://montereybay.noaa.gov/resourcepro/ebmi/sesa.html" TargetMode="External"/><Relationship Id="rId27" Type="http://schemas.openxmlformats.org/officeDocument/2006/relationships/hyperlink" Target="https://www.pacificarea.uscg.mil/Our-Organization/District-11/Prevention-Division/LnmRequest/" TargetMode="Externa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A3B6A-10AF-46FF-82A1-9E4744576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119</TotalTime>
  <Pages>11</Pages>
  <Words>2404</Words>
  <Characters>14911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17281</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Christine Huffard</cp:lastModifiedBy>
  <cp:revision>20</cp:revision>
  <cp:lastPrinted>2018-04-05T20:39:00Z</cp:lastPrinted>
  <dcterms:created xsi:type="dcterms:W3CDTF">2023-06-22T20:24:00Z</dcterms:created>
  <dcterms:modified xsi:type="dcterms:W3CDTF">2023-06-22T22:54:00Z</dcterms:modified>
</cp:coreProperties>
</file>