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310C573" w:rsidR="001679D0" w:rsidRPr="00CB2511" w:rsidRDefault="001679D0">
            <w:pPr>
              <w:rPr>
                <w:sz w:val="32"/>
                <w:szCs w:val="32"/>
              </w:rPr>
            </w:pP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F987C2D" w:rsidR="00424732" w:rsidRPr="00FF113C" w:rsidRDefault="002C0010">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1CB81D8D" w:rsidR="00424732" w:rsidRPr="00FF113C" w:rsidRDefault="002C0010" w:rsidP="00E634C9">
            <w:pPr>
              <w:ind w:right="-72"/>
              <w:rPr>
                <w:b/>
              </w:rPr>
            </w:pPr>
            <w:r>
              <w:rPr>
                <w:b/>
              </w:rPr>
              <w:t>1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FCD87DF" w:rsidR="00FC2062" w:rsidRPr="00ED26D9" w:rsidRDefault="002C0010"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C0356D2"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2C0010">
        <w:rPr>
          <w:sz w:val="32"/>
          <w:szCs w:val="32"/>
        </w:rPr>
        <w:t>Paul Roberts</w:t>
      </w:r>
    </w:p>
    <w:p w14:paraId="11DF3220" w14:textId="4C483E8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2C0010">
        <w:rPr>
          <w:sz w:val="32"/>
          <w:szCs w:val="32"/>
        </w:rPr>
        <w:t>Colleen Durkin</w:t>
      </w:r>
    </w:p>
    <w:p w14:paraId="3A92B444" w14:textId="14FDBD49"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C0010">
        <w:rPr>
          <w:sz w:val="32"/>
          <w:szCs w:val="32"/>
        </w:rPr>
        <w:t>Francisco Chavez</w:t>
      </w:r>
    </w:p>
    <w:p w14:paraId="291A68D9" w14:textId="2DCA199A"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C0010">
        <w:rPr>
          <w:sz w:val="32"/>
          <w:szCs w:val="32"/>
        </w:rPr>
        <w:t>Paul Roberts</w:t>
      </w:r>
    </w:p>
    <w:p w14:paraId="753525FE" w14:textId="77777777" w:rsidR="00EE34BD" w:rsidRPr="00E634C9" w:rsidRDefault="00EE34BD" w:rsidP="00DE2F13">
      <w:pPr>
        <w:rPr>
          <w:b/>
        </w:rPr>
      </w:pPr>
      <w:r>
        <w:rPr>
          <w:b/>
          <w:sz w:val="52"/>
          <w:szCs w:val="52"/>
        </w:rPr>
        <w:tab/>
      </w:r>
    </w:p>
    <w:p w14:paraId="12FF8753" w14:textId="6C24A54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2C0010">
        <w:rPr>
          <w:b/>
          <w:sz w:val="40"/>
          <w:szCs w:val="40"/>
        </w:rPr>
        <w:t>SINKER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54E5DB34" w:rsidR="00E84967" w:rsidRPr="007B769A" w:rsidRDefault="002C0010"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8C9D4A2" w:rsidR="00D81DC3" w:rsidRPr="00D81DC3" w:rsidRDefault="002C0010" w:rsidP="007D1C89">
            <w:pPr>
              <w:jc w:val="center"/>
              <w:rPr>
                <w:b/>
                <w:sz w:val="20"/>
                <w:szCs w:val="20"/>
              </w:rPr>
            </w:pPr>
            <w:r>
              <w:t>100</w:t>
            </w:r>
          </w:p>
        </w:tc>
        <w:tc>
          <w:tcPr>
            <w:tcW w:w="3510" w:type="dxa"/>
            <w:vAlign w:val="center"/>
          </w:tcPr>
          <w:p w14:paraId="199508F7" w14:textId="1ABC15E0" w:rsidR="00D81DC3" w:rsidRPr="00D81DC3" w:rsidRDefault="002C0010" w:rsidP="007D1C89">
            <w:pPr>
              <w:jc w:val="center"/>
              <w:rPr>
                <w:b/>
                <w:sz w:val="20"/>
                <w:szCs w:val="20"/>
              </w:rPr>
            </w:pPr>
            <w:r>
              <w:t>0</w:t>
            </w:r>
          </w:p>
        </w:tc>
        <w:tc>
          <w:tcPr>
            <w:tcW w:w="2808" w:type="dxa"/>
            <w:vAlign w:val="center"/>
          </w:tcPr>
          <w:p w14:paraId="0585A415" w14:textId="61D0B95C" w:rsidR="00D81DC3" w:rsidRPr="00D81DC3" w:rsidRDefault="002C0010"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2CCABE6F" w14:textId="77777777" w:rsidR="002C0010" w:rsidRDefault="002C0010" w:rsidP="002C0010">
      <w:pPr>
        <w:pStyle w:val="NormalWeb"/>
        <w:numPr>
          <w:ilvl w:val="0"/>
          <w:numId w:val="28"/>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p>
    <w:p w14:paraId="78F8805D" w14:textId="77777777" w:rsidR="002C0010" w:rsidRDefault="002C0010" w:rsidP="002C0010">
      <w:pPr>
        <w:rPr>
          <w:color w:val="000000"/>
        </w:rPr>
      </w:pPr>
    </w:p>
    <w:p w14:paraId="70615A08" w14:textId="77777777" w:rsidR="002C0010" w:rsidRPr="00695D9B" w:rsidRDefault="002C0010" w:rsidP="002C0010">
      <w:pPr>
        <w:pStyle w:val="NormalWeb"/>
        <w:numPr>
          <w:ilvl w:val="0"/>
          <w:numId w:val="29"/>
        </w:numPr>
        <w:spacing w:before="0" w:beforeAutospacing="0" w:after="0" w:afterAutospacing="0"/>
        <w:textAlignment w:val="baseline"/>
        <w:rPr>
          <w:rFonts w:ascii="Arial" w:hAnsi="Arial" w:cs="Arial"/>
          <w:color w:val="000000"/>
        </w:rPr>
      </w:pPr>
      <w:r>
        <w:rPr>
          <w:color w:val="000000"/>
        </w:rPr>
        <w:t>Knowledge gaps: The amount of carbon exported to the deep ocean is poorly quantified and modeled, and there is growing consensus that ecological mechanisms of particle export must be accounted for to improve estimates. </w:t>
      </w:r>
      <w:r w:rsidRPr="00695D9B">
        <w:rPr>
          <w:color w:val="000000"/>
        </w:rPr>
        <w:br/>
      </w:r>
    </w:p>
    <w:p w14:paraId="61C7D49F" w14:textId="77777777" w:rsidR="002C0010" w:rsidRDefault="002C0010" w:rsidP="002C0010">
      <w:pPr>
        <w:pStyle w:val="NormalWeb"/>
        <w:numPr>
          <w:ilvl w:val="0"/>
          <w:numId w:val="30"/>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A34D15F" w14:textId="77777777" w:rsidR="002C0010" w:rsidRDefault="002C0010" w:rsidP="002C0010">
      <w:pPr>
        <w:rPr>
          <w:color w:val="000000"/>
        </w:rPr>
      </w:pPr>
    </w:p>
    <w:p w14:paraId="6750FBC8" w14:textId="77777777" w:rsidR="002C0010" w:rsidRPr="008514B7" w:rsidRDefault="002C0010" w:rsidP="002C0010">
      <w:pPr>
        <w:pStyle w:val="NormalWeb"/>
        <w:numPr>
          <w:ilvl w:val="0"/>
          <w:numId w:val="31"/>
        </w:numPr>
        <w:spacing w:before="0" w:beforeAutospacing="0" w:after="0" w:afterAutospacing="0"/>
        <w:textAlignment w:val="baseline"/>
        <w:rPr>
          <w:rFonts w:ascii="Arial" w:hAnsi="Arial" w:cs="Arial"/>
          <w:color w:val="000000"/>
        </w:rPr>
      </w:pPr>
      <w:r>
        <w:rPr>
          <w:color w:val="000000"/>
        </w:rPr>
        <w:t>SINKER will be capable of collecting continuous observations of the sinking particles, generating ecological-resolved observations of flux and sinking speeds from a bottom-moored location, sustainable over long time periods and at high time resolution.</w:t>
      </w:r>
    </w:p>
    <w:p w14:paraId="28D8126E" w14:textId="77777777" w:rsidR="002C0010" w:rsidRDefault="002C0010" w:rsidP="002C0010">
      <w:pPr>
        <w:pStyle w:val="NormalWeb"/>
        <w:spacing w:before="0" w:beforeAutospacing="0" w:after="0" w:afterAutospacing="0"/>
        <w:textAlignment w:val="baseline"/>
        <w:rPr>
          <w:color w:val="000000"/>
        </w:rPr>
      </w:pPr>
    </w:p>
    <w:p w14:paraId="0447D996" w14:textId="77777777" w:rsidR="002C0010" w:rsidRPr="00E718CE" w:rsidRDefault="002C0010" w:rsidP="002C0010">
      <w:pPr>
        <w:pStyle w:val="NormalWeb"/>
        <w:numPr>
          <w:ilvl w:val="0"/>
          <w:numId w:val="33"/>
        </w:numPr>
        <w:spacing w:before="0" w:beforeAutospacing="0" w:after="0" w:afterAutospacing="0"/>
        <w:textAlignment w:val="baseline"/>
        <w:rPr>
          <w:rFonts w:ascii="Arial" w:hAnsi="Arial" w:cs="Arial"/>
          <w:color w:val="000000"/>
        </w:rPr>
      </w:pPr>
      <w:r w:rsidRPr="00E718CE">
        <w:rPr>
          <w:color w:val="000000"/>
        </w:rPr>
        <w:t>The data generated by SINKER would differ from existing technologies by resolving sinking particle size, sinking speed, identity, and quantity.  In this way it will complement the capabilities of pelagic particle imaging instrument</w:t>
      </w:r>
      <w:r>
        <w:rPr>
          <w:color w:val="000000"/>
        </w:rPr>
        <w:t xml:space="preserve">s, which </w:t>
      </w:r>
      <w:r w:rsidRPr="00E718CE">
        <w:rPr>
          <w:color w:val="000000"/>
        </w:rPr>
        <w:t>cannot distinguish between sinking and non-sinking particl</w:t>
      </w:r>
      <w:r>
        <w:rPr>
          <w:color w:val="000000"/>
        </w:rPr>
        <w:t xml:space="preserve">es, </w:t>
      </w:r>
      <w:r w:rsidRPr="00E718CE">
        <w:rPr>
          <w:color w:val="000000"/>
        </w:rPr>
        <w:t xml:space="preserve">and </w:t>
      </w:r>
      <w:r>
        <w:rPr>
          <w:color w:val="000000"/>
        </w:rPr>
        <w:t xml:space="preserve">also </w:t>
      </w:r>
      <w:r w:rsidRPr="00E718CE">
        <w:rPr>
          <w:color w:val="000000"/>
        </w:rPr>
        <w:t>other sediment traps</w:t>
      </w:r>
      <w:r>
        <w:rPr>
          <w:color w:val="000000"/>
        </w:rPr>
        <w:t xml:space="preserve"> that cannot fully resolve the size, identity, and sinking speed of captured particles.</w:t>
      </w:r>
    </w:p>
    <w:p w14:paraId="5372F7E1" w14:textId="77777777" w:rsidR="002C0010" w:rsidRPr="00E718CE" w:rsidRDefault="002C0010" w:rsidP="002C0010">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0AF30180" w14:textId="4E2942BE" w:rsidR="00437DF8" w:rsidRDefault="002C0010" w:rsidP="00D04305">
      <w:pPr>
        <w:pStyle w:val="NormalWeb"/>
        <w:numPr>
          <w:ilvl w:val="0"/>
          <w:numId w:val="32"/>
        </w:numPr>
        <w:spacing w:before="0" w:beforeAutospacing="0" w:after="0" w:afterAutospacing="0"/>
        <w:textAlignment w:val="baseline"/>
      </w:pPr>
      <w:r w:rsidRPr="00407109">
        <w:rPr>
          <w:color w:val="000000"/>
        </w:rPr>
        <w:t>This instrument development project is linked to the goals of the Carbon Flux Ecology (902111) project and synergistic with the proposed SES development project (led by C. Huffard), and is a</w:t>
      </w:r>
      <w:r w:rsidR="00407109" w:rsidRPr="00407109">
        <w:rPr>
          <w:color w:val="000000"/>
        </w:rPr>
        <w:t xml:space="preserve"> fundamental part of </w:t>
      </w:r>
      <w:r w:rsidRPr="00407109">
        <w:rPr>
          <w:color w:val="000000"/>
        </w:rPr>
        <w:t>the Durkin lab’s</w:t>
      </w:r>
      <w:r w:rsidR="00407109" w:rsidRPr="00407109">
        <w:rPr>
          <w:color w:val="000000"/>
        </w:rPr>
        <w:t xml:space="preserve"> </w:t>
      </w:r>
      <w:r w:rsidRPr="00407109">
        <w:rPr>
          <w:color w:val="000000"/>
        </w:rPr>
        <w:t>mission</w:t>
      </w:r>
      <w:r w:rsidR="00407109" w:rsidRPr="00407109">
        <w:rPr>
          <w:color w:val="000000"/>
        </w:rPr>
        <w:t xml:space="preserve"> within the next 5 years</w:t>
      </w:r>
      <w:r w:rsidRPr="00407109">
        <w:rPr>
          <w:color w:val="000000"/>
        </w:rPr>
        <w:t xml:space="preserve"> to create autonomous and remote observational approaches that resolve the ecological drivers of carbon export.</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0965F85D" w14:textId="77777777" w:rsidR="00407109" w:rsidRPr="00BE159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This is a new engineering effort that leverages existing technologies previously developed at MBARI (Planktivore, EyeRIS, SES). The instrument will be designed to be plugged in at the </w:t>
      </w:r>
      <w:r>
        <w:rPr>
          <w:color w:val="000000"/>
        </w:rPr>
        <w:lastRenderedPageBreak/>
        <w:t>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27F5C993" w14:textId="77777777" w:rsidR="00407109" w:rsidRPr="00BE159E" w:rsidRDefault="00407109" w:rsidP="00407109">
      <w:pPr>
        <w:pStyle w:val="NormalWeb"/>
        <w:spacing w:before="0" w:beforeAutospacing="0" w:after="0" w:afterAutospacing="0"/>
        <w:ind w:left="720"/>
        <w:textAlignment w:val="baseline"/>
        <w:rPr>
          <w:rFonts w:ascii="Noto Sans Symbols" w:hAnsi="Noto Sans Symbols"/>
          <w:color w:val="000000"/>
        </w:rPr>
      </w:pPr>
    </w:p>
    <w:p w14:paraId="1B42D250" w14:textId="09428081" w:rsidR="00407109" w:rsidRPr="0061763D"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We </w:t>
      </w:r>
      <w:r w:rsidR="009B0A11">
        <w:rPr>
          <w:color w:val="000000"/>
        </w:rPr>
        <w:t xml:space="preserve">will </w:t>
      </w:r>
      <w:r w:rsidR="00463A1A">
        <w:rPr>
          <w:color w:val="000000"/>
        </w:rPr>
        <w:t>reuse</w:t>
      </w:r>
      <w:r w:rsidR="009B0A11">
        <w:rPr>
          <w:color w:val="000000"/>
        </w:rPr>
        <w:t xml:space="preserve"> the existing AyeRIS 1500 m AUV pressure housing design for the upward facing sediment cameras </w:t>
      </w:r>
      <w:r w:rsidR="00463A1A">
        <w:rPr>
          <w:color w:val="000000"/>
        </w:rPr>
        <w:t xml:space="preserve">build on the existing Planktivore housing design and optics to implement the shadowgraph and Planktivore cameras with a common pressure housing design shared between all four optics pods. </w:t>
      </w:r>
      <w:r>
        <w:rPr>
          <w:color w:val="000000"/>
        </w:rPr>
        <w:t xml:space="preserve">The new instrument will utilize existing infrastructure (MARS), and will be deployable using MBARI assets (e.g. </w:t>
      </w:r>
      <w:r w:rsidRPr="00CA436F">
        <w:rPr>
          <w:i/>
          <w:iCs/>
          <w:color w:val="000000"/>
        </w:rPr>
        <w:t>Rachel Carson</w:t>
      </w:r>
      <w:r>
        <w:rPr>
          <w:color w:val="000000"/>
        </w:rPr>
        <w:t>).</w:t>
      </w:r>
    </w:p>
    <w:p w14:paraId="39F5005B" w14:textId="4AF716D9" w:rsidR="009B0A11" w:rsidRDefault="009B0A11" w:rsidP="00407109">
      <w:pPr>
        <w:pStyle w:val="NormalWeb"/>
        <w:spacing w:before="0" w:beforeAutospacing="0" w:after="0" w:afterAutospacing="0"/>
        <w:textAlignment w:val="baseline"/>
        <w:rPr>
          <w:b/>
          <w:bCs/>
          <w:sz w:val="20"/>
          <w:szCs w:val="20"/>
        </w:rPr>
      </w:pPr>
      <w:r w:rsidRPr="005A4E8E">
        <w:rPr>
          <w:noProof/>
          <w:sz w:val="20"/>
          <w:szCs w:val="20"/>
        </w:rPr>
        <w:drawing>
          <wp:anchor distT="0" distB="0" distL="114300" distR="114300" simplePos="0" relativeHeight="251659264" behindDoc="1" locked="0" layoutInCell="1" allowOverlap="1" wp14:anchorId="7CDBB8DE" wp14:editId="40F40DD2">
            <wp:simplePos x="0" y="0"/>
            <wp:positionH relativeFrom="column">
              <wp:posOffset>101600</wp:posOffset>
            </wp:positionH>
            <wp:positionV relativeFrom="paragraph">
              <wp:posOffset>269875</wp:posOffset>
            </wp:positionV>
            <wp:extent cx="5591810" cy="3145155"/>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591810" cy="3145155"/>
                    </a:xfrm>
                    <a:prstGeom prst="rect">
                      <a:avLst/>
                    </a:prstGeom>
                  </pic:spPr>
                </pic:pic>
              </a:graphicData>
            </a:graphic>
            <wp14:sizeRelH relativeFrom="page">
              <wp14:pctWidth>0</wp14:pctWidth>
            </wp14:sizeRelH>
            <wp14:sizeRelV relativeFrom="page">
              <wp14:pctHeight>0</wp14:pctHeight>
            </wp14:sizeRelV>
          </wp:anchor>
        </w:drawing>
      </w:r>
    </w:p>
    <w:p w14:paraId="12555BE3" w14:textId="31AEC047" w:rsidR="009B0A11" w:rsidRDefault="009B0A11" w:rsidP="00407109">
      <w:pPr>
        <w:pStyle w:val="NormalWeb"/>
        <w:spacing w:before="0" w:beforeAutospacing="0" w:after="0" w:afterAutospacing="0"/>
        <w:textAlignment w:val="baseline"/>
        <w:rPr>
          <w:b/>
          <w:bCs/>
          <w:sz w:val="20"/>
          <w:szCs w:val="20"/>
        </w:rPr>
      </w:pPr>
    </w:p>
    <w:p w14:paraId="6D8B0C98" w14:textId="14CD09B9" w:rsidR="00407109" w:rsidRDefault="00407109" w:rsidP="00407109">
      <w:pPr>
        <w:pStyle w:val="NormalWeb"/>
        <w:spacing w:before="0" w:beforeAutospacing="0" w:after="0" w:afterAutospacing="0"/>
        <w:textAlignment w:val="baseline"/>
        <w:rPr>
          <w:color w:val="000000"/>
        </w:rPr>
      </w:pPr>
      <w:r w:rsidRPr="00BE159E">
        <w:rPr>
          <w:b/>
          <w:bCs/>
          <w:sz w:val="20"/>
          <w:szCs w:val="20"/>
        </w:rPr>
        <w:t xml:space="preserve">Figure </w:t>
      </w:r>
      <w:r w:rsidRPr="00BE159E">
        <w:rPr>
          <w:b/>
          <w:bCs/>
          <w:sz w:val="20"/>
          <w:szCs w:val="20"/>
        </w:rPr>
        <w:fldChar w:fldCharType="begin"/>
      </w:r>
      <w:r w:rsidRPr="00BE159E">
        <w:rPr>
          <w:b/>
          <w:bCs/>
          <w:sz w:val="20"/>
          <w:szCs w:val="20"/>
        </w:rPr>
        <w:instrText xml:space="preserve"> SEQ Figure \* ARABIC </w:instrText>
      </w:r>
      <w:r w:rsidRPr="00BE159E">
        <w:rPr>
          <w:b/>
          <w:bCs/>
          <w:sz w:val="20"/>
          <w:szCs w:val="20"/>
        </w:rPr>
        <w:fldChar w:fldCharType="separate"/>
      </w:r>
      <w:r w:rsidRPr="00BE159E">
        <w:rPr>
          <w:b/>
          <w:bCs/>
          <w:noProof/>
          <w:sz w:val="20"/>
          <w:szCs w:val="20"/>
        </w:rPr>
        <w:t>1</w:t>
      </w:r>
      <w:r w:rsidRPr="00BE159E">
        <w:rPr>
          <w:b/>
          <w:bCs/>
          <w:sz w:val="20"/>
          <w:szCs w:val="20"/>
        </w:rPr>
        <w:fldChar w:fldCharType="end"/>
      </w:r>
      <w:r w:rsidRPr="00BE159E">
        <w:rPr>
          <w:b/>
          <w:bCs/>
          <w:sz w:val="20"/>
          <w:szCs w:val="20"/>
        </w:rPr>
        <w:t>.</w:t>
      </w:r>
      <w:r w:rsidRPr="00BE159E">
        <w:rPr>
          <w:b/>
          <w:bCs/>
          <w:color w:val="000000"/>
          <w:sz w:val="20"/>
          <w:szCs w:val="20"/>
        </w:rPr>
        <w:t xml:space="preserve"> Conceptual drawing of the system showing the two free-space imaging systems (</w:t>
      </w:r>
      <w:r w:rsidR="00463A1A">
        <w:rPr>
          <w:b/>
          <w:bCs/>
          <w:color w:val="000000"/>
          <w:sz w:val="20"/>
          <w:szCs w:val="20"/>
        </w:rPr>
        <w:t>Shadowgraph</w:t>
      </w:r>
      <w:r w:rsidRPr="00BE159E">
        <w:rPr>
          <w:b/>
          <w:bCs/>
          <w:color w:val="000000"/>
          <w:sz w:val="20"/>
          <w:szCs w:val="20"/>
        </w:rPr>
        <w:t xml:space="preserve"> and Planktivore)</w:t>
      </w:r>
      <w:r w:rsidR="009B0A11">
        <w:rPr>
          <w:b/>
          <w:bCs/>
          <w:color w:val="000000"/>
          <w:sz w:val="20"/>
          <w:szCs w:val="20"/>
        </w:rPr>
        <w:t xml:space="preserve"> </w:t>
      </w:r>
      <w:r w:rsidRPr="00BE159E">
        <w:rPr>
          <w:b/>
          <w:bCs/>
          <w:color w:val="000000"/>
          <w:sz w:val="20"/>
          <w:szCs w:val="20"/>
        </w:rPr>
        <w:t>imaging sinking particles through the side of the 4” pipe. At the bottom of the pipe a sediment camera images particles that collect on the viewport</w:t>
      </w:r>
      <w:r w:rsidR="00463A1A">
        <w:rPr>
          <w:b/>
          <w:bCs/>
          <w:color w:val="000000"/>
          <w:sz w:val="20"/>
          <w:szCs w:val="20"/>
        </w:rPr>
        <w:t xml:space="preserve"> at two complimentary magnifications</w:t>
      </w:r>
      <w:r w:rsidRPr="00BE159E">
        <w:rPr>
          <w:b/>
          <w:bCs/>
          <w:color w:val="000000"/>
          <w:sz w:val="20"/>
          <w:szCs w:val="20"/>
        </w:rPr>
        <w:t xml:space="preserve">. A </w:t>
      </w:r>
      <w:r w:rsidR="00463A1A">
        <w:rPr>
          <w:b/>
          <w:bCs/>
          <w:color w:val="000000"/>
          <w:sz w:val="20"/>
          <w:szCs w:val="20"/>
        </w:rPr>
        <w:t>mechanical wiper periodically wipes the upward facing port clean to initiate a new sample.</w:t>
      </w:r>
    </w:p>
    <w:p w14:paraId="0A6F12A4" w14:textId="2465A57D" w:rsidR="00407109" w:rsidRPr="0061763D" w:rsidRDefault="00407109" w:rsidP="00407109">
      <w:pPr>
        <w:keepNext/>
        <w:rPr>
          <w:sz w:val="20"/>
          <w:szCs w:val="20"/>
        </w:rPr>
      </w:pPr>
      <w:r>
        <w:rPr>
          <w:noProof/>
        </w:rPr>
        <w:lastRenderedPageBreak/>
        <mc:AlternateContent>
          <mc:Choice Requires="wps">
            <w:drawing>
              <wp:anchor distT="0" distB="0" distL="114300" distR="114300" simplePos="0" relativeHeight="251661312" behindDoc="0" locked="0" layoutInCell="1" allowOverlap="1" wp14:anchorId="61DF9863" wp14:editId="5214E0E9">
                <wp:simplePos x="0" y="0"/>
                <wp:positionH relativeFrom="column">
                  <wp:posOffset>4732360</wp:posOffset>
                </wp:positionH>
                <wp:positionV relativeFrom="paragraph">
                  <wp:posOffset>1453398</wp:posOffset>
                </wp:positionV>
                <wp:extent cx="1384479" cy="238259"/>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384479" cy="238259"/>
                        </a:xfrm>
                        <a:prstGeom prst="rect">
                          <a:avLst/>
                        </a:prstGeom>
                        <a:solidFill>
                          <a:schemeClr val="lt1"/>
                        </a:solidFill>
                        <a:ln w="6350">
                          <a:noFill/>
                        </a:ln>
                      </wps:spPr>
                      <wps:txbx>
                        <w:txbxContent>
                          <w:p w14:paraId="6DA36D8B" w14:textId="77777777" w:rsidR="00407109" w:rsidRPr="00EA5811" w:rsidRDefault="00407109" w:rsidP="00407109">
                            <w:pPr>
                              <w:rPr>
                                <w:rFonts w:ascii="Arial" w:hAnsi="Arial" w:cs="Arial"/>
                                <w:sz w:val="16"/>
                                <w:szCs w:val="16"/>
                              </w:rPr>
                            </w:pPr>
                            <w:r w:rsidRPr="00EA5811">
                              <w:rPr>
                                <w:rFonts w:ascii="Arial" w:hAnsi="Arial" w:cs="Arial"/>
                                <w:sz w:val="16"/>
                                <w:szCs w:val="16"/>
                              </w:rPr>
                              <w:t>Future contextual 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F9863" id="_x0000_t202" coordsize="21600,21600" o:spt="202" path="m,l,21600r21600,l21600,xe">
                <v:stroke joinstyle="miter"/>
                <v:path gradientshapeok="t" o:connecttype="rect"/>
              </v:shapetype>
              <v:shape id="Text Box 3" o:spid="_x0000_s1026" type="#_x0000_t202" style="position:absolute;margin-left:372.65pt;margin-top:114.45pt;width:10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" fillcolor="white [3201]" stroked="f" strokeweight=".5pt">
                <v:textbox>
                  <w:txbxContent>
                    <w:p w14:paraId="6DA36D8B" w14:textId="77777777" w:rsidR="00407109" w:rsidRPr="00EA5811" w:rsidRDefault="00407109" w:rsidP="00407109">
                      <w:pPr>
                        <w:rPr>
                          <w:rFonts w:ascii="Arial" w:hAnsi="Arial" w:cs="Arial"/>
                          <w:sz w:val="16"/>
                          <w:szCs w:val="16"/>
                        </w:rPr>
                      </w:pPr>
                      <w:r w:rsidRPr="00EA5811">
                        <w:rPr>
                          <w:rFonts w:ascii="Arial" w:hAnsi="Arial" w:cs="Arial"/>
                          <w:sz w:val="16"/>
                          <w:szCs w:val="16"/>
                        </w:rPr>
                        <w:t>Future contextual sensors</w:t>
                      </w:r>
                    </w:p>
                  </w:txbxContent>
                </v:textbox>
              </v:shape>
            </w:pict>
          </mc:Fallback>
        </mc:AlternateContent>
      </w:r>
      <w:r>
        <w:rPr>
          <w:noProof/>
        </w:rPr>
        <w:drawing>
          <wp:anchor distT="0" distB="0" distL="114300" distR="114300" simplePos="0" relativeHeight="251660288" behindDoc="1" locked="0" layoutInCell="1" allowOverlap="1" wp14:anchorId="66649FB3" wp14:editId="510D7F9F">
            <wp:simplePos x="0" y="0"/>
            <wp:positionH relativeFrom="column">
              <wp:posOffset>479425</wp:posOffset>
            </wp:positionH>
            <wp:positionV relativeFrom="paragraph">
              <wp:posOffset>241</wp:posOffset>
            </wp:positionV>
            <wp:extent cx="4900295" cy="275717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0295" cy="2757170"/>
                    </a:xfrm>
                    <a:prstGeom prst="rect">
                      <a:avLst/>
                    </a:prstGeom>
                  </pic:spPr>
                </pic:pic>
              </a:graphicData>
            </a:graphic>
            <wp14:sizeRelH relativeFrom="page">
              <wp14:pctWidth>0</wp14:pctWidth>
            </wp14:sizeRelH>
            <wp14:sizeRelV relativeFrom="page">
              <wp14:pctHeight>0</wp14:pctHeight>
            </wp14:sizeRelV>
          </wp:anchor>
        </w:drawing>
      </w:r>
    </w:p>
    <w:p w14:paraId="622AD4F3" w14:textId="07CDF532" w:rsidR="00407109" w:rsidRPr="005A4E8E" w:rsidRDefault="00407109" w:rsidP="00407109">
      <w:pPr>
        <w:rPr>
          <w:b/>
          <w:bCs/>
          <w:color w:val="000000"/>
        </w:rPr>
      </w:pPr>
      <w:r w:rsidRPr="005A4E8E">
        <w:rPr>
          <w:b/>
          <w:bCs/>
          <w:color w:val="000000"/>
          <w:sz w:val="20"/>
          <w:szCs w:val="20"/>
        </w:rPr>
        <w:t xml:space="preserve">Figure 2: Block diagram of the high-level system interface. The three imaging systems connect to the </w:t>
      </w:r>
      <w:r w:rsidR="00463A1A">
        <w:rPr>
          <w:b/>
          <w:bCs/>
          <w:color w:val="000000"/>
          <w:sz w:val="20"/>
          <w:szCs w:val="20"/>
        </w:rPr>
        <w:t>interface can (compute node)</w:t>
      </w:r>
      <w:r w:rsidRPr="005A4E8E">
        <w:rPr>
          <w:b/>
          <w:bCs/>
          <w:color w:val="000000"/>
          <w:sz w:val="20"/>
          <w:szCs w:val="20"/>
        </w:rPr>
        <w:t xml:space="preserve"> through Power over Ethernet (PoE). Inside the interface can, a managed PoE switch interfaces with the Nvidia Xavier NX</w:t>
      </w:r>
      <w:r w:rsidR="00463A1A">
        <w:rPr>
          <w:b/>
          <w:bCs/>
          <w:color w:val="000000"/>
          <w:sz w:val="20"/>
          <w:szCs w:val="20"/>
        </w:rPr>
        <w:t xml:space="preserve"> (or similar compute module)</w:t>
      </w:r>
      <w:r w:rsidRPr="005A4E8E">
        <w:rPr>
          <w:b/>
          <w:bCs/>
          <w:color w:val="000000"/>
          <w:sz w:val="20"/>
          <w:szCs w:val="20"/>
        </w:rPr>
        <w:t xml:space="preserve"> for camera control, image acquisition, image processing and local storage. A microcontroller interfaces the upstream power systems with the NX and PoE switch. Ethernet data are accessible from the system either through MARS or through a dedicated gigabit port.</w:t>
      </w:r>
    </w:p>
    <w:p w14:paraId="20385109" w14:textId="77777777" w:rsidR="00407109" w:rsidRPr="0061763D" w:rsidRDefault="00407109" w:rsidP="00407109">
      <w:pPr>
        <w:pStyle w:val="NormalWeb"/>
        <w:spacing w:before="0" w:beforeAutospacing="0" w:after="0" w:afterAutospacing="0"/>
        <w:ind w:left="720"/>
        <w:textAlignment w:val="baseline"/>
        <w:rPr>
          <w:rFonts w:ascii="Noto Sans Symbols" w:hAnsi="Noto Sans Symbols"/>
          <w:color w:val="000000"/>
        </w:rPr>
      </w:pPr>
    </w:p>
    <w:p w14:paraId="2B89892F" w14:textId="77777777" w:rsidR="00407109" w:rsidRPr="004864B1"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The choice of camera systems is based on our requirements to </w:t>
      </w:r>
    </w:p>
    <w:p w14:paraId="56608B6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1) identify particle types from 50</w:t>
      </w:r>
      <w:r>
        <w:rPr>
          <w:color w:val="000000"/>
        </w:rPr>
        <w:sym w:font="Symbol" w:char="F02D"/>
      </w:r>
      <w:r>
        <w:rPr>
          <w:color w:val="000000"/>
        </w:rPr>
        <w:t>5000 µm</w:t>
      </w:r>
    </w:p>
    <w:p w14:paraId="50D15C51"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2) assign sinking speeds to those particle types</w:t>
      </w:r>
    </w:p>
    <w:p w14:paraId="0ACF5E1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 xml:space="preserve">3) accurately quantify their fluxes. </w:t>
      </w:r>
    </w:p>
    <w:p w14:paraId="5059DAA5" w14:textId="36CAF769" w:rsidR="00407109" w:rsidRDefault="00407109" w:rsidP="00407109">
      <w:pPr>
        <w:pStyle w:val="NormalWeb"/>
        <w:spacing w:before="0" w:beforeAutospacing="0" w:after="0" w:afterAutospacing="0"/>
        <w:ind w:left="720"/>
        <w:textAlignment w:val="baseline"/>
        <w:rPr>
          <w:color w:val="000000"/>
        </w:rPr>
      </w:pPr>
      <w:r>
        <w:rPr>
          <w:color w:val="000000"/>
        </w:rPr>
        <w:t xml:space="preserve">The </w:t>
      </w:r>
      <w:r w:rsidR="00463A1A">
        <w:rPr>
          <w:color w:val="000000"/>
        </w:rPr>
        <w:t>shadowgraph</w:t>
      </w:r>
      <w:r>
        <w:rPr>
          <w:color w:val="000000"/>
        </w:rPr>
        <w:t xml:space="preserve"> camera will effectively detect sinking speeds of large, rare particles (~500</w:t>
      </w:r>
      <w:r>
        <w:rPr>
          <w:color w:val="000000"/>
        </w:rPr>
        <w:sym w:font="Symbol" w:char="F02D"/>
      </w:r>
      <w:r>
        <w:rPr>
          <w:color w:val="000000"/>
        </w:rPr>
        <w:t>5000 µm) because it images and focuses through a large volume. The Planktivore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p>
    <w:p w14:paraId="2225C58F" w14:textId="77777777" w:rsidR="00407109" w:rsidRDefault="00407109" w:rsidP="00407109">
      <w:pPr>
        <w:pStyle w:val="NormalWeb"/>
        <w:spacing w:before="0" w:beforeAutospacing="0" w:after="0" w:afterAutospacing="0"/>
        <w:ind w:left="720"/>
        <w:textAlignment w:val="baseline"/>
        <w:rPr>
          <w:color w:val="000000"/>
        </w:rPr>
      </w:pPr>
    </w:p>
    <w:p w14:paraId="1E18BBB8" w14:textId="77777777" w:rsidR="00407109" w:rsidRPr="001133D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Software efforts in year 1 will integrate EyeRIS and Planktivore camera acquisition software for camera control, region of interest detection, and recording. Data from SINKER will be integrated into the RIMS database to visualize camera data.</w:t>
      </w:r>
    </w:p>
    <w:p w14:paraId="35E6413C" w14:textId="77777777" w:rsidR="00407109" w:rsidRDefault="00407109" w:rsidP="00407109">
      <w:pPr>
        <w:pStyle w:val="ListParagraph"/>
        <w:rPr>
          <w:rFonts w:ascii="Noto Sans Symbols" w:hAnsi="Noto Sans Symbols" w:hint="eastAsia"/>
          <w:color w:val="000000"/>
        </w:rPr>
      </w:pPr>
    </w:p>
    <w:p w14:paraId="59162851" w14:textId="696B766D" w:rsidR="00404FDF" w:rsidRPr="00407109"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Efforts during the first year will primarily consist of designing, building, and testing in the test tank.  When the MARS node becomes available in 2024, efforts will shift toward field deployments, calibrations, and data processing.</w:t>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98BF26F" w14:textId="77777777" w:rsidR="00407109" w:rsidRDefault="00407109" w:rsidP="00407109">
      <w:pPr>
        <w:pStyle w:val="ListParagraph"/>
        <w:numPr>
          <w:ilvl w:val="0"/>
          <w:numId w:val="33"/>
        </w:numPr>
        <w:contextualSpacing/>
      </w:pPr>
      <w:r>
        <w:lastRenderedPageBreak/>
        <w:t>902111: Carbon Flux Ecology</w:t>
      </w:r>
    </w:p>
    <w:p w14:paraId="78E05407" w14:textId="77777777" w:rsidR="00407109" w:rsidRDefault="00407109" w:rsidP="00407109">
      <w:pPr>
        <w:pStyle w:val="ListParagraph"/>
        <w:numPr>
          <w:ilvl w:val="0"/>
          <w:numId w:val="33"/>
        </w:numPr>
        <w:contextualSpacing/>
      </w:pPr>
      <w:r>
        <w:t>Concurrently proposed project: SES (lead by Huffard)</w:t>
      </w:r>
    </w:p>
    <w:p w14:paraId="51048A3A" w14:textId="77777777" w:rsidR="00407109" w:rsidRDefault="00407109" w:rsidP="00407109">
      <w:pPr>
        <w:pStyle w:val="ListParagraph"/>
        <w:numPr>
          <w:ilvl w:val="0"/>
          <w:numId w:val="33"/>
        </w:numPr>
        <w:contextualSpacing/>
      </w:pPr>
      <w:r>
        <w:t>708176: NASA EXPORTS</w:t>
      </w:r>
    </w:p>
    <w:p w14:paraId="3637AC50" w14:textId="77777777" w:rsidR="00407109" w:rsidRPr="00291B3A" w:rsidRDefault="00407109" w:rsidP="00407109">
      <w:pPr>
        <w:pStyle w:val="ListParagraph"/>
        <w:numPr>
          <w:ilvl w:val="0"/>
          <w:numId w:val="33"/>
        </w:numPr>
        <w:contextualSpacing/>
      </w:pPr>
      <w:r>
        <w:t xml:space="preserve">DQ22-02: </w:t>
      </w:r>
      <w:r w:rsidRPr="00291B3A">
        <w:t>Collaborative Research: An open, platform-agnostic sediment trap controller and imaging sensor.</w:t>
      </w:r>
    </w:p>
    <w:p w14:paraId="10DA395B" w14:textId="77777777" w:rsidR="00407109" w:rsidRDefault="00407109" w:rsidP="00407109">
      <w:pPr>
        <w:rPr>
          <w:b/>
        </w:rPr>
      </w:pPr>
    </w:p>
    <w:p w14:paraId="1ED705B1" w14:textId="77777777" w:rsidR="00407109" w:rsidRDefault="00407109" w:rsidP="00407109">
      <w:pPr>
        <w:rPr>
          <w:bCs/>
        </w:rPr>
      </w:pPr>
      <w:r>
        <w:rPr>
          <w:bCs/>
        </w:rPr>
        <w:t>After the 3-year development period, SINKER operation would be included within the Carbon Flux Ecology project (902111).  The NASA EXPORTS project (708176) is ending in 2023.</w:t>
      </w:r>
    </w:p>
    <w:p w14:paraId="4BC17849" w14:textId="1FB02E89" w:rsidR="00F00B4C" w:rsidRPr="00407109" w:rsidRDefault="00407109" w:rsidP="00407109">
      <w:pPr>
        <w:rPr>
          <w:bCs/>
        </w:rPr>
      </w:pPr>
      <w:r>
        <w:t xml:space="preserve">DQ22-02 </w:t>
      </w:r>
      <w:r>
        <w:rPr>
          <w:bCs/>
        </w:rPr>
        <w:t>is synergistic with this effort, including building a very similar upward-facing particle imager for a Lagrangian platform. The concurrently proposed SES project has overlapping goals with this work, and we foresee these two instruments being deployed at MARS together in the future. The SES could be used as the event detector to trigger a remotely located SINKER.</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539EDAB" w14:textId="77777777" w:rsidR="00407109" w:rsidRDefault="00407109" w:rsidP="00407109">
      <w:pPr>
        <w:pStyle w:val="NormalWeb"/>
        <w:spacing w:before="0" w:beforeAutospacing="0" w:after="0" w:afterAutospacing="0"/>
        <w:rPr>
          <w:color w:val="000000"/>
        </w:rPr>
      </w:pPr>
      <w:r>
        <w:rPr>
          <w:color w:val="000000"/>
        </w:rPr>
        <w:t>Project Team includes:</w:t>
      </w:r>
    </w:p>
    <w:p w14:paraId="3A5F6F38"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Paul Roberts- SE/EE (~300 hrs)</w:t>
      </w:r>
    </w:p>
    <w:p w14:paraId="7A3A96B9" w14:textId="77777777" w:rsidR="00407109" w:rsidRPr="00282535" w:rsidRDefault="00407109" w:rsidP="00407109">
      <w:pPr>
        <w:pStyle w:val="NormalWeb"/>
        <w:numPr>
          <w:ilvl w:val="0"/>
          <w:numId w:val="35"/>
        </w:numPr>
        <w:spacing w:before="0" w:beforeAutospacing="0" w:after="0" w:afterAutospacing="0"/>
        <w:textAlignment w:val="baseline"/>
        <w:rPr>
          <w:color w:val="000000"/>
        </w:rPr>
      </w:pPr>
      <w:r>
        <w:rPr>
          <w:color w:val="000000"/>
        </w:rPr>
        <w:t>Alana Sherman/Paul McGill- EE (~300 hrs total)</w:t>
      </w:r>
    </w:p>
    <w:p w14:paraId="34B5402D"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François Cazenave- ME (~300 hrs)</w:t>
      </w:r>
    </w:p>
    <w:p w14:paraId="286BD9B0"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Machinist to fabricate parts </w:t>
      </w:r>
    </w:p>
    <w:p w14:paraId="4C8AF886"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Mechanical and Electrical technician help for assembly</w:t>
      </w:r>
    </w:p>
    <w:p w14:paraId="0A6D0061" w14:textId="77777777" w:rsidR="00407109" w:rsidRDefault="00407109" w:rsidP="00407109">
      <w:pPr>
        <w:pStyle w:val="NormalWeb"/>
        <w:spacing w:before="0" w:beforeAutospacing="0" w:after="0" w:afterAutospacing="0"/>
        <w:rPr>
          <w:color w:val="000000"/>
        </w:rPr>
      </w:pPr>
      <w:r>
        <w:rPr>
          <w:color w:val="000000"/>
        </w:rPr>
        <w:t>Facilities</w:t>
      </w:r>
    </w:p>
    <w:p w14:paraId="12B43899"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Machine shop</w:t>
      </w:r>
    </w:p>
    <w:p w14:paraId="26EBF144"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test tank</w:t>
      </w:r>
    </w:p>
    <w:p w14:paraId="44939392"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future years: ship time and ROV to deploy and test at sea</w:t>
      </w:r>
    </w:p>
    <w:p w14:paraId="6C912805"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MARS node</w:t>
      </w:r>
    </w:p>
    <w:p w14:paraId="17B93BCF" w14:textId="77777777" w:rsidR="00407109" w:rsidRDefault="00407109" w:rsidP="00407109">
      <w:pPr>
        <w:rPr>
          <w:color w:val="000000"/>
        </w:rPr>
      </w:pPr>
    </w:p>
    <w:p w14:paraId="2BCDB05F" w14:textId="02F2D21A" w:rsidR="00404FDF" w:rsidRPr="00407109" w:rsidRDefault="00407109" w:rsidP="00407109">
      <w:pPr>
        <w:pStyle w:val="NormalWeb"/>
        <w:spacing w:before="0" w:beforeAutospacing="0" w:after="0" w:afterAutospacing="0"/>
        <w:rPr>
          <w:color w:val="000000"/>
        </w:rPr>
      </w:pPr>
      <w:r>
        <w:rPr>
          <w:color w:val="000000"/>
        </w:rPr>
        <w:t>We anticipate that the level of effort will remain consistent for the first two years of this project as we develop and deploy the instrument. Some of these resources will be in less demand once the instrument is deployed and collecting data.</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7C77E910" w14:textId="77777777" w:rsidR="007F7934" w:rsidRDefault="007F7934" w:rsidP="007F7934">
      <w:pPr>
        <w:pStyle w:val="NormalWeb"/>
        <w:spacing w:before="0" w:beforeAutospacing="0" w:after="0" w:afterAutospacing="0"/>
        <w:rPr>
          <w:color w:val="000000"/>
        </w:rPr>
      </w:pPr>
    </w:p>
    <w:p w14:paraId="28BDAEC4" w14:textId="668992AD" w:rsidR="007F7934" w:rsidRDefault="007F7934" w:rsidP="007F7934">
      <w:pPr>
        <w:pStyle w:val="NormalWeb"/>
        <w:spacing w:before="0" w:beforeAutospacing="0" w:after="0" w:afterAutospacing="0"/>
        <w:rPr>
          <w:color w:val="000000"/>
        </w:rPr>
      </w:pPr>
      <w:r>
        <w:rPr>
          <w:color w:val="000000"/>
        </w:rPr>
        <w:t xml:space="preserve">This project’s direct expenses will </w:t>
      </w:r>
      <w:r w:rsidR="00463A1A">
        <w:rPr>
          <w:color w:val="000000"/>
        </w:rPr>
        <w:t>be under $100k</w:t>
      </w:r>
      <w:r>
        <w:rPr>
          <w:color w:val="000000"/>
        </w:rPr>
        <w:t xml:space="preserve">. </w:t>
      </w:r>
      <w:r w:rsidR="00463A1A">
        <w:rPr>
          <w:color w:val="000000"/>
        </w:rPr>
        <w:t xml:space="preserve">The majority of the costs goes to </w:t>
      </w:r>
      <w:r w:rsidR="008830AD">
        <w:rPr>
          <w:color w:val="000000"/>
        </w:rPr>
        <w:t xml:space="preserve">pressure housings, cables, connectors, cameras, and optics. </w:t>
      </w:r>
      <w:r>
        <w:rPr>
          <w:color w:val="000000"/>
        </w:rPr>
        <w:t xml:space="preserve">Due to the requirement of long (1 year) deployment duration, we anticipate most of the pressure housings will be made from Titanium. </w:t>
      </w:r>
      <w:r w:rsidR="008830AD">
        <w:rPr>
          <w:color w:val="000000"/>
        </w:rPr>
        <w:t>Where possible we will use existing titanium stock from MBARI.</w:t>
      </w:r>
    </w:p>
    <w:p w14:paraId="061406DD" w14:textId="495812F1" w:rsidR="008830AD" w:rsidRDefault="008830AD" w:rsidP="007F7934">
      <w:pPr>
        <w:pStyle w:val="NormalWeb"/>
        <w:spacing w:before="0" w:beforeAutospacing="0" w:after="0" w:afterAutospacing="0"/>
        <w:rPr>
          <w:color w:val="000000"/>
        </w:rPr>
      </w:pPr>
    </w:p>
    <w:p w14:paraId="52DB8C67" w14:textId="77980B1F" w:rsidR="008830AD" w:rsidRDefault="008830AD" w:rsidP="007F7934">
      <w:pPr>
        <w:pStyle w:val="NormalWeb"/>
        <w:spacing w:before="0" w:beforeAutospacing="0" w:after="0" w:afterAutospacing="0"/>
        <w:rPr>
          <w:color w:val="000000"/>
        </w:rPr>
      </w:pPr>
      <w:r>
        <w:rPr>
          <w:color w:val="000000"/>
        </w:rPr>
        <w:t>No specialized equipment or travel is expected for this first year.</w:t>
      </w:r>
    </w:p>
    <w:p w14:paraId="30252D15" w14:textId="0CF1E71E" w:rsidR="00404FDF" w:rsidRDefault="00404FDF"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C546A4D" w:rsidR="00404FDF" w:rsidRDefault="007F7934" w:rsidP="007F7934">
      <w:r>
        <w:t>None, since we expect to build this out of existing instrumentation.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78354920" w14:textId="77777777" w:rsidR="007F7934" w:rsidRDefault="007F7934" w:rsidP="007F7934">
      <w:pPr>
        <w:pStyle w:val="NormalWeb"/>
        <w:spacing w:before="0" w:beforeAutospacing="0" w:after="0" w:afterAutospacing="0"/>
        <w:rPr>
          <w:color w:val="000000"/>
        </w:rPr>
      </w:pPr>
      <w:r>
        <w:rPr>
          <w:color w:val="000000"/>
        </w:rPr>
        <w:t>Images will be acquired of particles sinking in the water column and settling on the sediment camera plate. Building from the existing real-time detection software built for EyeRIS and Planktivore, these images will be processed locally on the NX to extract regions of interest, particle size, and location information in real time. These reduced data will be stored locally and also transferred remotely to a server on shore (when a connection is available). </w:t>
      </w:r>
    </w:p>
    <w:p w14:paraId="2F4345AA" w14:textId="77777777" w:rsidR="007F7934" w:rsidRDefault="007F7934" w:rsidP="007F7934">
      <w:pPr>
        <w:rPr>
          <w:color w:val="000000"/>
        </w:rPr>
      </w:pPr>
    </w:p>
    <w:p w14:paraId="42D45A1B" w14:textId="29999F1D" w:rsidR="007F7934" w:rsidRDefault="007F7934" w:rsidP="007F7934">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on shore on spinning disk storage for post processing and web hosting using the RIMS database </w:t>
      </w:r>
      <w:r w:rsidR="008830AD">
        <w:rPr>
          <w:color w:val="000000"/>
        </w:rPr>
        <w:t xml:space="preserve">that is currently running on the DeepRip server </w:t>
      </w:r>
      <w:r>
        <w:rPr>
          <w:color w:val="000000"/>
        </w:rPr>
        <w:t>developed for Planktivore.</w:t>
      </w:r>
      <w:r w:rsidR="008830AD">
        <w:rPr>
          <w:color w:val="000000"/>
        </w:rPr>
        <w:t xml:space="preserve"> </w:t>
      </w:r>
      <w:r>
        <w:rPr>
          <w:color w:val="000000"/>
        </w:rPr>
        <w:t xml:space="preserve"> Archival data not needed for immediate analysis would be stored on LTO tape</w:t>
      </w:r>
      <w:r w:rsidR="008830AD">
        <w:rPr>
          <w:color w:val="000000"/>
        </w:rPr>
        <w:t xml:space="preserve"> on titan</w:t>
      </w:r>
      <w:r>
        <w:rPr>
          <w:color w:val="000000"/>
        </w:rPr>
        <w:t>.</w:t>
      </w:r>
    </w:p>
    <w:p w14:paraId="0F2E5507" w14:textId="5F41BE7A"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01DC73F2" w14:textId="77777777" w:rsidR="00404FDF" w:rsidRDefault="00404FDF" w:rsidP="00404FDF"/>
    <w:p w14:paraId="0158C37D" w14:textId="4B3A03DC" w:rsidR="00404FDF" w:rsidRPr="007F7934" w:rsidRDefault="007F7934" w:rsidP="007F7934">
      <w:pPr>
        <w:pStyle w:val="NormalWeb"/>
        <w:spacing w:before="0" w:beforeAutospacing="0" w:after="0" w:afterAutospacing="0"/>
        <w:rPr>
          <w:color w:val="000000"/>
        </w:rPr>
      </w:pPr>
      <w:r>
        <w:rPr>
          <w:color w:val="000000"/>
        </w:rPr>
        <w:t>Sustained, ecologically resolved observations of particle fluxes in Monterey Bay will benefit most core lab projects at MBARI, either by contributing contextual data related to carbon flux or by observing specific organisms/fecal pellets of interest to individual programs.  In the long term, this tool could be exported for use at other cabled observatories or be deployed on batteries for uncabled process studies.  This instrument could be co-deployed and/or linked with the SES to capture complementary observations of flux.</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1C0C68A8" w14:textId="4691320D" w:rsidR="00406FB4" w:rsidRPr="007F7934" w:rsidRDefault="007F7934" w:rsidP="007F7934">
      <w:pPr>
        <w:rPr>
          <w:bCs/>
        </w:rPr>
      </w:pPr>
      <w:r w:rsidRPr="00BE159E">
        <w:rPr>
          <w:bCs/>
        </w:rPr>
        <w:t>None expected during the instrument development period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31C66891" w:rsidR="00120473" w:rsidRDefault="00C95509" w:rsidP="009863F0">
      <w:r>
        <w:t>T</w:t>
      </w:r>
      <w:r w:rsidR="00773CD6">
        <w:t>he primary research activity will be support of the sinker instrument develop through evaluation of particle imagery and assessment of the sinking column design and dynamics</w:t>
      </w:r>
      <w:r>
        <w:t xml:space="preserve"> through studies in the test tank</w:t>
      </w:r>
      <w:r w:rsidR="00C24398">
        <w:t xml:space="preserve"> and from short duration field deployments</w:t>
      </w:r>
      <w:r>
        <w:t>.</w:t>
      </w:r>
    </w:p>
    <w:p w14:paraId="2608B977" w14:textId="77777777" w:rsidR="00773CD6" w:rsidRDefault="00773CD6"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6E117542" w14:textId="2DB285A2" w:rsidR="008E22D0" w:rsidRDefault="00C95509" w:rsidP="00E85E30">
      <w:r>
        <w:t xml:space="preserve">Engineering activities will </w:t>
      </w:r>
      <w:r w:rsidR="008E22D0">
        <w:t>center around</w:t>
      </w:r>
      <w:r>
        <w:t xml:space="preserve"> the design </w:t>
      </w:r>
      <w:r w:rsidR="008E22D0">
        <w:t xml:space="preserve">and implementation </w:t>
      </w:r>
      <w:r>
        <w:t xml:space="preserve">of the SINKER instrument. </w:t>
      </w:r>
      <w:r w:rsidR="008E22D0">
        <w:t xml:space="preserve">The first quarter will focus on design with at least one design review planned for March 2023. Pending results of the review, a critical design review may follow shortly after and fabrication will begin in the second quarter. The bulk of the fabrication effort is in machine shop time with modest requests for electronic and mechanical assembly. </w:t>
      </w:r>
      <w:r w:rsidR="00C15B27">
        <w:t xml:space="preserve">Bench testing will follow in the third quarter and if all goes well a test dive on the ROV is planned for the fourth quarter. </w:t>
      </w:r>
    </w:p>
    <w:p w14:paraId="34BD6A20" w14:textId="619D1208" w:rsidR="00C15B27" w:rsidRDefault="00C15B27" w:rsidP="00E85E30"/>
    <w:p w14:paraId="61C9B6E3" w14:textId="3F412FAF" w:rsidR="00C15B27" w:rsidRDefault="00C15B27" w:rsidP="00E85E30">
      <w:r>
        <w:t>The design for SINKER is broken up into sub-systems and each subsystem leverages existing MBARI project outputs to expedite technology development. These subsystems and associated activities are briefly described below.</w:t>
      </w:r>
    </w:p>
    <w:p w14:paraId="358DCF1B" w14:textId="67D4B20E" w:rsidR="008E22D0" w:rsidRDefault="008E22D0" w:rsidP="00C95509"/>
    <w:p w14:paraId="17AA0302" w14:textId="2D7B3399" w:rsidR="000814B9" w:rsidRDefault="008E22D0" w:rsidP="008E22D0">
      <w:pPr>
        <w:pStyle w:val="ListParagraph"/>
        <w:numPr>
          <w:ilvl w:val="0"/>
          <w:numId w:val="40"/>
        </w:numPr>
      </w:pPr>
      <w:r>
        <w:t xml:space="preserve">Compute </w:t>
      </w:r>
      <w:r w:rsidR="00C15B27">
        <w:t>N</w:t>
      </w:r>
      <w:r>
        <w:t>ode:</w:t>
      </w:r>
    </w:p>
    <w:p w14:paraId="31795207" w14:textId="4268D152" w:rsidR="008E22D0" w:rsidRDefault="008E22D0" w:rsidP="008E22D0">
      <w:pPr>
        <w:pStyle w:val="ListParagraph"/>
        <w:numPr>
          <w:ilvl w:val="1"/>
          <w:numId w:val="40"/>
        </w:numPr>
      </w:pPr>
      <w:r>
        <w:t>Reuses existing AyeRIS 1500 m pressure housing design</w:t>
      </w:r>
      <w:r w:rsidR="00C15B27">
        <w:t xml:space="preserve"> with very minimal modifications</w:t>
      </w:r>
    </w:p>
    <w:p w14:paraId="6B43B771" w14:textId="77777777" w:rsidR="00346751" w:rsidRDefault="00346751" w:rsidP="008E22D0">
      <w:pPr>
        <w:pStyle w:val="ListParagraph"/>
        <w:numPr>
          <w:ilvl w:val="1"/>
          <w:numId w:val="40"/>
        </w:numPr>
      </w:pPr>
      <w:r>
        <w:t>Builds on the Bioinspiration Lab multicamera Power over Ethernet (PoE) design.</w:t>
      </w:r>
    </w:p>
    <w:p w14:paraId="4A331A85" w14:textId="613272C3" w:rsidR="00346751" w:rsidRDefault="00346751" w:rsidP="008E22D0">
      <w:pPr>
        <w:pStyle w:val="ListParagraph"/>
        <w:numPr>
          <w:ilvl w:val="1"/>
          <w:numId w:val="40"/>
        </w:numPr>
      </w:pPr>
      <w:r>
        <w:t xml:space="preserve">Builds on time-lapse camera and AyeRIS power-path controllers </w:t>
      </w:r>
    </w:p>
    <w:p w14:paraId="317B6355" w14:textId="47072822" w:rsidR="000814B9" w:rsidRDefault="008E22D0" w:rsidP="00636AB9">
      <w:pPr>
        <w:pStyle w:val="ListParagraph"/>
        <w:numPr>
          <w:ilvl w:val="1"/>
          <w:numId w:val="40"/>
        </w:numPr>
      </w:pPr>
      <w:r>
        <w:t xml:space="preserve">Integrates </w:t>
      </w:r>
      <w:r w:rsidR="00C15B27">
        <w:t xml:space="preserve">a modern compute module </w:t>
      </w:r>
      <w:r w:rsidR="00346751">
        <w:t>based on collective experience with the Nvidia Jetson platform</w:t>
      </w:r>
    </w:p>
    <w:p w14:paraId="558FA307" w14:textId="79344E83" w:rsidR="00C15B27" w:rsidRDefault="00C15B27" w:rsidP="00C15B27">
      <w:pPr>
        <w:pStyle w:val="ListParagraph"/>
        <w:numPr>
          <w:ilvl w:val="0"/>
          <w:numId w:val="40"/>
        </w:numPr>
      </w:pPr>
      <w:r>
        <w:t>Sediment Camera:</w:t>
      </w:r>
    </w:p>
    <w:p w14:paraId="0DA1E813" w14:textId="57505F3F" w:rsidR="00C15B27" w:rsidRDefault="00C15B27" w:rsidP="00C15B27">
      <w:pPr>
        <w:pStyle w:val="ListParagraph"/>
        <w:numPr>
          <w:ilvl w:val="1"/>
          <w:numId w:val="40"/>
        </w:numPr>
      </w:pPr>
      <w:r>
        <w:lastRenderedPageBreak/>
        <w:t>Reuses existing AyeRIS 1500 m pressure housing design with very minimal modifications</w:t>
      </w:r>
    </w:p>
    <w:p w14:paraId="4162D0F3" w14:textId="6B15E7C1" w:rsidR="00C15B27" w:rsidRDefault="00346751" w:rsidP="00C15B27">
      <w:pPr>
        <w:pStyle w:val="ListParagraph"/>
        <w:numPr>
          <w:ilvl w:val="1"/>
          <w:numId w:val="40"/>
        </w:numPr>
      </w:pPr>
      <w:r>
        <w:t xml:space="preserve">Builds </w:t>
      </w:r>
      <w:r w:rsidR="00C15B27">
        <w:t xml:space="preserve">on </w:t>
      </w:r>
      <w:r>
        <w:t xml:space="preserve">the </w:t>
      </w:r>
      <w:r w:rsidR="00C15B27">
        <w:t xml:space="preserve">Planktivore </w:t>
      </w:r>
      <w:r>
        <w:t>s</w:t>
      </w:r>
      <w:r w:rsidR="00C15B27">
        <w:t xml:space="preserve">trobe design to </w:t>
      </w:r>
      <w:r>
        <w:t xml:space="preserve">cover a larger area and illuminate the external surface of the view port for reflectance-mode imaging of settled particles </w:t>
      </w:r>
    </w:p>
    <w:p w14:paraId="5018826D" w14:textId="32A5B004" w:rsidR="00C15B27" w:rsidRDefault="00C15B27" w:rsidP="00346751">
      <w:pPr>
        <w:pStyle w:val="ListParagraph"/>
        <w:numPr>
          <w:ilvl w:val="1"/>
          <w:numId w:val="40"/>
        </w:numPr>
      </w:pPr>
      <w:r>
        <w:t>Integrates two</w:t>
      </w:r>
      <w:r w:rsidR="0092754A">
        <w:t xml:space="preserve"> off-the-shelf telecentric </w:t>
      </w:r>
      <w:r>
        <w:t xml:space="preserve">lenses and </w:t>
      </w:r>
      <w:r w:rsidR="00346751">
        <w:t xml:space="preserve">two </w:t>
      </w:r>
      <w:r w:rsidR="0092754A">
        <w:t xml:space="preserve">off-the-shelf </w:t>
      </w:r>
      <w:r>
        <w:t xml:space="preserve">24 MP </w:t>
      </w:r>
      <w:r w:rsidR="0092754A">
        <w:t xml:space="preserve">PoE </w:t>
      </w:r>
      <w:r>
        <w:t>cameras</w:t>
      </w:r>
      <w:r w:rsidR="00346751">
        <w:t>.</w:t>
      </w:r>
      <w:r>
        <w:t xml:space="preserve"> </w:t>
      </w:r>
    </w:p>
    <w:p w14:paraId="195E5AFA" w14:textId="0C46D8A5" w:rsidR="000F6FC1" w:rsidRDefault="000F6FC1" w:rsidP="00346751">
      <w:pPr>
        <w:pStyle w:val="ListParagraph"/>
        <w:numPr>
          <w:ilvl w:val="1"/>
          <w:numId w:val="40"/>
        </w:numPr>
      </w:pPr>
      <w:r>
        <w:t>Uses Zebra-Tech  Hydro-Wiper brushes with in-house mechanical actuators based on oil-filled stepper motors to expand the depth rating of the wiper to meet SINKER requirements.</w:t>
      </w:r>
    </w:p>
    <w:p w14:paraId="16A039ED" w14:textId="45ECD619" w:rsidR="00346751" w:rsidRDefault="00346751" w:rsidP="00346751">
      <w:pPr>
        <w:pStyle w:val="ListParagraph"/>
        <w:numPr>
          <w:ilvl w:val="0"/>
          <w:numId w:val="40"/>
        </w:numPr>
      </w:pPr>
      <w:r>
        <w:t>Planktivore</w:t>
      </w:r>
    </w:p>
    <w:p w14:paraId="29DE6469" w14:textId="2B7AFA8E" w:rsidR="00346751" w:rsidRDefault="00346751" w:rsidP="00346751">
      <w:pPr>
        <w:pStyle w:val="ListParagraph"/>
        <w:numPr>
          <w:ilvl w:val="1"/>
          <w:numId w:val="40"/>
        </w:numPr>
      </w:pPr>
      <w:r>
        <w:t xml:space="preserve">Builds on existing Planktivore optics and housings to expand imaging </w:t>
      </w:r>
      <w:r w:rsidR="0092754A">
        <w:t>and standardize housing and interface for use with a wide range of magnifications</w:t>
      </w:r>
    </w:p>
    <w:p w14:paraId="110B9601" w14:textId="1BEB37E8" w:rsidR="00346751" w:rsidRDefault="00346751" w:rsidP="00346751">
      <w:pPr>
        <w:pStyle w:val="ListParagraph"/>
        <w:numPr>
          <w:ilvl w:val="1"/>
          <w:numId w:val="40"/>
        </w:numPr>
      </w:pPr>
      <w:r>
        <w:t>Revises existing Planktivore interface to use PoE cameras</w:t>
      </w:r>
    </w:p>
    <w:p w14:paraId="29CC9108" w14:textId="1A586587" w:rsidR="00346751" w:rsidRDefault="00346751" w:rsidP="00346751">
      <w:pPr>
        <w:pStyle w:val="ListParagraph"/>
        <w:numPr>
          <w:ilvl w:val="0"/>
          <w:numId w:val="40"/>
        </w:numPr>
      </w:pPr>
      <w:r>
        <w:t>Shadowgraph</w:t>
      </w:r>
    </w:p>
    <w:p w14:paraId="4C3BBB18" w14:textId="175A89ED" w:rsidR="00346751" w:rsidRDefault="00346751" w:rsidP="00346751">
      <w:pPr>
        <w:pStyle w:val="ListParagraph"/>
        <w:numPr>
          <w:ilvl w:val="1"/>
          <w:numId w:val="40"/>
        </w:numPr>
      </w:pPr>
      <w:r>
        <w:t>Builds on recent versions of the ISIIS DP imaging system</w:t>
      </w:r>
    </w:p>
    <w:p w14:paraId="0769F6A8" w14:textId="04FC86F8" w:rsidR="00346751" w:rsidRDefault="0092754A" w:rsidP="00346751">
      <w:pPr>
        <w:pStyle w:val="ListParagraph"/>
        <w:numPr>
          <w:ilvl w:val="1"/>
          <w:numId w:val="40"/>
        </w:numPr>
      </w:pPr>
      <w:r>
        <w:t>Uses off-the-shelf telecentric lenses for illumination and imaging from Opto-Engineering</w:t>
      </w:r>
    </w:p>
    <w:p w14:paraId="26D09992" w14:textId="7D1E95D7" w:rsidR="00C95509" w:rsidRDefault="00C95509" w:rsidP="00C95509"/>
    <w:p w14:paraId="19674588" w14:textId="0F74693B" w:rsidR="000F6FC1" w:rsidRDefault="000F6FC1" w:rsidP="00C95509">
      <w:r>
        <w:t xml:space="preserve">Once the </w:t>
      </w:r>
      <w:r w:rsidR="00107016">
        <w:t>sub-</w:t>
      </w:r>
      <w:r>
        <w:t xml:space="preserve">systems have been fabricated and tested on the </w:t>
      </w:r>
      <w:r w:rsidR="00E72161">
        <w:t>bench,</w:t>
      </w:r>
      <w:r>
        <w:t xml:space="preserve"> we envision tank tests with the systems mounted to sinking column and visualization of the flow </w:t>
      </w:r>
      <w:r w:rsidR="00E72161">
        <w:t xml:space="preserve">of particles </w:t>
      </w:r>
      <w:r>
        <w:t xml:space="preserve">in the column to validate the </w:t>
      </w:r>
      <w:r w:rsidR="000A1469">
        <w:t>position of the imaged volumes relative to the inlet of the column.</w:t>
      </w:r>
    </w:p>
    <w:p w14:paraId="2A1C8C87" w14:textId="2447DA1B" w:rsidR="000A1469" w:rsidRDefault="000A1469" w:rsidP="00C95509"/>
    <w:p w14:paraId="73870716" w14:textId="65CC79C7" w:rsidR="000A1469" w:rsidRDefault="00107016" w:rsidP="00C95509">
      <w:r>
        <w:t xml:space="preserve">We anticipate some iteration after initial tank tests to address issues that may arise with the </w:t>
      </w:r>
      <w:r w:rsidR="00E72161">
        <w:t>design of the sinking column and placement of the imaging systems. Once we have finalized the column and confirmed functionality of all of the systems we hope to complete one or two test dives with SINKER mounted to and powered by the ROV at a location close to MARS.</w:t>
      </w:r>
    </w:p>
    <w:p w14:paraId="3C81E650" w14:textId="77777777" w:rsidR="00C95509" w:rsidRDefault="00C95509" w:rsidP="00C95509"/>
    <w:p w14:paraId="53EF8A51" w14:textId="4897BCB4"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6F5C30E3" w:rsidR="00701300" w:rsidRDefault="00D918F5" w:rsidP="009863F0">
      <w:r>
        <w:t xml:space="preserve">If </w:t>
      </w:r>
      <w:r w:rsidR="0035680A">
        <w:t>the SINKER is complete and passing tank tests before the end of the year, a test dive on Ventana will be attempted</w:t>
      </w:r>
      <w:r>
        <w:t>. To enable this we are requesting the following:</w:t>
      </w:r>
    </w:p>
    <w:p w14:paraId="3ECC77D1" w14:textId="451D5070" w:rsidR="00D918F5" w:rsidRDefault="00D918F5" w:rsidP="009863F0"/>
    <w:tbl>
      <w:tblPr>
        <w:tblW w:w="0" w:type="auto"/>
        <w:tblCellMar>
          <w:top w:w="15" w:type="dxa"/>
          <w:left w:w="15" w:type="dxa"/>
          <w:bottom w:w="15" w:type="dxa"/>
          <w:right w:w="15" w:type="dxa"/>
        </w:tblCellMar>
        <w:tblLook w:val="04A0" w:firstRow="1" w:lastRow="0" w:firstColumn="1" w:lastColumn="0" w:noHBand="0" w:noVBand="1"/>
      </w:tblPr>
      <w:tblGrid>
        <w:gridCol w:w="953"/>
        <w:gridCol w:w="1517"/>
        <w:gridCol w:w="1327"/>
        <w:gridCol w:w="1593"/>
        <w:gridCol w:w="4690"/>
      </w:tblGrid>
      <w:tr w:rsidR="00D918F5" w:rsidRPr="00D918F5" w14:paraId="22A08FB3" w14:textId="77777777" w:rsidTr="00D918F5">
        <w:tc>
          <w:tcPr>
            <w:tcW w:w="0" w:type="auto"/>
            <w:tcBorders>
              <w:top w:val="single" w:sz="12" w:space="0" w:color="000000"/>
            </w:tcBorders>
            <w:tcMar>
              <w:top w:w="0" w:type="dxa"/>
              <w:left w:w="108" w:type="dxa"/>
              <w:bottom w:w="0" w:type="dxa"/>
              <w:right w:w="108" w:type="dxa"/>
            </w:tcMar>
            <w:hideMark/>
          </w:tcPr>
          <w:p w14:paraId="7043BC9A" w14:textId="77777777" w:rsidR="00D918F5" w:rsidRPr="00D918F5" w:rsidRDefault="00D918F5" w:rsidP="00D918F5">
            <w:pPr>
              <w:rPr>
                <w:rFonts w:eastAsia="Times New Roman"/>
                <w:lang w:eastAsia="en-US"/>
              </w:rPr>
            </w:pPr>
            <w:r w:rsidRPr="00D918F5">
              <w:rPr>
                <w:rFonts w:eastAsia="Times New Roman"/>
                <w:b/>
                <w:bCs/>
                <w:color w:val="000000"/>
                <w:lang w:eastAsia="en-US"/>
              </w:rPr>
              <w:t># of Days</w:t>
            </w:r>
          </w:p>
        </w:tc>
        <w:tc>
          <w:tcPr>
            <w:tcW w:w="0" w:type="auto"/>
            <w:tcBorders>
              <w:top w:val="single" w:sz="12" w:space="0" w:color="000000"/>
            </w:tcBorders>
            <w:tcMar>
              <w:top w:w="0" w:type="dxa"/>
              <w:left w:w="108" w:type="dxa"/>
              <w:bottom w:w="0" w:type="dxa"/>
              <w:right w:w="108" w:type="dxa"/>
            </w:tcMar>
            <w:hideMark/>
          </w:tcPr>
          <w:p w14:paraId="71A75F78" w14:textId="77777777" w:rsidR="00D918F5" w:rsidRPr="00D918F5" w:rsidRDefault="00D918F5" w:rsidP="00D918F5">
            <w:pPr>
              <w:rPr>
                <w:rFonts w:eastAsia="Times New Roman"/>
                <w:lang w:eastAsia="en-US"/>
              </w:rPr>
            </w:pPr>
            <w:r w:rsidRPr="00D918F5">
              <w:rPr>
                <w:rFonts w:eastAsia="Times New Roman"/>
                <w:b/>
                <w:bCs/>
                <w:color w:val="000000"/>
                <w:lang w:eastAsia="en-US"/>
              </w:rPr>
              <w:t>Ship</w:t>
            </w:r>
          </w:p>
        </w:tc>
        <w:tc>
          <w:tcPr>
            <w:tcW w:w="0" w:type="auto"/>
            <w:tcBorders>
              <w:top w:val="single" w:sz="12" w:space="0" w:color="000000"/>
            </w:tcBorders>
            <w:tcMar>
              <w:top w:w="0" w:type="dxa"/>
              <w:left w:w="108" w:type="dxa"/>
              <w:bottom w:w="0" w:type="dxa"/>
              <w:right w:w="108" w:type="dxa"/>
            </w:tcMar>
            <w:hideMark/>
          </w:tcPr>
          <w:p w14:paraId="3D0684CA" w14:textId="77777777" w:rsidR="00D918F5" w:rsidRPr="00D918F5" w:rsidRDefault="00D918F5" w:rsidP="00D918F5">
            <w:pPr>
              <w:rPr>
                <w:rFonts w:eastAsia="Times New Roman"/>
                <w:lang w:eastAsia="en-US"/>
              </w:rPr>
            </w:pPr>
            <w:r w:rsidRPr="00D918F5">
              <w:rPr>
                <w:rFonts w:eastAsia="Times New Roman"/>
                <w:b/>
                <w:bCs/>
                <w:color w:val="000000"/>
                <w:lang w:eastAsia="en-US"/>
              </w:rPr>
              <w:t>Vehicle needs</w:t>
            </w:r>
          </w:p>
        </w:tc>
        <w:tc>
          <w:tcPr>
            <w:tcW w:w="0" w:type="auto"/>
            <w:tcBorders>
              <w:top w:val="single" w:sz="12" w:space="0" w:color="000000"/>
            </w:tcBorders>
            <w:tcMar>
              <w:top w:w="0" w:type="dxa"/>
              <w:left w:w="108" w:type="dxa"/>
              <w:bottom w:w="0" w:type="dxa"/>
              <w:right w:w="108" w:type="dxa"/>
            </w:tcMar>
            <w:hideMark/>
          </w:tcPr>
          <w:p w14:paraId="3E211F83" w14:textId="77777777" w:rsidR="00D918F5" w:rsidRPr="00D918F5" w:rsidRDefault="00D918F5" w:rsidP="00D918F5">
            <w:pPr>
              <w:rPr>
                <w:rFonts w:eastAsia="Times New Roman"/>
                <w:lang w:eastAsia="en-US"/>
              </w:rPr>
            </w:pPr>
            <w:r w:rsidRPr="00D918F5">
              <w:rPr>
                <w:rFonts w:eastAsia="Times New Roman"/>
                <w:b/>
                <w:bCs/>
                <w:color w:val="000000"/>
                <w:lang w:eastAsia="en-US"/>
              </w:rPr>
              <w:t>Requested dates</w:t>
            </w:r>
          </w:p>
        </w:tc>
        <w:tc>
          <w:tcPr>
            <w:tcW w:w="0" w:type="auto"/>
            <w:tcBorders>
              <w:top w:val="single" w:sz="12" w:space="0" w:color="000000"/>
            </w:tcBorders>
            <w:tcMar>
              <w:top w:w="0" w:type="dxa"/>
              <w:left w:w="108" w:type="dxa"/>
              <w:bottom w:w="0" w:type="dxa"/>
              <w:right w:w="108" w:type="dxa"/>
            </w:tcMar>
            <w:hideMark/>
          </w:tcPr>
          <w:p w14:paraId="17C2AE2C" w14:textId="77777777" w:rsidR="00D918F5" w:rsidRPr="00D918F5" w:rsidRDefault="00D918F5" w:rsidP="00D918F5">
            <w:pPr>
              <w:ind w:right="30"/>
              <w:rPr>
                <w:rFonts w:eastAsia="Times New Roman"/>
                <w:lang w:eastAsia="en-US"/>
              </w:rPr>
            </w:pPr>
            <w:r w:rsidRPr="00D918F5">
              <w:rPr>
                <w:rFonts w:eastAsia="Times New Roman"/>
                <w:b/>
                <w:bCs/>
                <w:color w:val="000000"/>
                <w:lang w:eastAsia="en-US"/>
              </w:rPr>
              <w:t>Deployment objectives</w:t>
            </w:r>
          </w:p>
        </w:tc>
      </w:tr>
      <w:tr w:rsidR="00D918F5" w:rsidRPr="00D918F5" w14:paraId="1A642A1E" w14:textId="77777777" w:rsidTr="00D918F5">
        <w:tc>
          <w:tcPr>
            <w:tcW w:w="0" w:type="auto"/>
            <w:tcMar>
              <w:top w:w="0" w:type="dxa"/>
              <w:left w:w="108" w:type="dxa"/>
              <w:bottom w:w="0" w:type="dxa"/>
              <w:right w:w="108" w:type="dxa"/>
            </w:tcMar>
            <w:hideMark/>
          </w:tcPr>
          <w:p w14:paraId="04B584F9" w14:textId="54D7C9F9" w:rsidR="00D918F5" w:rsidRPr="00D918F5" w:rsidRDefault="00D918F5" w:rsidP="00D918F5">
            <w:pPr>
              <w:rPr>
                <w:rFonts w:eastAsia="Times New Roman"/>
                <w:lang w:eastAsia="en-US"/>
              </w:rPr>
            </w:pPr>
            <w:r>
              <w:rPr>
                <w:rFonts w:eastAsia="Times New Roman"/>
                <w:lang w:eastAsia="en-US"/>
              </w:rPr>
              <w:t>2</w:t>
            </w:r>
          </w:p>
        </w:tc>
        <w:tc>
          <w:tcPr>
            <w:tcW w:w="0" w:type="auto"/>
            <w:tcMar>
              <w:top w:w="0" w:type="dxa"/>
              <w:left w:w="108" w:type="dxa"/>
              <w:bottom w:w="0" w:type="dxa"/>
              <w:right w:w="108" w:type="dxa"/>
            </w:tcMar>
            <w:hideMark/>
          </w:tcPr>
          <w:p w14:paraId="42BAE7C0" w14:textId="53907D76" w:rsidR="00D918F5" w:rsidRPr="00D918F5" w:rsidRDefault="00D918F5" w:rsidP="00D918F5">
            <w:pPr>
              <w:rPr>
                <w:rFonts w:eastAsia="Times New Roman"/>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1759796F" w14:textId="1ED16F61" w:rsidR="00D918F5" w:rsidRPr="00D918F5" w:rsidRDefault="00D918F5" w:rsidP="00D918F5">
            <w:pPr>
              <w:rPr>
                <w:rFonts w:eastAsia="Times New Roman"/>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0" w:type="auto"/>
            <w:tcMar>
              <w:top w:w="0" w:type="dxa"/>
              <w:left w:w="108" w:type="dxa"/>
              <w:bottom w:w="0" w:type="dxa"/>
              <w:right w:w="108" w:type="dxa"/>
            </w:tcMar>
            <w:hideMark/>
          </w:tcPr>
          <w:p w14:paraId="5E945224" w14:textId="2CE12B86" w:rsidR="00D918F5" w:rsidRPr="00D918F5" w:rsidRDefault="00D918F5" w:rsidP="00D918F5">
            <w:pPr>
              <w:rPr>
                <w:rFonts w:eastAsia="Times New Roman"/>
                <w:lang w:eastAsia="en-US"/>
              </w:rPr>
            </w:pPr>
            <w:r>
              <w:rPr>
                <w:rFonts w:eastAsia="Times New Roman"/>
                <w:color w:val="000000"/>
                <w:lang w:eastAsia="en-US"/>
              </w:rPr>
              <w:t>Dec</w:t>
            </w:r>
          </w:p>
        </w:tc>
        <w:tc>
          <w:tcPr>
            <w:tcW w:w="0" w:type="auto"/>
            <w:tcMar>
              <w:top w:w="0" w:type="dxa"/>
              <w:left w:w="108" w:type="dxa"/>
              <w:bottom w:w="0" w:type="dxa"/>
              <w:right w:w="108" w:type="dxa"/>
            </w:tcMar>
            <w:hideMark/>
          </w:tcPr>
          <w:p w14:paraId="7B201F78" w14:textId="1000C063" w:rsidR="00D918F5" w:rsidRPr="00D918F5" w:rsidRDefault="00D918F5" w:rsidP="00D918F5">
            <w:pPr>
              <w:rPr>
                <w:rFonts w:eastAsia="Times New Roman"/>
                <w:lang w:eastAsia="en-US"/>
              </w:rPr>
            </w:pPr>
            <w:r>
              <w:rPr>
                <w:rFonts w:eastAsia="Times New Roman"/>
                <w:color w:val="000000"/>
                <w:lang w:eastAsia="en-US"/>
              </w:rPr>
              <w:t>Test SINKER while connected to Ventana and sitting on bottom near MARS</w:t>
            </w:r>
          </w:p>
        </w:tc>
      </w:tr>
    </w:tbl>
    <w:p w14:paraId="10A3A56B" w14:textId="77777777" w:rsidR="00D918F5" w:rsidRDefault="00D918F5" w:rsidP="009863F0"/>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A6B3F28" w14:textId="07B6A2CF" w:rsidR="00B12E69" w:rsidRDefault="00BE7F28" w:rsidP="00BE7F28">
      <w:pPr>
        <w:pStyle w:val="ListParagraph"/>
        <w:numPr>
          <w:ilvl w:val="0"/>
          <w:numId w:val="39"/>
        </w:numPr>
      </w:pPr>
      <w:r w:rsidRPr="00BE7F28">
        <w:t xml:space="preserve">Design </w:t>
      </w:r>
      <w:r>
        <w:t xml:space="preserve">of the instrument and at least one design review </w:t>
      </w:r>
    </w:p>
    <w:p w14:paraId="39FD65CF" w14:textId="217E21C7" w:rsidR="00BE7F28" w:rsidRDefault="00BE7F28" w:rsidP="00BE7F28">
      <w:pPr>
        <w:pStyle w:val="ListParagraph"/>
        <w:numPr>
          <w:ilvl w:val="0"/>
          <w:numId w:val="39"/>
        </w:numPr>
      </w:pPr>
      <w:r>
        <w:t>Fabrication of the pressure housings and internal mechanical and electrical interfaces to support off-the-shelf cameras, lenses, and compute node.</w:t>
      </w:r>
    </w:p>
    <w:p w14:paraId="62FADB49" w14:textId="605F155D" w:rsidR="00BE7F28" w:rsidRDefault="00BE7F28" w:rsidP="00BE7F28">
      <w:pPr>
        <w:pStyle w:val="ListParagraph"/>
        <w:numPr>
          <w:ilvl w:val="0"/>
          <w:numId w:val="39"/>
        </w:numPr>
      </w:pPr>
      <w:r>
        <w:lastRenderedPageBreak/>
        <w:t>Bench test of all cameras and illumination with confirmation of imaged volume and optical resolution using standard resolution targets.</w:t>
      </w:r>
    </w:p>
    <w:p w14:paraId="3AC377D0" w14:textId="379F66BD" w:rsidR="00BE7F28" w:rsidRDefault="00BE7F28" w:rsidP="00BE7F28">
      <w:pPr>
        <w:pStyle w:val="ListParagraph"/>
        <w:numPr>
          <w:ilvl w:val="0"/>
          <w:numId w:val="39"/>
        </w:numPr>
      </w:pPr>
      <w:r>
        <w:t xml:space="preserve">Visualization of particle sinking in </w:t>
      </w:r>
      <w:r w:rsidR="00026AC2">
        <w:t xml:space="preserve">the proposed </w:t>
      </w:r>
      <w:r>
        <w:t xml:space="preserve">column with known particles and </w:t>
      </w:r>
      <w:r w:rsidR="0035680A">
        <w:t>specification</w:t>
      </w:r>
      <w:r>
        <w:t xml:space="preserve"> of </w:t>
      </w:r>
      <w:r w:rsidR="00026AC2">
        <w:t xml:space="preserve">the </w:t>
      </w:r>
      <w:r>
        <w:t>location of the free-space imaging volumes in the sinking column.</w:t>
      </w:r>
    </w:p>
    <w:p w14:paraId="7AA704C8" w14:textId="42D4187E" w:rsidR="00BE7F28" w:rsidRDefault="00026AC2" w:rsidP="00BE7F28">
      <w:pPr>
        <w:pStyle w:val="ListParagraph"/>
        <w:numPr>
          <w:ilvl w:val="0"/>
          <w:numId w:val="39"/>
        </w:numPr>
      </w:pPr>
      <w:r>
        <w:t>Tank test of complete instrument with known particles</w:t>
      </w:r>
    </w:p>
    <w:p w14:paraId="78E11ACF" w14:textId="122F8144" w:rsidR="00026AC2" w:rsidRPr="00BE7F28" w:rsidRDefault="00026AC2" w:rsidP="00BE7F28">
      <w:pPr>
        <w:pStyle w:val="ListParagraph"/>
        <w:numPr>
          <w:ilvl w:val="0"/>
          <w:numId w:val="39"/>
        </w:numPr>
      </w:pPr>
      <w:r>
        <w:t>ROV-dive field test of the instrument as opportunity arises towards the end of the year</w:t>
      </w:r>
    </w:p>
    <w:p w14:paraId="47691A8A" w14:textId="77777777" w:rsidR="00026AC2" w:rsidRDefault="00026AC2" w:rsidP="002B71A0">
      <w:pPr>
        <w:outlineLvl w:val="0"/>
        <w:rPr>
          <w:b/>
          <w:bCs/>
        </w:rPr>
      </w:pPr>
    </w:p>
    <w:p w14:paraId="21A52F4D" w14:textId="77777777" w:rsidR="0092754A" w:rsidRDefault="0092754A" w:rsidP="00026AC2">
      <w:pPr>
        <w:outlineLvl w:val="0"/>
        <w:rPr>
          <w:b/>
          <w:bCs/>
        </w:rPr>
      </w:pPr>
    </w:p>
    <w:p w14:paraId="7D1F8945" w14:textId="77777777" w:rsidR="0092754A" w:rsidRDefault="0092754A" w:rsidP="00026AC2">
      <w:pPr>
        <w:outlineLvl w:val="0"/>
        <w:rPr>
          <w:b/>
          <w:bCs/>
        </w:rPr>
      </w:pPr>
    </w:p>
    <w:p w14:paraId="27B6858E" w14:textId="77777777" w:rsidR="0092754A" w:rsidRDefault="0092754A" w:rsidP="00026AC2">
      <w:pPr>
        <w:outlineLvl w:val="0"/>
        <w:rPr>
          <w:b/>
          <w:bCs/>
        </w:rPr>
      </w:pPr>
    </w:p>
    <w:p w14:paraId="2E0012C4" w14:textId="77777777" w:rsidR="0092754A" w:rsidRDefault="0092754A" w:rsidP="00026AC2">
      <w:pPr>
        <w:outlineLvl w:val="0"/>
        <w:rPr>
          <w:b/>
          <w:bCs/>
        </w:rPr>
      </w:pPr>
    </w:p>
    <w:p w14:paraId="4DB30CD6" w14:textId="202E5F05" w:rsidR="005C395C" w:rsidRDefault="00B12E69" w:rsidP="00026AC2">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83B0E0" w14:textId="4584B5E3" w:rsidR="005C395C" w:rsidRDefault="005C395C"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50"/>
        <w:gridCol w:w="1242"/>
        <w:gridCol w:w="1242"/>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01BF51D5" w:rsidR="001A1006" w:rsidRPr="001A1006" w:rsidRDefault="00BE0206" w:rsidP="001A1006">
            <w:pPr>
              <w:rPr>
                <w:b/>
                <w:sz w:val="16"/>
                <w:szCs w:val="20"/>
              </w:rPr>
            </w:pPr>
            <w:r>
              <w:rPr>
                <w:sz w:val="16"/>
              </w:rPr>
              <w:fldChar w:fldCharType="begin">
                <w:ffData>
                  <w:name w:val="Text9"/>
                  <w:enabled/>
                  <w:calcOnExit w:val="0"/>
                  <w:textInput>
                    <w:default w:val="MM/DD/2023"/>
                  </w:textInput>
                </w:ffData>
              </w:fldChar>
            </w:r>
            <w:bookmarkStart w:id="0"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CAF226C" w:rsidR="008F0880" w:rsidRPr="00CB2511" w:rsidRDefault="00070B8A" w:rsidP="00CB2511">
            <w:pPr>
              <w:rPr>
                <w:b/>
                <w:sz w:val="20"/>
                <w:szCs w:val="20"/>
              </w:rPr>
            </w:pPr>
            <w:r>
              <w:rPr>
                <w:b/>
                <w:sz w:val="20"/>
                <w:szCs w:val="20"/>
              </w:rPr>
              <w:t>1</w:t>
            </w:r>
            <w:r w:rsidRPr="00070B8A">
              <w:rPr>
                <w:b/>
                <w:sz w:val="20"/>
                <w:szCs w:val="20"/>
                <w:vertAlign w:val="superscript"/>
              </w:rPr>
              <w:t>st</w:t>
            </w:r>
            <w:r>
              <w:rPr>
                <w:b/>
                <w:sz w:val="20"/>
                <w:szCs w:val="20"/>
              </w:rPr>
              <w:t xml:space="preserve"> quarter</w:t>
            </w:r>
          </w:p>
        </w:tc>
        <w:tc>
          <w:tcPr>
            <w:tcW w:w="1242" w:type="dxa"/>
            <w:vAlign w:val="center"/>
          </w:tcPr>
          <w:p w14:paraId="48F5E0A1" w14:textId="73D8B2C8" w:rsidR="008F0880" w:rsidRPr="00CB2511" w:rsidRDefault="00A5743F" w:rsidP="00CB2511">
            <w:pPr>
              <w:rPr>
                <w:b/>
                <w:sz w:val="20"/>
                <w:szCs w:val="20"/>
              </w:rPr>
            </w:pPr>
            <w:r w:rsidRPr="00A5743F">
              <w:rPr>
                <w:b/>
                <w:sz w:val="20"/>
                <w:szCs w:val="20"/>
              </w:rPr>
              <w:t>1</w:t>
            </w:r>
            <w:r w:rsidR="00070B8A" w:rsidRPr="00070B8A">
              <w:rPr>
                <w:b/>
                <w:sz w:val="20"/>
                <w:szCs w:val="20"/>
                <w:vertAlign w:val="superscript"/>
              </w:rPr>
              <w:t>nd</w:t>
            </w:r>
            <w:r w:rsidR="00070B8A">
              <w:rPr>
                <w:b/>
                <w:sz w:val="20"/>
                <w:szCs w:val="20"/>
              </w:rPr>
              <w:t xml:space="preserve"> quarter</w:t>
            </w:r>
          </w:p>
        </w:tc>
        <w:tc>
          <w:tcPr>
            <w:tcW w:w="1242" w:type="dxa"/>
            <w:vAlign w:val="center"/>
          </w:tcPr>
          <w:p w14:paraId="1BB754F9" w14:textId="02286AEE" w:rsidR="008F0880" w:rsidRPr="00CB2511" w:rsidRDefault="00A5743F" w:rsidP="00CB2511">
            <w:pPr>
              <w:rPr>
                <w:b/>
                <w:sz w:val="20"/>
                <w:szCs w:val="20"/>
              </w:rPr>
            </w:pPr>
            <w:r w:rsidRPr="00A5743F">
              <w:rPr>
                <w:b/>
                <w:sz w:val="20"/>
                <w:szCs w:val="20"/>
              </w:rPr>
              <w:t>2r</w:t>
            </w:r>
            <w:r w:rsidRPr="00A5743F">
              <w:rPr>
                <w:b/>
                <w:sz w:val="20"/>
                <w:szCs w:val="20"/>
                <w:vertAlign w:val="superscript"/>
              </w:rPr>
              <w:t>d</w:t>
            </w:r>
            <w:r>
              <w:rPr>
                <w:b/>
                <w:sz w:val="20"/>
                <w:szCs w:val="20"/>
              </w:rPr>
              <w:t xml:space="preserve"> quarter</w:t>
            </w:r>
          </w:p>
        </w:tc>
        <w:tc>
          <w:tcPr>
            <w:tcW w:w="1242" w:type="dxa"/>
            <w:vAlign w:val="center"/>
          </w:tcPr>
          <w:p w14:paraId="63439365" w14:textId="0D849A13" w:rsidR="008F0880" w:rsidRPr="00CB2511" w:rsidRDefault="00A5743F" w:rsidP="00CB2511">
            <w:pPr>
              <w:rPr>
                <w:b/>
                <w:sz w:val="20"/>
                <w:szCs w:val="20"/>
              </w:rPr>
            </w:pPr>
            <w:r>
              <w:rPr>
                <w:b/>
                <w:sz w:val="20"/>
                <w:szCs w:val="20"/>
              </w:rPr>
              <w:t>3</w:t>
            </w:r>
            <w:r w:rsidRPr="00A5743F">
              <w:rPr>
                <w:b/>
                <w:sz w:val="20"/>
                <w:szCs w:val="20"/>
                <w:vertAlign w:val="superscript"/>
              </w:rPr>
              <w:t>rd</w:t>
            </w:r>
            <w:r>
              <w:rPr>
                <w:b/>
                <w:sz w:val="20"/>
                <w:szCs w:val="20"/>
              </w:rPr>
              <w:t xml:space="preserve"> quarter</w:t>
            </w:r>
          </w:p>
        </w:tc>
        <w:tc>
          <w:tcPr>
            <w:tcW w:w="1269" w:type="dxa"/>
            <w:vAlign w:val="center"/>
          </w:tcPr>
          <w:p w14:paraId="327A79B6" w14:textId="7E17CB4D" w:rsidR="008F0880" w:rsidRPr="00CB2511" w:rsidRDefault="00A5743F" w:rsidP="00CB2511">
            <w:pPr>
              <w:rPr>
                <w:b/>
                <w:sz w:val="20"/>
                <w:szCs w:val="20"/>
              </w:rPr>
            </w:pPr>
            <w:r>
              <w:rPr>
                <w:b/>
                <w:sz w:val="20"/>
                <w:szCs w:val="20"/>
              </w:rPr>
              <w:t>4</w:t>
            </w:r>
            <w:r w:rsidRPr="00A5743F">
              <w:rPr>
                <w:b/>
                <w:sz w:val="20"/>
                <w:szCs w:val="20"/>
                <w:vertAlign w:val="superscript"/>
              </w:rPr>
              <w:t>th</w:t>
            </w:r>
            <w:r>
              <w:rPr>
                <w:b/>
                <w:sz w:val="20"/>
                <w:szCs w:val="20"/>
              </w:rPr>
              <w:t xml:space="preserve"> quarter</w:t>
            </w: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58793B5" w:rsidR="008F0880" w:rsidRPr="00CB2511" w:rsidRDefault="00A5743F" w:rsidP="00CB2511">
            <w:pPr>
              <w:rPr>
                <w:b/>
                <w:sz w:val="20"/>
                <w:szCs w:val="20"/>
              </w:rPr>
            </w:pPr>
            <w:r>
              <w:rPr>
                <w:b/>
                <w:sz w:val="20"/>
                <w:szCs w:val="20"/>
              </w:rPr>
              <w:t>Preliminary review</w:t>
            </w:r>
          </w:p>
        </w:tc>
        <w:tc>
          <w:tcPr>
            <w:tcW w:w="1242" w:type="dxa"/>
            <w:tcBorders>
              <w:bottom w:val="single" w:sz="4" w:space="0" w:color="auto"/>
            </w:tcBorders>
            <w:vAlign w:val="center"/>
          </w:tcPr>
          <w:p w14:paraId="5E6F5637" w14:textId="6C6821F4" w:rsidR="008F0880" w:rsidRPr="00CB2511" w:rsidRDefault="00A5743F" w:rsidP="00CB2511">
            <w:pPr>
              <w:rPr>
                <w:b/>
                <w:sz w:val="20"/>
                <w:szCs w:val="20"/>
              </w:rPr>
            </w:pPr>
            <w:r>
              <w:rPr>
                <w:b/>
                <w:sz w:val="20"/>
                <w:szCs w:val="20"/>
              </w:rPr>
              <w:t>Critical review</w:t>
            </w:r>
          </w:p>
        </w:tc>
        <w:tc>
          <w:tcPr>
            <w:tcW w:w="1242" w:type="dxa"/>
            <w:tcBorders>
              <w:bottom w:val="single" w:sz="4" w:space="0" w:color="auto"/>
            </w:tcBorders>
            <w:vAlign w:val="center"/>
          </w:tcPr>
          <w:p w14:paraId="704B6E3E" w14:textId="445D1E1C" w:rsidR="008F0880" w:rsidRPr="00CB2511" w:rsidRDefault="00A5743F" w:rsidP="00CB2511">
            <w:pPr>
              <w:rPr>
                <w:b/>
                <w:sz w:val="20"/>
                <w:szCs w:val="20"/>
              </w:rPr>
            </w:pPr>
            <w:r>
              <w:rPr>
                <w:b/>
                <w:sz w:val="20"/>
                <w:szCs w:val="20"/>
              </w:rPr>
              <w:t>Assembly and fabrication</w:t>
            </w:r>
          </w:p>
        </w:tc>
        <w:tc>
          <w:tcPr>
            <w:tcW w:w="1242" w:type="dxa"/>
            <w:tcBorders>
              <w:bottom w:val="single" w:sz="4" w:space="0" w:color="auto"/>
            </w:tcBorders>
            <w:vAlign w:val="center"/>
          </w:tcPr>
          <w:p w14:paraId="18D140CE" w14:textId="5C85C728" w:rsidR="008F0880" w:rsidRPr="00CB2511" w:rsidRDefault="00A5743F" w:rsidP="00CB2511">
            <w:pPr>
              <w:rPr>
                <w:b/>
                <w:sz w:val="20"/>
                <w:szCs w:val="20"/>
              </w:rPr>
            </w:pPr>
            <w:r>
              <w:rPr>
                <w:b/>
                <w:sz w:val="20"/>
                <w:szCs w:val="20"/>
              </w:rPr>
              <w:t>Benchtop tests &amp; Tank test</w:t>
            </w:r>
          </w:p>
        </w:tc>
        <w:tc>
          <w:tcPr>
            <w:tcW w:w="1269" w:type="dxa"/>
            <w:tcBorders>
              <w:bottom w:val="single" w:sz="4" w:space="0" w:color="auto"/>
            </w:tcBorders>
            <w:vAlign w:val="center"/>
          </w:tcPr>
          <w:p w14:paraId="2EAFD11D" w14:textId="69AA4E24" w:rsidR="008F0880" w:rsidRPr="00CB2511" w:rsidRDefault="00A5743F" w:rsidP="00CB2511">
            <w:pPr>
              <w:rPr>
                <w:b/>
                <w:sz w:val="20"/>
                <w:szCs w:val="20"/>
              </w:rPr>
            </w:pPr>
            <w:r>
              <w:rPr>
                <w:b/>
                <w:sz w:val="20"/>
                <w:szCs w:val="20"/>
              </w:rPr>
              <w:t>ROV dive at MARS</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6C9C84F8" w:rsidR="008F0880" w:rsidRPr="00CB2511" w:rsidRDefault="00026AC2" w:rsidP="00026AC2">
            <w:pPr>
              <w:jc w:val="center"/>
              <w:rPr>
                <w:b/>
                <w:sz w:val="20"/>
                <w:szCs w:val="20"/>
              </w:rPr>
            </w:pPr>
            <w:r>
              <w:rPr>
                <w:b/>
                <w:sz w:val="20"/>
                <w:szCs w:val="20"/>
              </w:rPr>
              <w:t>200</w:t>
            </w:r>
          </w:p>
        </w:tc>
        <w:tc>
          <w:tcPr>
            <w:tcW w:w="1242" w:type="dxa"/>
            <w:shd w:val="clear" w:color="auto" w:fill="F2F2F2"/>
            <w:vAlign w:val="center"/>
          </w:tcPr>
          <w:p w14:paraId="70903AA3" w14:textId="2C1FA648" w:rsidR="008F0880" w:rsidRPr="00CB2511" w:rsidRDefault="00026AC2" w:rsidP="00026AC2">
            <w:pPr>
              <w:jc w:val="center"/>
              <w:rPr>
                <w:b/>
                <w:sz w:val="20"/>
                <w:szCs w:val="20"/>
              </w:rPr>
            </w:pPr>
            <w:r>
              <w:rPr>
                <w:b/>
                <w:sz w:val="20"/>
                <w:szCs w:val="20"/>
              </w:rPr>
              <w:t>100</w:t>
            </w:r>
          </w:p>
        </w:tc>
        <w:tc>
          <w:tcPr>
            <w:tcW w:w="1242" w:type="dxa"/>
            <w:shd w:val="clear" w:color="auto" w:fill="F2F2F2"/>
            <w:vAlign w:val="center"/>
          </w:tcPr>
          <w:p w14:paraId="68266F75" w14:textId="0BA8EF6D" w:rsidR="008F0880" w:rsidRPr="00CB2511" w:rsidRDefault="00026AC2" w:rsidP="00026AC2">
            <w:pPr>
              <w:jc w:val="center"/>
              <w:rPr>
                <w:b/>
                <w:sz w:val="20"/>
                <w:szCs w:val="20"/>
              </w:rPr>
            </w:pPr>
            <w:r>
              <w:rPr>
                <w:b/>
                <w:sz w:val="20"/>
                <w:szCs w:val="20"/>
              </w:rPr>
              <w:t>125</w:t>
            </w:r>
          </w:p>
        </w:tc>
        <w:tc>
          <w:tcPr>
            <w:tcW w:w="1242" w:type="dxa"/>
            <w:shd w:val="clear" w:color="auto" w:fill="F2F2F2"/>
            <w:vAlign w:val="center"/>
          </w:tcPr>
          <w:p w14:paraId="258EB93E" w14:textId="7B893187" w:rsidR="008F0880" w:rsidRPr="00CB2511" w:rsidRDefault="00026AC2" w:rsidP="00026AC2">
            <w:pPr>
              <w:jc w:val="center"/>
              <w:rPr>
                <w:b/>
                <w:sz w:val="20"/>
                <w:szCs w:val="20"/>
              </w:rPr>
            </w:pPr>
            <w:r>
              <w:rPr>
                <w:b/>
                <w:sz w:val="20"/>
                <w:szCs w:val="20"/>
              </w:rPr>
              <w:t>125</w:t>
            </w:r>
          </w:p>
        </w:tc>
        <w:tc>
          <w:tcPr>
            <w:tcW w:w="1269" w:type="dxa"/>
            <w:shd w:val="clear" w:color="auto" w:fill="F2F2F2"/>
            <w:vAlign w:val="center"/>
          </w:tcPr>
          <w:p w14:paraId="6F653BEA" w14:textId="3C02E84E" w:rsidR="008F0880" w:rsidRPr="00CB2511" w:rsidRDefault="00026AC2" w:rsidP="00026AC2">
            <w:pPr>
              <w:jc w:val="center"/>
              <w:rPr>
                <w:b/>
                <w:sz w:val="20"/>
                <w:szCs w:val="20"/>
              </w:rPr>
            </w:pPr>
            <w:r>
              <w:rPr>
                <w:b/>
                <w:sz w:val="20"/>
                <w:szCs w:val="20"/>
              </w:rPr>
              <w:t>50</w:t>
            </w:r>
          </w:p>
        </w:tc>
        <w:tc>
          <w:tcPr>
            <w:tcW w:w="1278" w:type="dxa"/>
            <w:shd w:val="clear" w:color="auto" w:fill="F2F2F2"/>
            <w:vAlign w:val="center"/>
          </w:tcPr>
          <w:p w14:paraId="19B86949" w14:textId="7B45D7F9" w:rsidR="008F0880" w:rsidRPr="00CB2511" w:rsidRDefault="00026AC2" w:rsidP="00026AC2">
            <w:pPr>
              <w:jc w:val="center"/>
              <w:rPr>
                <w:b/>
                <w:sz w:val="20"/>
                <w:szCs w:val="20"/>
              </w:rPr>
            </w:pPr>
            <w:r>
              <w:rPr>
                <w:b/>
                <w:sz w:val="20"/>
                <w:szCs w:val="20"/>
              </w:rPr>
              <w:t>600</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026AC2">
            <w:pPr>
              <w:jc w:val="center"/>
              <w:rPr>
                <w:b/>
                <w:sz w:val="20"/>
                <w:szCs w:val="20"/>
              </w:rPr>
            </w:pPr>
          </w:p>
        </w:tc>
        <w:tc>
          <w:tcPr>
            <w:tcW w:w="1242" w:type="dxa"/>
            <w:tcBorders>
              <w:bottom w:val="single" w:sz="4" w:space="0" w:color="auto"/>
            </w:tcBorders>
            <w:vAlign w:val="center"/>
          </w:tcPr>
          <w:p w14:paraId="24559613" w14:textId="77777777" w:rsidR="008F0880" w:rsidRPr="00CB2511" w:rsidRDefault="008F0880" w:rsidP="00026AC2">
            <w:pPr>
              <w:jc w:val="center"/>
              <w:rPr>
                <w:b/>
                <w:sz w:val="20"/>
                <w:szCs w:val="20"/>
              </w:rPr>
            </w:pPr>
          </w:p>
        </w:tc>
        <w:tc>
          <w:tcPr>
            <w:tcW w:w="1242" w:type="dxa"/>
            <w:tcBorders>
              <w:bottom w:val="single" w:sz="4" w:space="0" w:color="auto"/>
            </w:tcBorders>
            <w:vAlign w:val="center"/>
          </w:tcPr>
          <w:p w14:paraId="026B2D00" w14:textId="77777777" w:rsidR="008F0880" w:rsidRPr="00CB2511" w:rsidRDefault="008F0880" w:rsidP="00026AC2">
            <w:pPr>
              <w:jc w:val="center"/>
              <w:rPr>
                <w:b/>
                <w:sz w:val="20"/>
                <w:szCs w:val="20"/>
              </w:rPr>
            </w:pPr>
          </w:p>
        </w:tc>
        <w:tc>
          <w:tcPr>
            <w:tcW w:w="1242" w:type="dxa"/>
            <w:tcBorders>
              <w:bottom w:val="single" w:sz="4" w:space="0" w:color="auto"/>
            </w:tcBorders>
            <w:vAlign w:val="center"/>
          </w:tcPr>
          <w:p w14:paraId="64AA0129" w14:textId="25D0E7FF" w:rsidR="008F0880" w:rsidRPr="00CB2511" w:rsidRDefault="00026AC2" w:rsidP="00026AC2">
            <w:pPr>
              <w:jc w:val="center"/>
              <w:rPr>
                <w:b/>
                <w:sz w:val="20"/>
                <w:szCs w:val="20"/>
              </w:rPr>
            </w:pPr>
            <w:r>
              <w:rPr>
                <w:b/>
                <w:sz w:val="20"/>
                <w:szCs w:val="20"/>
              </w:rPr>
              <w:t>120</w:t>
            </w:r>
          </w:p>
        </w:tc>
        <w:tc>
          <w:tcPr>
            <w:tcW w:w="1269" w:type="dxa"/>
            <w:tcBorders>
              <w:bottom w:val="single" w:sz="4" w:space="0" w:color="auto"/>
            </w:tcBorders>
            <w:vAlign w:val="center"/>
          </w:tcPr>
          <w:p w14:paraId="68FB6985" w14:textId="77777777" w:rsidR="008F0880" w:rsidRPr="00CB2511" w:rsidRDefault="008F0880" w:rsidP="00026AC2">
            <w:pPr>
              <w:jc w:val="center"/>
              <w:rPr>
                <w:b/>
                <w:sz w:val="20"/>
                <w:szCs w:val="20"/>
              </w:rPr>
            </w:pPr>
          </w:p>
        </w:tc>
        <w:tc>
          <w:tcPr>
            <w:tcW w:w="1278" w:type="dxa"/>
            <w:tcBorders>
              <w:bottom w:val="single" w:sz="4" w:space="0" w:color="auto"/>
            </w:tcBorders>
            <w:vAlign w:val="center"/>
          </w:tcPr>
          <w:p w14:paraId="100C0C2E" w14:textId="4435E572" w:rsidR="008F0880" w:rsidRPr="00CB2511" w:rsidRDefault="00026AC2" w:rsidP="00026AC2">
            <w:pPr>
              <w:jc w:val="center"/>
              <w:rPr>
                <w:b/>
                <w:sz w:val="20"/>
                <w:szCs w:val="20"/>
              </w:rPr>
            </w:pPr>
            <w:r>
              <w:rPr>
                <w:b/>
                <w:sz w:val="20"/>
                <w:szCs w:val="20"/>
              </w:rPr>
              <w:t>120</w:t>
            </w: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026AC2">
            <w:pPr>
              <w:jc w:val="center"/>
              <w:rPr>
                <w:b/>
                <w:sz w:val="20"/>
                <w:szCs w:val="20"/>
              </w:rPr>
            </w:pPr>
          </w:p>
        </w:tc>
        <w:tc>
          <w:tcPr>
            <w:tcW w:w="1242" w:type="dxa"/>
            <w:shd w:val="clear" w:color="auto" w:fill="F2F2F2"/>
            <w:vAlign w:val="center"/>
          </w:tcPr>
          <w:p w14:paraId="37984F1E" w14:textId="77777777" w:rsidR="00096A4F" w:rsidRPr="00CB2511" w:rsidRDefault="00096A4F" w:rsidP="00026AC2">
            <w:pPr>
              <w:jc w:val="center"/>
              <w:rPr>
                <w:b/>
                <w:sz w:val="20"/>
                <w:szCs w:val="20"/>
              </w:rPr>
            </w:pPr>
          </w:p>
        </w:tc>
        <w:tc>
          <w:tcPr>
            <w:tcW w:w="1242" w:type="dxa"/>
            <w:shd w:val="clear" w:color="auto" w:fill="F2F2F2"/>
            <w:vAlign w:val="center"/>
          </w:tcPr>
          <w:p w14:paraId="6920164D" w14:textId="77777777" w:rsidR="00096A4F" w:rsidRPr="00CB2511" w:rsidRDefault="00096A4F" w:rsidP="00026AC2">
            <w:pPr>
              <w:jc w:val="center"/>
              <w:rPr>
                <w:b/>
                <w:sz w:val="20"/>
                <w:szCs w:val="20"/>
              </w:rPr>
            </w:pPr>
          </w:p>
        </w:tc>
        <w:tc>
          <w:tcPr>
            <w:tcW w:w="1242" w:type="dxa"/>
            <w:shd w:val="clear" w:color="auto" w:fill="F2F2F2"/>
            <w:vAlign w:val="center"/>
          </w:tcPr>
          <w:p w14:paraId="0F04711A" w14:textId="1831620A" w:rsidR="00096A4F" w:rsidRPr="00CB2511" w:rsidRDefault="00026AC2" w:rsidP="00026AC2">
            <w:pPr>
              <w:jc w:val="center"/>
              <w:rPr>
                <w:b/>
                <w:sz w:val="20"/>
                <w:szCs w:val="20"/>
              </w:rPr>
            </w:pPr>
            <w:r>
              <w:rPr>
                <w:b/>
                <w:sz w:val="20"/>
                <w:szCs w:val="20"/>
              </w:rPr>
              <w:t>40</w:t>
            </w:r>
          </w:p>
        </w:tc>
        <w:tc>
          <w:tcPr>
            <w:tcW w:w="1269" w:type="dxa"/>
            <w:shd w:val="clear" w:color="auto" w:fill="F2F2F2"/>
            <w:vAlign w:val="center"/>
          </w:tcPr>
          <w:p w14:paraId="38739FDA" w14:textId="77777777" w:rsidR="00096A4F" w:rsidRPr="00CB2511" w:rsidRDefault="00096A4F" w:rsidP="00026AC2">
            <w:pPr>
              <w:jc w:val="center"/>
              <w:rPr>
                <w:b/>
                <w:sz w:val="20"/>
                <w:szCs w:val="20"/>
              </w:rPr>
            </w:pPr>
          </w:p>
        </w:tc>
        <w:tc>
          <w:tcPr>
            <w:tcW w:w="1278" w:type="dxa"/>
            <w:shd w:val="clear" w:color="auto" w:fill="F2F2F2"/>
            <w:vAlign w:val="center"/>
          </w:tcPr>
          <w:p w14:paraId="46C84AE2" w14:textId="202A3779" w:rsidR="00096A4F" w:rsidRPr="00CB2511" w:rsidRDefault="00026AC2" w:rsidP="00026AC2">
            <w:pPr>
              <w:jc w:val="center"/>
              <w:rPr>
                <w:b/>
                <w:sz w:val="20"/>
                <w:szCs w:val="20"/>
              </w:rPr>
            </w:pPr>
            <w:r>
              <w:rPr>
                <w:b/>
                <w:sz w:val="20"/>
                <w:szCs w:val="20"/>
              </w:rPr>
              <w:t>40</w:t>
            </w: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403F2832" w:rsidR="00096A4F" w:rsidRPr="00CB2511" w:rsidRDefault="00026AC2" w:rsidP="00026AC2">
            <w:pPr>
              <w:jc w:val="center"/>
              <w:rPr>
                <w:b/>
                <w:sz w:val="20"/>
                <w:szCs w:val="20"/>
              </w:rPr>
            </w:pPr>
            <w:r>
              <w:rPr>
                <w:b/>
                <w:sz w:val="20"/>
                <w:szCs w:val="20"/>
              </w:rPr>
              <w:t>150</w:t>
            </w:r>
          </w:p>
        </w:tc>
        <w:tc>
          <w:tcPr>
            <w:tcW w:w="1242" w:type="dxa"/>
            <w:tcBorders>
              <w:bottom w:val="single" w:sz="4" w:space="0" w:color="auto"/>
            </w:tcBorders>
            <w:vAlign w:val="center"/>
          </w:tcPr>
          <w:p w14:paraId="5852B511" w14:textId="6300BC9E" w:rsidR="00096A4F" w:rsidRPr="00CB2511" w:rsidRDefault="00026AC2" w:rsidP="00026AC2">
            <w:pPr>
              <w:jc w:val="center"/>
              <w:rPr>
                <w:b/>
                <w:sz w:val="20"/>
                <w:szCs w:val="20"/>
              </w:rPr>
            </w:pPr>
            <w:r>
              <w:rPr>
                <w:b/>
                <w:sz w:val="20"/>
                <w:szCs w:val="20"/>
              </w:rPr>
              <w:t>25</w:t>
            </w:r>
          </w:p>
        </w:tc>
        <w:tc>
          <w:tcPr>
            <w:tcW w:w="1242" w:type="dxa"/>
            <w:tcBorders>
              <w:bottom w:val="single" w:sz="4" w:space="0" w:color="auto"/>
            </w:tcBorders>
            <w:vAlign w:val="center"/>
          </w:tcPr>
          <w:p w14:paraId="77F92FDA" w14:textId="6F00CE9B" w:rsidR="00096A4F" w:rsidRPr="00CB2511" w:rsidRDefault="00026AC2" w:rsidP="00026AC2">
            <w:pPr>
              <w:jc w:val="center"/>
              <w:rPr>
                <w:b/>
                <w:sz w:val="20"/>
                <w:szCs w:val="20"/>
              </w:rPr>
            </w:pPr>
            <w:r>
              <w:rPr>
                <w:b/>
                <w:sz w:val="20"/>
                <w:szCs w:val="20"/>
              </w:rPr>
              <w:t>75</w:t>
            </w:r>
          </w:p>
        </w:tc>
        <w:tc>
          <w:tcPr>
            <w:tcW w:w="1242" w:type="dxa"/>
            <w:tcBorders>
              <w:bottom w:val="single" w:sz="4" w:space="0" w:color="auto"/>
            </w:tcBorders>
            <w:vAlign w:val="center"/>
          </w:tcPr>
          <w:p w14:paraId="2DADC6DE" w14:textId="44DA7A2C" w:rsidR="00096A4F" w:rsidRPr="00CB2511" w:rsidRDefault="00026AC2" w:rsidP="00026AC2">
            <w:pPr>
              <w:jc w:val="center"/>
              <w:rPr>
                <w:b/>
                <w:sz w:val="20"/>
                <w:szCs w:val="20"/>
              </w:rPr>
            </w:pPr>
            <w:r>
              <w:rPr>
                <w:b/>
                <w:sz w:val="20"/>
                <w:szCs w:val="20"/>
              </w:rPr>
              <w:t>25</w:t>
            </w:r>
          </w:p>
        </w:tc>
        <w:tc>
          <w:tcPr>
            <w:tcW w:w="1269" w:type="dxa"/>
            <w:tcBorders>
              <w:bottom w:val="single" w:sz="4" w:space="0" w:color="auto"/>
            </w:tcBorders>
            <w:vAlign w:val="center"/>
          </w:tcPr>
          <w:p w14:paraId="7EB2F21C" w14:textId="33FD7A14" w:rsidR="00096A4F" w:rsidRPr="00CB2511" w:rsidRDefault="00026AC2" w:rsidP="00026AC2">
            <w:pPr>
              <w:jc w:val="center"/>
              <w:rPr>
                <w:b/>
                <w:sz w:val="20"/>
                <w:szCs w:val="20"/>
              </w:rPr>
            </w:pPr>
            <w:r>
              <w:rPr>
                <w:b/>
                <w:sz w:val="20"/>
                <w:szCs w:val="20"/>
              </w:rPr>
              <w:t>25</w:t>
            </w:r>
          </w:p>
        </w:tc>
        <w:tc>
          <w:tcPr>
            <w:tcW w:w="1278" w:type="dxa"/>
            <w:tcBorders>
              <w:bottom w:val="single" w:sz="4" w:space="0" w:color="auto"/>
            </w:tcBorders>
            <w:vAlign w:val="center"/>
          </w:tcPr>
          <w:p w14:paraId="31FF169B" w14:textId="54A11674" w:rsidR="00096A4F" w:rsidRPr="00CB2511" w:rsidRDefault="00026AC2" w:rsidP="00026AC2">
            <w:pPr>
              <w:jc w:val="center"/>
              <w:rPr>
                <w:b/>
                <w:sz w:val="20"/>
                <w:szCs w:val="20"/>
              </w:rPr>
            </w:pPr>
            <w:r>
              <w:rPr>
                <w:b/>
                <w:sz w:val="20"/>
                <w:szCs w:val="20"/>
              </w:rPr>
              <w:t>300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026AC2">
            <w:pPr>
              <w:jc w:val="center"/>
              <w:rPr>
                <w:b/>
                <w:sz w:val="20"/>
                <w:szCs w:val="20"/>
              </w:rPr>
            </w:pPr>
          </w:p>
        </w:tc>
        <w:tc>
          <w:tcPr>
            <w:tcW w:w="1242" w:type="dxa"/>
            <w:shd w:val="clear" w:color="auto" w:fill="F2F2F2"/>
            <w:vAlign w:val="center"/>
          </w:tcPr>
          <w:p w14:paraId="5A3CF210" w14:textId="77777777" w:rsidR="00096A4F" w:rsidRPr="00CB2511" w:rsidRDefault="00096A4F" w:rsidP="00026AC2">
            <w:pPr>
              <w:jc w:val="center"/>
              <w:rPr>
                <w:b/>
                <w:sz w:val="20"/>
                <w:szCs w:val="20"/>
              </w:rPr>
            </w:pPr>
          </w:p>
        </w:tc>
        <w:tc>
          <w:tcPr>
            <w:tcW w:w="1242" w:type="dxa"/>
            <w:shd w:val="clear" w:color="auto" w:fill="F2F2F2"/>
            <w:vAlign w:val="center"/>
          </w:tcPr>
          <w:p w14:paraId="6F1F48D2" w14:textId="77777777" w:rsidR="00096A4F" w:rsidRPr="00CB2511" w:rsidRDefault="00096A4F" w:rsidP="00026AC2">
            <w:pPr>
              <w:jc w:val="center"/>
              <w:rPr>
                <w:b/>
                <w:sz w:val="20"/>
                <w:szCs w:val="20"/>
              </w:rPr>
            </w:pPr>
          </w:p>
        </w:tc>
        <w:tc>
          <w:tcPr>
            <w:tcW w:w="1242" w:type="dxa"/>
            <w:shd w:val="clear" w:color="auto" w:fill="F2F2F2"/>
            <w:vAlign w:val="center"/>
          </w:tcPr>
          <w:p w14:paraId="1E39878B" w14:textId="77777777" w:rsidR="00096A4F" w:rsidRPr="00CB2511" w:rsidRDefault="00096A4F" w:rsidP="00026AC2">
            <w:pPr>
              <w:jc w:val="center"/>
              <w:rPr>
                <w:b/>
                <w:sz w:val="20"/>
                <w:szCs w:val="20"/>
              </w:rPr>
            </w:pPr>
          </w:p>
        </w:tc>
        <w:tc>
          <w:tcPr>
            <w:tcW w:w="1269" w:type="dxa"/>
            <w:shd w:val="clear" w:color="auto" w:fill="F2F2F2"/>
            <w:vAlign w:val="center"/>
          </w:tcPr>
          <w:p w14:paraId="20119EAA" w14:textId="77777777" w:rsidR="00096A4F" w:rsidRPr="00CB2511" w:rsidRDefault="00096A4F" w:rsidP="00026AC2">
            <w:pPr>
              <w:jc w:val="center"/>
              <w:rPr>
                <w:b/>
                <w:sz w:val="20"/>
                <w:szCs w:val="20"/>
              </w:rPr>
            </w:pPr>
          </w:p>
        </w:tc>
        <w:tc>
          <w:tcPr>
            <w:tcW w:w="1278" w:type="dxa"/>
            <w:shd w:val="clear" w:color="auto" w:fill="F2F2F2"/>
            <w:vAlign w:val="center"/>
          </w:tcPr>
          <w:p w14:paraId="5F0097F4" w14:textId="77777777" w:rsidR="00096A4F" w:rsidRPr="00CB2511" w:rsidRDefault="00096A4F" w:rsidP="00026AC2">
            <w:pPr>
              <w:jc w:val="cente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026AC2">
            <w:pPr>
              <w:jc w:val="center"/>
              <w:rPr>
                <w:b/>
                <w:sz w:val="20"/>
                <w:szCs w:val="20"/>
              </w:rPr>
            </w:pPr>
          </w:p>
        </w:tc>
        <w:tc>
          <w:tcPr>
            <w:tcW w:w="1242" w:type="dxa"/>
            <w:tcBorders>
              <w:bottom w:val="single" w:sz="4" w:space="0" w:color="auto"/>
            </w:tcBorders>
            <w:vAlign w:val="center"/>
          </w:tcPr>
          <w:p w14:paraId="321EA6EF" w14:textId="77777777" w:rsidR="00096A4F" w:rsidRPr="00CB2511" w:rsidRDefault="00096A4F" w:rsidP="00026AC2">
            <w:pPr>
              <w:jc w:val="center"/>
              <w:rPr>
                <w:b/>
                <w:sz w:val="20"/>
                <w:szCs w:val="20"/>
              </w:rPr>
            </w:pPr>
          </w:p>
        </w:tc>
        <w:tc>
          <w:tcPr>
            <w:tcW w:w="1242" w:type="dxa"/>
            <w:tcBorders>
              <w:bottom w:val="single" w:sz="4" w:space="0" w:color="auto"/>
            </w:tcBorders>
            <w:vAlign w:val="center"/>
          </w:tcPr>
          <w:p w14:paraId="5CF6E1A9" w14:textId="77777777" w:rsidR="00096A4F" w:rsidRPr="00CB2511" w:rsidRDefault="00096A4F" w:rsidP="00026AC2">
            <w:pPr>
              <w:jc w:val="center"/>
              <w:rPr>
                <w:b/>
                <w:sz w:val="20"/>
                <w:szCs w:val="20"/>
              </w:rPr>
            </w:pPr>
          </w:p>
        </w:tc>
        <w:tc>
          <w:tcPr>
            <w:tcW w:w="1242" w:type="dxa"/>
            <w:tcBorders>
              <w:bottom w:val="single" w:sz="4" w:space="0" w:color="auto"/>
            </w:tcBorders>
            <w:vAlign w:val="center"/>
          </w:tcPr>
          <w:p w14:paraId="063BEB23" w14:textId="77777777" w:rsidR="00096A4F" w:rsidRPr="00CB2511" w:rsidRDefault="00096A4F" w:rsidP="00026AC2">
            <w:pPr>
              <w:jc w:val="center"/>
              <w:rPr>
                <w:b/>
                <w:sz w:val="20"/>
                <w:szCs w:val="20"/>
              </w:rPr>
            </w:pPr>
          </w:p>
        </w:tc>
        <w:tc>
          <w:tcPr>
            <w:tcW w:w="1269" w:type="dxa"/>
            <w:tcBorders>
              <w:bottom w:val="single" w:sz="4" w:space="0" w:color="auto"/>
            </w:tcBorders>
            <w:vAlign w:val="center"/>
          </w:tcPr>
          <w:p w14:paraId="43B84FEB" w14:textId="77777777" w:rsidR="00096A4F" w:rsidRPr="00CB2511" w:rsidRDefault="00096A4F" w:rsidP="00026AC2">
            <w:pPr>
              <w:jc w:val="center"/>
              <w:rPr>
                <w:b/>
                <w:sz w:val="20"/>
                <w:szCs w:val="20"/>
              </w:rPr>
            </w:pPr>
          </w:p>
        </w:tc>
        <w:tc>
          <w:tcPr>
            <w:tcW w:w="1278" w:type="dxa"/>
            <w:tcBorders>
              <w:bottom w:val="single" w:sz="4" w:space="0" w:color="auto"/>
            </w:tcBorders>
            <w:vAlign w:val="center"/>
          </w:tcPr>
          <w:p w14:paraId="10DEB8AD" w14:textId="77777777" w:rsidR="00096A4F" w:rsidRPr="00CB2511" w:rsidRDefault="00096A4F" w:rsidP="00026AC2">
            <w:pPr>
              <w:jc w:val="cente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026AC2">
            <w:pPr>
              <w:jc w:val="center"/>
              <w:rPr>
                <w:b/>
                <w:sz w:val="20"/>
                <w:szCs w:val="20"/>
              </w:rPr>
            </w:pPr>
          </w:p>
        </w:tc>
        <w:tc>
          <w:tcPr>
            <w:tcW w:w="1242" w:type="dxa"/>
            <w:shd w:val="clear" w:color="auto" w:fill="F2F2F2"/>
            <w:vAlign w:val="center"/>
          </w:tcPr>
          <w:p w14:paraId="3C22A9F6" w14:textId="77777777" w:rsidR="00096A4F" w:rsidRPr="00CB2511" w:rsidRDefault="00096A4F" w:rsidP="00026AC2">
            <w:pPr>
              <w:jc w:val="center"/>
              <w:rPr>
                <w:b/>
                <w:sz w:val="20"/>
                <w:szCs w:val="20"/>
              </w:rPr>
            </w:pPr>
          </w:p>
        </w:tc>
        <w:tc>
          <w:tcPr>
            <w:tcW w:w="1242" w:type="dxa"/>
            <w:shd w:val="clear" w:color="auto" w:fill="F2F2F2"/>
            <w:vAlign w:val="center"/>
          </w:tcPr>
          <w:p w14:paraId="18DF037C" w14:textId="77777777" w:rsidR="00096A4F" w:rsidRPr="00CB2511" w:rsidRDefault="00096A4F" w:rsidP="00026AC2">
            <w:pPr>
              <w:jc w:val="center"/>
              <w:rPr>
                <w:b/>
                <w:sz w:val="20"/>
                <w:szCs w:val="20"/>
              </w:rPr>
            </w:pPr>
          </w:p>
        </w:tc>
        <w:tc>
          <w:tcPr>
            <w:tcW w:w="1242" w:type="dxa"/>
            <w:shd w:val="clear" w:color="auto" w:fill="F2F2F2"/>
            <w:vAlign w:val="center"/>
          </w:tcPr>
          <w:p w14:paraId="3E95599B" w14:textId="77777777" w:rsidR="00096A4F" w:rsidRPr="00CB2511" w:rsidRDefault="00096A4F" w:rsidP="00026AC2">
            <w:pPr>
              <w:jc w:val="center"/>
              <w:rPr>
                <w:b/>
                <w:sz w:val="20"/>
                <w:szCs w:val="20"/>
              </w:rPr>
            </w:pPr>
          </w:p>
        </w:tc>
        <w:tc>
          <w:tcPr>
            <w:tcW w:w="1269" w:type="dxa"/>
            <w:shd w:val="clear" w:color="auto" w:fill="F2F2F2"/>
            <w:vAlign w:val="center"/>
          </w:tcPr>
          <w:p w14:paraId="029B5393" w14:textId="77777777" w:rsidR="00096A4F" w:rsidRPr="00CB2511" w:rsidRDefault="00096A4F" w:rsidP="00026AC2">
            <w:pPr>
              <w:jc w:val="center"/>
              <w:rPr>
                <w:b/>
                <w:sz w:val="20"/>
                <w:szCs w:val="20"/>
              </w:rPr>
            </w:pPr>
          </w:p>
        </w:tc>
        <w:tc>
          <w:tcPr>
            <w:tcW w:w="1278" w:type="dxa"/>
            <w:shd w:val="clear" w:color="auto" w:fill="F2F2F2"/>
            <w:vAlign w:val="center"/>
          </w:tcPr>
          <w:p w14:paraId="1BE1CDBA" w14:textId="77777777" w:rsidR="00096A4F" w:rsidRPr="00CB2511" w:rsidRDefault="00096A4F" w:rsidP="00026AC2">
            <w:pPr>
              <w:jc w:val="cente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026AC2">
            <w:pPr>
              <w:jc w:val="center"/>
              <w:rPr>
                <w:b/>
                <w:sz w:val="20"/>
                <w:szCs w:val="20"/>
              </w:rPr>
            </w:pPr>
          </w:p>
        </w:tc>
        <w:tc>
          <w:tcPr>
            <w:tcW w:w="1242" w:type="dxa"/>
            <w:tcBorders>
              <w:bottom w:val="single" w:sz="4" w:space="0" w:color="auto"/>
            </w:tcBorders>
            <w:vAlign w:val="center"/>
          </w:tcPr>
          <w:p w14:paraId="51ADEC90" w14:textId="77777777" w:rsidR="00096A4F" w:rsidRPr="00CB2511" w:rsidRDefault="00096A4F" w:rsidP="00026AC2">
            <w:pPr>
              <w:jc w:val="center"/>
              <w:rPr>
                <w:b/>
                <w:sz w:val="20"/>
                <w:szCs w:val="20"/>
              </w:rPr>
            </w:pPr>
          </w:p>
        </w:tc>
        <w:tc>
          <w:tcPr>
            <w:tcW w:w="1242" w:type="dxa"/>
            <w:tcBorders>
              <w:bottom w:val="single" w:sz="4" w:space="0" w:color="auto"/>
            </w:tcBorders>
            <w:vAlign w:val="center"/>
          </w:tcPr>
          <w:p w14:paraId="18592EBA" w14:textId="77777777" w:rsidR="00096A4F" w:rsidRPr="00CB2511" w:rsidRDefault="00096A4F" w:rsidP="00026AC2">
            <w:pPr>
              <w:jc w:val="center"/>
              <w:rPr>
                <w:b/>
                <w:sz w:val="20"/>
                <w:szCs w:val="20"/>
              </w:rPr>
            </w:pPr>
          </w:p>
        </w:tc>
        <w:tc>
          <w:tcPr>
            <w:tcW w:w="1242" w:type="dxa"/>
            <w:tcBorders>
              <w:bottom w:val="single" w:sz="4" w:space="0" w:color="auto"/>
            </w:tcBorders>
            <w:vAlign w:val="center"/>
          </w:tcPr>
          <w:p w14:paraId="306243F4" w14:textId="3EA4C175" w:rsidR="00096A4F" w:rsidRPr="00CB2511" w:rsidRDefault="00026AC2" w:rsidP="00026AC2">
            <w:pPr>
              <w:jc w:val="center"/>
              <w:rPr>
                <w:b/>
                <w:sz w:val="20"/>
                <w:szCs w:val="20"/>
              </w:rPr>
            </w:pPr>
            <w:r>
              <w:rPr>
                <w:b/>
                <w:sz w:val="20"/>
                <w:szCs w:val="20"/>
              </w:rPr>
              <w:t>80</w:t>
            </w:r>
          </w:p>
        </w:tc>
        <w:tc>
          <w:tcPr>
            <w:tcW w:w="1269" w:type="dxa"/>
            <w:tcBorders>
              <w:bottom w:val="single" w:sz="4" w:space="0" w:color="auto"/>
            </w:tcBorders>
            <w:vAlign w:val="center"/>
          </w:tcPr>
          <w:p w14:paraId="44D5ABD3" w14:textId="77777777" w:rsidR="00096A4F" w:rsidRPr="00CB2511" w:rsidRDefault="00096A4F" w:rsidP="00026AC2">
            <w:pPr>
              <w:jc w:val="center"/>
              <w:rPr>
                <w:b/>
                <w:sz w:val="20"/>
                <w:szCs w:val="20"/>
              </w:rPr>
            </w:pPr>
          </w:p>
        </w:tc>
        <w:tc>
          <w:tcPr>
            <w:tcW w:w="1278" w:type="dxa"/>
            <w:tcBorders>
              <w:bottom w:val="single" w:sz="4" w:space="0" w:color="auto"/>
            </w:tcBorders>
            <w:vAlign w:val="center"/>
          </w:tcPr>
          <w:p w14:paraId="542DA2BB" w14:textId="6CCC083E" w:rsidR="00096A4F" w:rsidRPr="00CB2511" w:rsidRDefault="00026AC2" w:rsidP="00026AC2">
            <w:pPr>
              <w:jc w:val="center"/>
              <w:rPr>
                <w:b/>
                <w:sz w:val="20"/>
                <w:szCs w:val="20"/>
              </w:rPr>
            </w:pPr>
            <w:r>
              <w:rPr>
                <w:b/>
                <w:sz w:val="20"/>
                <w:szCs w:val="20"/>
              </w:rPr>
              <w:t>80</w:t>
            </w: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026AC2">
            <w:pPr>
              <w:jc w:val="center"/>
              <w:rPr>
                <w:b/>
                <w:sz w:val="20"/>
                <w:szCs w:val="20"/>
              </w:rPr>
            </w:pPr>
          </w:p>
        </w:tc>
        <w:tc>
          <w:tcPr>
            <w:tcW w:w="1242" w:type="dxa"/>
            <w:shd w:val="clear" w:color="auto" w:fill="F2F2F2"/>
            <w:vAlign w:val="center"/>
          </w:tcPr>
          <w:p w14:paraId="1281BFCA" w14:textId="77777777" w:rsidR="00096A4F" w:rsidRPr="00CB2511" w:rsidRDefault="00096A4F" w:rsidP="00026AC2">
            <w:pPr>
              <w:jc w:val="center"/>
              <w:rPr>
                <w:b/>
                <w:sz w:val="20"/>
                <w:szCs w:val="20"/>
              </w:rPr>
            </w:pPr>
          </w:p>
        </w:tc>
        <w:tc>
          <w:tcPr>
            <w:tcW w:w="1242" w:type="dxa"/>
            <w:shd w:val="clear" w:color="auto" w:fill="F2F2F2"/>
            <w:vAlign w:val="center"/>
          </w:tcPr>
          <w:p w14:paraId="16A75A83" w14:textId="77777777" w:rsidR="00096A4F" w:rsidRPr="00CB2511" w:rsidRDefault="00096A4F" w:rsidP="00026AC2">
            <w:pPr>
              <w:jc w:val="center"/>
              <w:rPr>
                <w:b/>
                <w:sz w:val="20"/>
                <w:szCs w:val="20"/>
              </w:rPr>
            </w:pPr>
          </w:p>
        </w:tc>
        <w:tc>
          <w:tcPr>
            <w:tcW w:w="1242" w:type="dxa"/>
            <w:shd w:val="clear" w:color="auto" w:fill="F2F2F2"/>
            <w:vAlign w:val="center"/>
          </w:tcPr>
          <w:p w14:paraId="2D481AEC" w14:textId="77777777" w:rsidR="00096A4F" w:rsidRPr="00CB2511" w:rsidRDefault="00096A4F" w:rsidP="00026AC2">
            <w:pPr>
              <w:jc w:val="center"/>
              <w:rPr>
                <w:b/>
                <w:sz w:val="20"/>
                <w:szCs w:val="20"/>
              </w:rPr>
            </w:pPr>
          </w:p>
        </w:tc>
        <w:tc>
          <w:tcPr>
            <w:tcW w:w="1269" w:type="dxa"/>
            <w:shd w:val="clear" w:color="auto" w:fill="F2F2F2"/>
            <w:vAlign w:val="center"/>
          </w:tcPr>
          <w:p w14:paraId="423DA694" w14:textId="77777777" w:rsidR="00096A4F" w:rsidRPr="00CB2511" w:rsidRDefault="00096A4F" w:rsidP="00026AC2">
            <w:pPr>
              <w:jc w:val="center"/>
              <w:rPr>
                <w:b/>
                <w:sz w:val="20"/>
                <w:szCs w:val="20"/>
              </w:rPr>
            </w:pPr>
          </w:p>
        </w:tc>
        <w:tc>
          <w:tcPr>
            <w:tcW w:w="1278" w:type="dxa"/>
            <w:shd w:val="clear" w:color="auto" w:fill="F2F2F2"/>
            <w:vAlign w:val="center"/>
          </w:tcPr>
          <w:p w14:paraId="522C433F" w14:textId="77777777" w:rsidR="00096A4F" w:rsidRPr="00CB2511" w:rsidRDefault="00096A4F" w:rsidP="00026AC2">
            <w:pPr>
              <w:jc w:val="cente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026AC2">
            <w:pPr>
              <w:jc w:val="center"/>
              <w:rPr>
                <w:b/>
                <w:sz w:val="20"/>
                <w:szCs w:val="20"/>
              </w:rPr>
            </w:pPr>
          </w:p>
        </w:tc>
        <w:tc>
          <w:tcPr>
            <w:tcW w:w="1242" w:type="dxa"/>
            <w:tcBorders>
              <w:bottom w:val="single" w:sz="4" w:space="0" w:color="auto"/>
            </w:tcBorders>
            <w:vAlign w:val="center"/>
          </w:tcPr>
          <w:p w14:paraId="3DE971EA" w14:textId="77777777" w:rsidR="00096A4F" w:rsidRPr="00CB2511" w:rsidRDefault="00096A4F" w:rsidP="00026AC2">
            <w:pPr>
              <w:jc w:val="center"/>
              <w:rPr>
                <w:b/>
                <w:sz w:val="20"/>
                <w:szCs w:val="20"/>
              </w:rPr>
            </w:pPr>
          </w:p>
        </w:tc>
        <w:tc>
          <w:tcPr>
            <w:tcW w:w="1242" w:type="dxa"/>
            <w:tcBorders>
              <w:bottom w:val="single" w:sz="4" w:space="0" w:color="auto"/>
            </w:tcBorders>
            <w:vAlign w:val="center"/>
          </w:tcPr>
          <w:p w14:paraId="3FC3E14B" w14:textId="77777777" w:rsidR="00096A4F" w:rsidRPr="00CB2511" w:rsidRDefault="00096A4F" w:rsidP="00026AC2">
            <w:pPr>
              <w:jc w:val="center"/>
              <w:rPr>
                <w:b/>
                <w:sz w:val="20"/>
                <w:szCs w:val="20"/>
              </w:rPr>
            </w:pPr>
          </w:p>
        </w:tc>
        <w:tc>
          <w:tcPr>
            <w:tcW w:w="1242" w:type="dxa"/>
            <w:tcBorders>
              <w:bottom w:val="single" w:sz="4" w:space="0" w:color="auto"/>
            </w:tcBorders>
            <w:vAlign w:val="center"/>
          </w:tcPr>
          <w:p w14:paraId="58A6D86E" w14:textId="4529CB70" w:rsidR="00096A4F" w:rsidRPr="00CB2511" w:rsidRDefault="00026AC2" w:rsidP="00026AC2">
            <w:pPr>
              <w:jc w:val="center"/>
              <w:rPr>
                <w:b/>
                <w:sz w:val="20"/>
                <w:szCs w:val="20"/>
              </w:rPr>
            </w:pPr>
            <w:r>
              <w:rPr>
                <w:b/>
                <w:sz w:val="20"/>
                <w:szCs w:val="20"/>
              </w:rPr>
              <w:t>68</w:t>
            </w:r>
          </w:p>
        </w:tc>
        <w:tc>
          <w:tcPr>
            <w:tcW w:w="1269" w:type="dxa"/>
            <w:tcBorders>
              <w:bottom w:val="single" w:sz="4" w:space="0" w:color="auto"/>
            </w:tcBorders>
            <w:vAlign w:val="center"/>
          </w:tcPr>
          <w:p w14:paraId="13C9DA2B" w14:textId="77777777" w:rsidR="00096A4F" w:rsidRPr="00CB2511" w:rsidRDefault="00096A4F" w:rsidP="00026AC2">
            <w:pPr>
              <w:jc w:val="center"/>
              <w:rPr>
                <w:b/>
                <w:sz w:val="20"/>
                <w:szCs w:val="20"/>
              </w:rPr>
            </w:pPr>
          </w:p>
        </w:tc>
        <w:tc>
          <w:tcPr>
            <w:tcW w:w="1278" w:type="dxa"/>
            <w:tcBorders>
              <w:bottom w:val="single" w:sz="4" w:space="0" w:color="auto"/>
            </w:tcBorders>
            <w:vAlign w:val="center"/>
          </w:tcPr>
          <w:p w14:paraId="41C34DCE" w14:textId="37F6DB43" w:rsidR="00096A4F" w:rsidRPr="00CB2511" w:rsidRDefault="00026AC2" w:rsidP="00026AC2">
            <w:pPr>
              <w:jc w:val="center"/>
              <w:rPr>
                <w:b/>
                <w:sz w:val="20"/>
                <w:szCs w:val="20"/>
              </w:rPr>
            </w:pPr>
            <w:r>
              <w:rPr>
                <w:b/>
                <w:sz w:val="20"/>
                <w:szCs w:val="20"/>
              </w:rPr>
              <w:t>68</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026AC2">
            <w:pPr>
              <w:jc w:val="center"/>
              <w:rPr>
                <w:b/>
                <w:sz w:val="20"/>
                <w:szCs w:val="20"/>
              </w:rPr>
            </w:pPr>
          </w:p>
        </w:tc>
        <w:tc>
          <w:tcPr>
            <w:tcW w:w="1242" w:type="dxa"/>
            <w:shd w:val="clear" w:color="auto" w:fill="F2F2F2"/>
            <w:vAlign w:val="center"/>
          </w:tcPr>
          <w:p w14:paraId="7A940738" w14:textId="77777777" w:rsidR="00096A4F" w:rsidRPr="00CB2511" w:rsidRDefault="00096A4F" w:rsidP="00026AC2">
            <w:pPr>
              <w:jc w:val="center"/>
              <w:rPr>
                <w:b/>
                <w:sz w:val="20"/>
                <w:szCs w:val="20"/>
              </w:rPr>
            </w:pPr>
          </w:p>
        </w:tc>
        <w:tc>
          <w:tcPr>
            <w:tcW w:w="1242" w:type="dxa"/>
            <w:shd w:val="clear" w:color="auto" w:fill="F2F2F2"/>
            <w:vAlign w:val="center"/>
          </w:tcPr>
          <w:p w14:paraId="1BE5F4A5" w14:textId="77777777" w:rsidR="00096A4F" w:rsidRPr="00CB2511" w:rsidRDefault="00096A4F" w:rsidP="00026AC2">
            <w:pPr>
              <w:jc w:val="center"/>
              <w:rPr>
                <w:b/>
                <w:sz w:val="20"/>
                <w:szCs w:val="20"/>
              </w:rPr>
            </w:pPr>
          </w:p>
        </w:tc>
        <w:tc>
          <w:tcPr>
            <w:tcW w:w="1242" w:type="dxa"/>
            <w:shd w:val="clear" w:color="auto" w:fill="F2F2F2"/>
            <w:vAlign w:val="center"/>
          </w:tcPr>
          <w:p w14:paraId="5FE716CF" w14:textId="1A7A4AD8" w:rsidR="00096A4F" w:rsidRPr="00CB2511" w:rsidRDefault="00026AC2" w:rsidP="00026AC2">
            <w:pPr>
              <w:jc w:val="center"/>
              <w:rPr>
                <w:b/>
                <w:sz w:val="20"/>
                <w:szCs w:val="20"/>
              </w:rPr>
            </w:pPr>
            <w:r>
              <w:rPr>
                <w:b/>
                <w:sz w:val="20"/>
                <w:szCs w:val="20"/>
              </w:rPr>
              <w:t>378</w:t>
            </w:r>
          </w:p>
        </w:tc>
        <w:tc>
          <w:tcPr>
            <w:tcW w:w="1269" w:type="dxa"/>
            <w:shd w:val="clear" w:color="auto" w:fill="F2F2F2"/>
            <w:vAlign w:val="center"/>
          </w:tcPr>
          <w:p w14:paraId="3F62FE3B" w14:textId="77777777" w:rsidR="00096A4F" w:rsidRPr="00CB2511" w:rsidRDefault="00096A4F" w:rsidP="00026AC2">
            <w:pPr>
              <w:jc w:val="center"/>
              <w:rPr>
                <w:b/>
                <w:sz w:val="20"/>
                <w:szCs w:val="20"/>
              </w:rPr>
            </w:pPr>
          </w:p>
        </w:tc>
        <w:tc>
          <w:tcPr>
            <w:tcW w:w="1278" w:type="dxa"/>
            <w:shd w:val="clear" w:color="auto" w:fill="F2F2F2"/>
            <w:vAlign w:val="center"/>
          </w:tcPr>
          <w:p w14:paraId="53C00103" w14:textId="31248C96" w:rsidR="00096A4F" w:rsidRPr="00CB2511" w:rsidRDefault="00026AC2" w:rsidP="00026AC2">
            <w:pPr>
              <w:jc w:val="center"/>
              <w:rPr>
                <w:b/>
                <w:sz w:val="20"/>
                <w:szCs w:val="20"/>
              </w:rPr>
            </w:pPr>
            <w:r>
              <w:rPr>
                <w:b/>
                <w:sz w:val="20"/>
                <w:szCs w:val="20"/>
              </w:rPr>
              <w:t>378</w:t>
            </w: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lastRenderedPageBreak/>
              <w:t>Divers</w:t>
            </w:r>
          </w:p>
        </w:tc>
        <w:tc>
          <w:tcPr>
            <w:tcW w:w="1215" w:type="dxa"/>
            <w:vAlign w:val="center"/>
          </w:tcPr>
          <w:p w14:paraId="358E7A54" w14:textId="77777777" w:rsidR="00096A4F" w:rsidRPr="00CB2511" w:rsidRDefault="00096A4F" w:rsidP="00026AC2">
            <w:pPr>
              <w:jc w:val="center"/>
              <w:rPr>
                <w:b/>
                <w:sz w:val="20"/>
                <w:szCs w:val="20"/>
              </w:rPr>
            </w:pPr>
          </w:p>
        </w:tc>
        <w:tc>
          <w:tcPr>
            <w:tcW w:w="1242" w:type="dxa"/>
            <w:vAlign w:val="center"/>
          </w:tcPr>
          <w:p w14:paraId="35F7B6D1" w14:textId="77777777" w:rsidR="00096A4F" w:rsidRPr="00CB2511" w:rsidRDefault="00096A4F" w:rsidP="00026AC2">
            <w:pPr>
              <w:jc w:val="center"/>
              <w:rPr>
                <w:b/>
                <w:sz w:val="20"/>
                <w:szCs w:val="20"/>
              </w:rPr>
            </w:pPr>
          </w:p>
        </w:tc>
        <w:tc>
          <w:tcPr>
            <w:tcW w:w="1242" w:type="dxa"/>
            <w:vAlign w:val="center"/>
          </w:tcPr>
          <w:p w14:paraId="7B2D42A5" w14:textId="77777777" w:rsidR="00096A4F" w:rsidRPr="00CB2511" w:rsidRDefault="00096A4F" w:rsidP="00026AC2">
            <w:pPr>
              <w:jc w:val="center"/>
              <w:rPr>
                <w:b/>
                <w:sz w:val="20"/>
                <w:szCs w:val="20"/>
              </w:rPr>
            </w:pPr>
          </w:p>
        </w:tc>
        <w:tc>
          <w:tcPr>
            <w:tcW w:w="1242" w:type="dxa"/>
            <w:vAlign w:val="center"/>
          </w:tcPr>
          <w:p w14:paraId="1262A22A" w14:textId="77777777" w:rsidR="00096A4F" w:rsidRPr="00CB2511" w:rsidRDefault="00096A4F" w:rsidP="00026AC2">
            <w:pPr>
              <w:jc w:val="center"/>
              <w:rPr>
                <w:b/>
                <w:sz w:val="20"/>
                <w:szCs w:val="20"/>
              </w:rPr>
            </w:pPr>
          </w:p>
        </w:tc>
        <w:tc>
          <w:tcPr>
            <w:tcW w:w="1269" w:type="dxa"/>
            <w:vAlign w:val="center"/>
          </w:tcPr>
          <w:p w14:paraId="6CF3E039" w14:textId="77777777" w:rsidR="00096A4F" w:rsidRPr="00CB2511" w:rsidRDefault="00096A4F" w:rsidP="00026AC2">
            <w:pPr>
              <w:jc w:val="center"/>
              <w:rPr>
                <w:b/>
                <w:sz w:val="20"/>
                <w:szCs w:val="20"/>
              </w:rPr>
            </w:pPr>
          </w:p>
        </w:tc>
        <w:tc>
          <w:tcPr>
            <w:tcW w:w="1278" w:type="dxa"/>
            <w:vAlign w:val="center"/>
          </w:tcPr>
          <w:p w14:paraId="62EDE909" w14:textId="77777777" w:rsidR="00096A4F" w:rsidRPr="00CB2511" w:rsidRDefault="00096A4F" w:rsidP="00026AC2">
            <w:pPr>
              <w:jc w:val="cente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026AC2">
            <w:pPr>
              <w:jc w:val="center"/>
              <w:rPr>
                <w:b/>
                <w:sz w:val="20"/>
                <w:szCs w:val="20"/>
              </w:rPr>
            </w:pPr>
          </w:p>
        </w:tc>
        <w:tc>
          <w:tcPr>
            <w:tcW w:w="1242" w:type="dxa"/>
            <w:vAlign w:val="center"/>
          </w:tcPr>
          <w:p w14:paraId="0FE7E27A" w14:textId="77777777" w:rsidR="00A429E3" w:rsidRPr="00CB2511" w:rsidRDefault="00A429E3" w:rsidP="00026AC2">
            <w:pPr>
              <w:jc w:val="center"/>
              <w:rPr>
                <w:b/>
                <w:sz w:val="20"/>
                <w:szCs w:val="20"/>
              </w:rPr>
            </w:pPr>
          </w:p>
        </w:tc>
        <w:tc>
          <w:tcPr>
            <w:tcW w:w="1242" w:type="dxa"/>
            <w:vAlign w:val="center"/>
          </w:tcPr>
          <w:p w14:paraId="4DE82468" w14:textId="77777777" w:rsidR="00A429E3" w:rsidRPr="00CB2511" w:rsidRDefault="00A429E3" w:rsidP="00026AC2">
            <w:pPr>
              <w:jc w:val="center"/>
              <w:rPr>
                <w:b/>
                <w:sz w:val="20"/>
                <w:szCs w:val="20"/>
              </w:rPr>
            </w:pPr>
          </w:p>
        </w:tc>
        <w:tc>
          <w:tcPr>
            <w:tcW w:w="1242" w:type="dxa"/>
            <w:vAlign w:val="center"/>
          </w:tcPr>
          <w:p w14:paraId="5DC98B90" w14:textId="77777777" w:rsidR="00A429E3" w:rsidRPr="00CB2511" w:rsidRDefault="00A429E3" w:rsidP="00026AC2">
            <w:pPr>
              <w:jc w:val="center"/>
              <w:rPr>
                <w:b/>
                <w:sz w:val="20"/>
                <w:szCs w:val="20"/>
              </w:rPr>
            </w:pPr>
          </w:p>
        </w:tc>
        <w:tc>
          <w:tcPr>
            <w:tcW w:w="1269" w:type="dxa"/>
            <w:vAlign w:val="center"/>
          </w:tcPr>
          <w:p w14:paraId="17FBEEBA" w14:textId="77777777" w:rsidR="00A429E3" w:rsidRPr="00CB2511" w:rsidRDefault="00A429E3" w:rsidP="00026AC2">
            <w:pPr>
              <w:jc w:val="center"/>
              <w:rPr>
                <w:b/>
                <w:sz w:val="20"/>
                <w:szCs w:val="20"/>
              </w:rPr>
            </w:pPr>
          </w:p>
        </w:tc>
        <w:tc>
          <w:tcPr>
            <w:tcW w:w="1278" w:type="dxa"/>
            <w:vAlign w:val="center"/>
          </w:tcPr>
          <w:p w14:paraId="37022020" w14:textId="77777777" w:rsidR="00A429E3" w:rsidRPr="00CB2511" w:rsidRDefault="00A429E3" w:rsidP="00026AC2">
            <w:pPr>
              <w:jc w:val="cente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026AC2">
            <w:pPr>
              <w:jc w:val="center"/>
              <w:rPr>
                <w:b/>
                <w:sz w:val="20"/>
                <w:szCs w:val="20"/>
              </w:rPr>
            </w:pPr>
          </w:p>
        </w:tc>
        <w:tc>
          <w:tcPr>
            <w:tcW w:w="1242" w:type="dxa"/>
            <w:vAlign w:val="center"/>
          </w:tcPr>
          <w:p w14:paraId="128F08F4" w14:textId="77777777" w:rsidR="00A429E3" w:rsidRPr="00CB2511" w:rsidRDefault="00A429E3" w:rsidP="00026AC2">
            <w:pPr>
              <w:jc w:val="center"/>
              <w:rPr>
                <w:b/>
                <w:sz w:val="20"/>
                <w:szCs w:val="20"/>
              </w:rPr>
            </w:pPr>
          </w:p>
        </w:tc>
        <w:tc>
          <w:tcPr>
            <w:tcW w:w="1242" w:type="dxa"/>
            <w:vAlign w:val="center"/>
          </w:tcPr>
          <w:p w14:paraId="1457236D" w14:textId="77777777" w:rsidR="00A429E3" w:rsidRPr="00CB2511" w:rsidRDefault="00A429E3" w:rsidP="00026AC2">
            <w:pPr>
              <w:jc w:val="center"/>
              <w:rPr>
                <w:b/>
                <w:sz w:val="20"/>
                <w:szCs w:val="20"/>
              </w:rPr>
            </w:pPr>
          </w:p>
        </w:tc>
        <w:tc>
          <w:tcPr>
            <w:tcW w:w="1242" w:type="dxa"/>
            <w:vAlign w:val="center"/>
          </w:tcPr>
          <w:p w14:paraId="6DF6DB92" w14:textId="77777777" w:rsidR="00A429E3" w:rsidRPr="00CB2511" w:rsidRDefault="00A429E3" w:rsidP="00026AC2">
            <w:pPr>
              <w:jc w:val="center"/>
              <w:rPr>
                <w:b/>
                <w:sz w:val="20"/>
                <w:szCs w:val="20"/>
              </w:rPr>
            </w:pPr>
          </w:p>
        </w:tc>
        <w:tc>
          <w:tcPr>
            <w:tcW w:w="1269" w:type="dxa"/>
            <w:vAlign w:val="center"/>
          </w:tcPr>
          <w:p w14:paraId="32525B1D" w14:textId="77777777" w:rsidR="00A429E3" w:rsidRPr="00CB2511" w:rsidRDefault="00A429E3" w:rsidP="00026AC2">
            <w:pPr>
              <w:jc w:val="center"/>
              <w:rPr>
                <w:b/>
                <w:sz w:val="20"/>
                <w:szCs w:val="20"/>
              </w:rPr>
            </w:pPr>
          </w:p>
        </w:tc>
        <w:tc>
          <w:tcPr>
            <w:tcW w:w="1278" w:type="dxa"/>
            <w:vAlign w:val="center"/>
          </w:tcPr>
          <w:p w14:paraId="1C7E30BE" w14:textId="77777777" w:rsidR="00A429E3" w:rsidRPr="00CB2511" w:rsidRDefault="00A429E3" w:rsidP="00026AC2">
            <w:pPr>
              <w:jc w:val="center"/>
              <w:rPr>
                <w:b/>
                <w:sz w:val="20"/>
                <w:szCs w:val="20"/>
              </w:rPr>
            </w:pPr>
          </w:p>
        </w:tc>
      </w:tr>
    </w:tbl>
    <w:p w14:paraId="350C6B4A" w14:textId="77777777" w:rsidR="008F0880" w:rsidRDefault="008F0880" w:rsidP="00B12E69">
      <w:pPr>
        <w:ind w:left="720"/>
        <w:rPr>
          <w:b/>
          <w:bCs/>
        </w:rPr>
      </w:pPr>
    </w:p>
    <w:p w14:paraId="561C7B36" w14:textId="77777777" w:rsidR="0092754A" w:rsidRDefault="0092754A" w:rsidP="002B71A0">
      <w:pPr>
        <w:outlineLvl w:val="0"/>
        <w:rPr>
          <w:b/>
          <w:bCs/>
        </w:rPr>
      </w:pPr>
    </w:p>
    <w:p w14:paraId="78043F25" w14:textId="77777777" w:rsidR="0092754A" w:rsidRDefault="0092754A" w:rsidP="002B71A0">
      <w:pPr>
        <w:outlineLvl w:val="0"/>
        <w:rPr>
          <w:b/>
          <w:bCs/>
        </w:rPr>
      </w:pPr>
    </w:p>
    <w:p w14:paraId="0DB3406B" w14:textId="77777777" w:rsidR="0092754A" w:rsidRDefault="0092754A" w:rsidP="002B71A0">
      <w:pPr>
        <w:outlineLvl w:val="0"/>
        <w:rPr>
          <w:b/>
          <w:bCs/>
        </w:rPr>
      </w:pPr>
    </w:p>
    <w:p w14:paraId="387CD8DD" w14:textId="55F75CE2"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1A65EA" w:rsidR="00B12E69" w:rsidRDefault="00B210A9" w:rsidP="009863F0">
      <w:r>
        <w:t>A breakdown of the major cost items is shown in the following table</w:t>
      </w:r>
      <w:r w:rsidR="00107C28">
        <w:t xml:space="preserve">. </w:t>
      </w:r>
      <w:r w:rsidR="000463D0">
        <w:t xml:space="preserve">Hyperlinks to sheets with details for </w:t>
      </w:r>
      <w:r w:rsidR="00A9037E">
        <w:t xml:space="preserve">the major cost items are included. The items are listed in order from highest to lowest cost and each line item includes </w:t>
      </w:r>
      <w:r w:rsidR="0035680A">
        <w:t xml:space="preserve">tax, shipping, and a 15% margin to account for variations in price, supply chain issues forcing selection of alternate parts. The vast majority of the cost comes from cameras, lenses, housings, and cables and connectors. </w:t>
      </w:r>
      <w:r w:rsidR="00A9037E">
        <w:t xml:space="preserve"> </w:t>
      </w:r>
    </w:p>
    <w:p w14:paraId="3FC6D897" w14:textId="4A6FE342" w:rsidR="00B210A9" w:rsidRDefault="00B210A9" w:rsidP="009863F0"/>
    <w:tbl>
      <w:tblPr>
        <w:tblStyle w:val="PlainTable1"/>
        <w:tblW w:w="9053" w:type="dxa"/>
        <w:tblLook w:val="04A0" w:firstRow="1" w:lastRow="0" w:firstColumn="1" w:lastColumn="0" w:noHBand="0" w:noVBand="1"/>
      </w:tblPr>
      <w:tblGrid>
        <w:gridCol w:w="6618"/>
        <w:gridCol w:w="2435"/>
      </w:tblGrid>
      <w:tr w:rsidR="00B210A9" w:rsidRPr="00B210A9" w14:paraId="4DBFAEF5" w14:textId="77777777" w:rsidTr="00B210A9">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FDA0E94" w14:textId="77777777" w:rsidR="00B210A9" w:rsidRPr="00B210A9" w:rsidRDefault="00B210A9">
            <w:pPr>
              <w:rPr>
                <w:rFonts w:ascii="Arial" w:hAnsi="Arial" w:cs="Arial"/>
                <w:sz w:val="20"/>
                <w:szCs w:val="20"/>
                <w:lang w:eastAsia="en-US"/>
              </w:rPr>
            </w:pPr>
            <w:r w:rsidRPr="00B210A9">
              <w:rPr>
                <w:rFonts w:ascii="Arial" w:hAnsi="Arial" w:cs="Arial"/>
                <w:b w:val="0"/>
                <w:bCs w:val="0"/>
                <w:sz w:val="20"/>
                <w:szCs w:val="20"/>
              </w:rPr>
              <w:t>Hardware Budget</w:t>
            </w:r>
          </w:p>
        </w:tc>
        <w:tc>
          <w:tcPr>
            <w:tcW w:w="0" w:type="auto"/>
            <w:hideMark/>
          </w:tcPr>
          <w:p w14:paraId="7B6E33A1" w14:textId="77777777" w:rsidR="00B210A9" w:rsidRPr="00B210A9" w:rsidRDefault="00B210A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B210A9">
              <w:rPr>
                <w:rFonts w:ascii="Arial" w:hAnsi="Arial" w:cs="Arial"/>
                <w:b w:val="0"/>
                <w:bCs w:val="0"/>
                <w:sz w:val="20"/>
                <w:szCs w:val="20"/>
              </w:rPr>
              <w:t>Cost</w:t>
            </w:r>
          </w:p>
        </w:tc>
      </w:tr>
      <w:tr w:rsidR="00B210A9" w:rsidRPr="00B210A9" w14:paraId="58BB2DB9" w14:textId="77777777" w:rsidTr="00B210A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DA7D66D" w14:textId="77777777" w:rsidR="00B210A9" w:rsidRPr="00B210A9" w:rsidRDefault="00B210A9">
            <w:pPr>
              <w:jc w:val="center"/>
              <w:rPr>
                <w:rFonts w:ascii="Arial" w:hAnsi="Arial" w:cs="Arial"/>
                <w:b w:val="0"/>
                <w:bCs w:val="0"/>
                <w:sz w:val="20"/>
                <w:szCs w:val="20"/>
              </w:rPr>
            </w:pPr>
          </w:p>
        </w:tc>
        <w:tc>
          <w:tcPr>
            <w:tcW w:w="0" w:type="auto"/>
            <w:hideMark/>
          </w:tcPr>
          <w:p w14:paraId="3ADA033E" w14:textId="77777777" w:rsidR="00B210A9" w:rsidRPr="00B210A9" w:rsidRDefault="00B210A9">
            <w:pPr>
              <w:cnfStyle w:val="000000100000" w:firstRow="0" w:lastRow="0" w:firstColumn="0" w:lastColumn="0" w:oddVBand="0" w:evenVBand="0" w:oddHBand="1" w:evenHBand="0" w:firstRowFirstColumn="0" w:firstRowLastColumn="0" w:lastRowFirstColumn="0" w:lastRowLastColumn="0"/>
              <w:rPr>
                <w:sz w:val="20"/>
                <w:szCs w:val="20"/>
              </w:rPr>
            </w:pPr>
          </w:p>
        </w:tc>
      </w:tr>
      <w:tr w:rsidR="00B210A9" w:rsidRPr="00B210A9" w14:paraId="499C0783" w14:textId="77777777" w:rsidTr="00B210A9">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1FD607FF" w14:textId="0599684B" w:rsidR="00B210A9" w:rsidRPr="00B210A9" w:rsidRDefault="002D37E9">
            <w:pPr>
              <w:rPr>
                <w:rFonts w:ascii="Arial" w:hAnsi="Arial" w:cs="Arial"/>
                <w:sz w:val="20"/>
                <w:szCs w:val="20"/>
              </w:rPr>
            </w:pPr>
            <w:hyperlink r:id="rId13" w:anchor="gid=1349827695" w:history="1">
              <w:r w:rsidR="00B210A9" w:rsidRPr="009F299C">
                <w:rPr>
                  <w:rStyle w:val="Hyperlink"/>
                  <w:rFonts w:ascii="Arial" w:hAnsi="Arial" w:cs="Arial"/>
                  <w:b w:val="0"/>
                  <w:bCs w:val="0"/>
                  <w:sz w:val="20"/>
                  <w:szCs w:val="20"/>
                </w:rPr>
                <w:t>Compute Node</w:t>
              </w:r>
            </w:hyperlink>
          </w:p>
        </w:tc>
        <w:tc>
          <w:tcPr>
            <w:tcW w:w="0" w:type="auto"/>
            <w:hideMark/>
          </w:tcPr>
          <w:p w14:paraId="70FD89CA" w14:textId="77777777" w:rsidR="00B210A9" w:rsidRPr="00B210A9" w:rsidRDefault="00B210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$19,415.79</w:t>
            </w:r>
          </w:p>
        </w:tc>
      </w:tr>
      <w:tr w:rsidR="00B210A9" w:rsidRPr="00B210A9" w14:paraId="45749C00" w14:textId="77777777" w:rsidTr="00B210A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1D9139F" w14:textId="21BD2FAD" w:rsidR="00B210A9" w:rsidRPr="00B210A9" w:rsidRDefault="002D37E9">
            <w:pPr>
              <w:rPr>
                <w:rFonts w:ascii="Arial" w:hAnsi="Arial" w:cs="Arial"/>
                <w:sz w:val="20"/>
                <w:szCs w:val="20"/>
              </w:rPr>
            </w:pPr>
            <w:hyperlink r:id="rId14" w:anchor="gid=2099572388" w:history="1">
              <w:r w:rsidR="00B210A9" w:rsidRPr="009F299C">
                <w:rPr>
                  <w:rStyle w:val="Hyperlink"/>
                  <w:rFonts w:ascii="Arial" w:hAnsi="Arial" w:cs="Arial"/>
                  <w:b w:val="0"/>
                  <w:bCs w:val="0"/>
                  <w:sz w:val="20"/>
                  <w:szCs w:val="20"/>
                </w:rPr>
                <w:t>Sediment Camera</w:t>
              </w:r>
            </w:hyperlink>
          </w:p>
        </w:tc>
        <w:tc>
          <w:tcPr>
            <w:tcW w:w="0" w:type="auto"/>
            <w:hideMark/>
          </w:tcPr>
          <w:p w14:paraId="7FD264DE" w14:textId="77777777" w:rsidR="00B210A9" w:rsidRPr="00B210A9" w:rsidRDefault="00B210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$15,960.13</w:t>
            </w:r>
          </w:p>
        </w:tc>
      </w:tr>
      <w:tr w:rsidR="00B210A9" w:rsidRPr="00B210A9" w14:paraId="4582ACCF" w14:textId="77777777" w:rsidTr="00B210A9">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25918671" w14:textId="29A6EF39" w:rsidR="00B210A9" w:rsidRPr="00B210A9" w:rsidRDefault="002D37E9">
            <w:pPr>
              <w:rPr>
                <w:rFonts w:ascii="Arial" w:hAnsi="Arial" w:cs="Arial"/>
                <w:sz w:val="20"/>
                <w:szCs w:val="20"/>
              </w:rPr>
            </w:pPr>
            <w:hyperlink r:id="rId15" w:anchor="gid=112659018" w:history="1">
              <w:r w:rsidR="00B210A9" w:rsidRPr="00A9037E">
                <w:rPr>
                  <w:rStyle w:val="Hyperlink"/>
                  <w:rFonts w:ascii="Arial" w:hAnsi="Arial" w:cs="Arial"/>
                  <w:b w:val="0"/>
                  <w:bCs w:val="0"/>
                  <w:sz w:val="20"/>
                  <w:szCs w:val="20"/>
                </w:rPr>
                <w:t>Planktivore</w:t>
              </w:r>
            </w:hyperlink>
          </w:p>
        </w:tc>
        <w:tc>
          <w:tcPr>
            <w:tcW w:w="0" w:type="auto"/>
            <w:hideMark/>
          </w:tcPr>
          <w:p w14:paraId="5ADF59BE" w14:textId="77777777" w:rsidR="00B210A9" w:rsidRPr="00B210A9" w:rsidRDefault="00B210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$16,441.81</w:t>
            </w:r>
          </w:p>
        </w:tc>
      </w:tr>
      <w:tr w:rsidR="00B210A9" w:rsidRPr="00B210A9" w14:paraId="55B2D84C" w14:textId="77777777" w:rsidTr="00B210A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12C526C" w14:textId="23234E87" w:rsidR="00B210A9" w:rsidRPr="00B210A9" w:rsidRDefault="002D37E9">
            <w:pPr>
              <w:rPr>
                <w:rFonts w:ascii="Arial" w:hAnsi="Arial" w:cs="Arial"/>
                <w:sz w:val="20"/>
                <w:szCs w:val="20"/>
              </w:rPr>
            </w:pPr>
            <w:hyperlink r:id="rId16" w:anchor="gid=77227840" w:history="1">
              <w:r w:rsidR="00B210A9" w:rsidRPr="00A9037E">
                <w:rPr>
                  <w:rStyle w:val="Hyperlink"/>
                  <w:rFonts w:ascii="Arial" w:hAnsi="Arial" w:cs="Arial"/>
                  <w:b w:val="0"/>
                  <w:bCs w:val="0"/>
                  <w:sz w:val="20"/>
                  <w:szCs w:val="20"/>
                </w:rPr>
                <w:t>Shadowgraph</w:t>
              </w:r>
            </w:hyperlink>
          </w:p>
        </w:tc>
        <w:tc>
          <w:tcPr>
            <w:tcW w:w="0" w:type="auto"/>
            <w:hideMark/>
          </w:tcPr>
          <w:p w14:paraId="5C62CF2D" w14:textId="77777777" w:rsidR="00B210A9" w:rsidRPr="00B210A9" w:rsidRDefault="00B210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$14,608.38</w:t>
            </w:r>
          </w:p>
        </w:tc>
      </w:tr>
      <w:tr w:rsidR="00B210A9" w:rsidRPr="00B210A9" w14:paraId="2B238706" w14:textId="77777777" w:rsidTr="00B210A9">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4920CB7A" w14:textId="53D8381E" w:rsidR="00B210A9" w:rsidRPr="00B210A9" w:rsidRDefault="002D37E9">
            <w:pPr>
              <w:rPr>
                <w:rFonts w:ascii="Arial" w:hAnsi="Arial" w:cs="Arial"/>
                <w:sz w:val="20"/>
                <w:szCs w:val="20"/>
              </w:rPr>
            </w:pPr>
            <w:hyperlink r:id="rId17" w:anchor="gid=591643310" w:history="1">
              <w:r w:rsidR="00B210A9" w:rsidRPr="00A9037E">
                <w:rPr>
                  <w:rStyle w:val="Hyperlink"/>
                  <w:rFonts w:ascii="Arial" w:hAnsi="Arial" w:cs="Arial"/>
                  <w:b w:val="0"/>
                  <w:bCs w:val="0"/>
                  <w:sz w:val="20"/>
                  <w:szCs w:val="20"/>
                </w:rPr>
                <w:t>MARS Interface</w:t>
              </w:r>
            </w:hyperlink>
          </w:p>
        </w:tc>
        <w:tc>
          <w:tcPr>
            <w:tcW w:w="0" w:type="auto"/>
            <w:hideMark/>
          </w:tcPr>
          <w:p w14:paraId="0A2AE86E" w14:textId="77777777" w:rsidR="00B210A9" w:rsidRPr="00B210A9" w:rsidRDefault="00B210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$12,575.00</w:t>
            </w:r>
          </w:p>
        </w:tc>
      </w:tr>
      <w:tr w:rsidR="00B210A9" w:rsidRPr="00B210A9" w14:paraId="427F3AF7" w14:textId="77777777" w:rsidTr="00B210A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CFFBA77" w14:textId="77777777" w:rsidR="00B210A9" w:rsidRPr="00B210A9" w:rsidRDefault="002D37E9">
            <w:pPr>
              <w:rPr>
                <w:rFonts w:ascii="Arial" w:hAnsi="Arial" w:cs="Arial"/>
                <w:color w:val="1155CC"/>
                <w:sz w:val="20"/>
                <w:szCs w:val="20"/>
                <w:u w:val="single"/>
              </w:rPr>
            </w:pPr>
            <w:hyperlink r:id="rId18" w:tgtFrame="_blank" w:history="1">
              <w:r w:rsidR="00B210A9" w:rsidRPr="00B210A9">
                <w:rPr>
                  <w:rStyle w:val="Hyperlink"/>
                  <w:rFonts w:ascii="Arial" w:hAnsi="Arial" w:cs="Arial"/>
                  <w:b w:val="0"/>
                  <w:bCs w:val="0"/>
                  <w:sz w:val="20"/>
                  <w:szCs w:val="20"/>
                </w:rPr>
                <w:t>Mechanical Raw Materials</w:t>
              </w:r>
            </w:hyperlink>
          </w:p>
        </w:tc>
        <w:tc>
          <w:tcPr>
            <w:tcW w:w="0" w:type="auto"/>
            <w:hideMark/>
          </w:tcPr>
          <w:p w14:paraId="49A10D12" w14:textId="77777777" w:rsidR="00B210A9" w:rsidRPr="00B210A9" w:rsidRDefault="00B210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$9,058.00</w:t>
            </w:r>
          </w:p>
        </w:tc>
      </w:tr>
      <w:tr w:rsidR="00B210A9" w:rsidRPr="00B210A9" w14:paraId="0160D250" w14:textId="77777777" w:rsidTr="00B210A9">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2605DDE3" w14:textId="77777777" w:rsidR="00B210A9" w:rsidRPr="00107C28" w:rsidRDefault="00B210A9">
            <w:pPr>
              <w:rPr>
                <w:rFonts w:ascii="Arial" w:hAnsi="Arial" w:cs="Arial"/>
                <w:b w:val="0"/>
                <w:bCs w:val="0"/>
                <w:sz w:val="20"/>
                <w:szCs w:val="20"/>
              </w:rPr>
            </w:pPr>
            <w:r w:rsidRPr="00107C28">
              <w:rPr>
                <w:rFonts w:ascii="Arial" w:hAnsi="Arial" w:cs="Arial"/>
                <w:b w:val="0"/>
                <w:bCs w:val="0"/>
                <w:sz w:val="20"/>
                <w:szCs w:val="20"/>
              </w:rPr>
              <w:t>Laptop (Instrument Control/Debug)</w:t>
            </w:r>
          </w:p>
        </w:tc>
        <w:tc>
          <w:tcPr>
            <w:tcW w:w="0" w:type="auto"/>
            <w:hideMark/>
          </w:tcPr>
          <w:p w14:paraId="4A1E243B" w14:textId="77777777" w:rsidR="00B210A9" w:rsidRPr="00B210A9" w:rsidRDefault="00B210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$2,200.00</w:t>
            </w:r>
          </w:p>
        </w:tc>
      </w:tr>
      <w:tr w:rsidR="00B210A9" w:rsidRPr="00B210A9" w14:paraId="15C054DE" w14:textId="77777777" w:rsidTr="00B210A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7A710998" w14:textId="77777777" w:rsidR="00B210A9" w:rsidRPr="00107C28" w:rsidRDefault="00B210A9">
            <w:pPr>
              <w:rPr>
                <w:rFonts w:ascii="Arial" w:hAnsi="Arial" w:cs="Arial"/>
                <w:b w:val="0"/>
                <w:bCs w:val="0"/>
                <w:sz w:val="20"/>
                <w:szCs w:val="20"/>
              </w:rPr>
            </w:pPr>
            <w:r w:rsidRPr="00107C28">
              <w:rPr>
                <w:rFonts w:ascii="Arial" w:hAnsi="Arial" w:cs="Arial"/>
                <w:b w:val="0"/>
                <w:bCs w:val="0"/>
                <w:sz w:val="20"/>
                <w:szCs w:val="20"/>
              </w:rPr>
              <w:t>Supplies Tools</w:t>
            </w:r>
          </w:p>
        </w:tc>
        <w:tc>
          <w:tcPr>
            <w:tcW w:w="0" w:type="auto"/>
            <w:hideMark/>
          </w:tcPr>
          <w:p w14:paraId="5D8A17CF" w14:textId="77777777" w:rsidR="00B210A9" w:rsidRPr="00B210A9" w:rsidRDefault="00B210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$1,000.00</w:t>
            </w:r>
          </w:p>
        </w:tc>
      </w:tr>
      <w:tr w:rsidR="00B210A9" w:rsidRPr="00B210A9" w14:paraId="5B3C5662" w14:textId="77777777" w:rsidTr="00B210A9">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E847502" w14:textId="3D88E00D" w:rsidR="00B210A9" w:rsidRPr="00107C28" w:rsidRDefault="00B210A9">
            <w:pPr>
              <w:rPr>
                <w:rFonts w:ascii="Arial" w:hAnsi="Arial" w:cs="Arial"/>
                <w:b w:val="0"/>
                <w:bCs w:val="0"/>
                <w:sz w:val="20"/>
                <w:szCs w:val="20"/>
              </w:rPr>
            </w:pPr>
            <w:r w:rsidRPr="00107C28">
              <w:rPr>
                <w:rFonts w:ascii="Arial" w:hAnsi="Arial" w:cs="Arial"/>
                <w:b w:val="0"/>
                <w:bCs w:val="0"/>
                <w:sz w:val="20"/>
                <w:szCs w:val="20"/>
              </w:rPr>
              <w:t xml:space="preserve">Software </w:t>
            </w:r>
            <w:r w:rsidR="000463D0" w:rsidRPr="00107C28">
              <w:rPr>
                <w:rFonts w:ascii="Arial" w:hAnsi="Arial" w:cs="Arial"/>
                <w:b w:val="0"/>
                <w:bCs w:val="0"/>
                <w:sz w:val="20"/>
                <w:szCs w:val="20"/>
              </w:rPr>
              <w:t>Licenses</w:t>
            </w:r>
          </w:p>
        </w:tc>
        <w:tc>
          <w:tcPr>
            <w:tcW w:w="0" w:type="auto"/>
            <w:hideMark/>
          </w:tcPr>
          <w:p w14:paraId="0A899596" w14:textId="77777777" w:rsidR="00B210A9" w:rsidRPr="00B210A9" w:rsidRDefault="00B210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10A9">
              <w:rPr>
                <w:rFonts w:ascii="Arial" w:hAnsi="Arial" w:cs="Arial"/>
                <w:sz w:val="20"/>
                <w:szCs w:val="20"/>
              </w:rPr>
              <w:t>$1,500.00</w:t>
            </w:r>
          </w:p>
        </w:tc>
      </w:tr>
      <w:tr w:rsidR="00B210A9" w:rsidRPr="00B210A9" w14:paraId="38F78A85" w14:textId="77777777" w:rsidTr="00B210A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34CAE4F7" w14:textId="77777777" w:rsidR="00B210A9" w:rsidRPr="00107C28" w:rsidRDefault="00B210A9">
            <w:pPr>
              <w:rPr>
                <w:rFonts w:ascii="Arial" w:hAnsi="Arial" w:cs="Arial"/>
                <w:b w:val="0"/>
                <w:bCs w:val="0"/>
                <w:sz w:val="20"/>
                <w:szCs w:val="20"/>
              </w:rPr>
            </w:pPr>
            <w:r w:rsidRPr="00107C28">
              <w:rPr>
                <w:rFonts w:ascii="Arial" w:hAnsi="Arial" w:cs="Arial"/>
                <w:b w:val="0"/>
                <w:bCs w:val="0"/>
                <w:sz w:val="20"/>
                <w:szCs w:val="20"/>
              </w:rPr>
              <w:t>Supplies General</w:t>
            </w:r>
          </w:p>
        </w:tc>
        <w:tc>
          <w:tcPr>
            <w:tcW w:w="0" w:type="auto"/>
            <w:hideMark/>
          </w:tcPr>
          <w:p w14:paraId="66BE98C4" w14:textId="77777777" w:rsidR="00B210A9" w:rsidRPr="00B210A9" w:rsidRDefault="00B210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210A9">
              <w:rPr>
                <w:rFonts w:ascii="Arial" w:hAnsi="Arial" w:cs="Arial"/>
                <w:sz w:val="20"/>
                <w:szCs w:val="20"/>
              </w:rPr>
              <w:t>$1,000.00</w:t>
            </w:r>
          </w:p>
        </w:tc>
      </w:tr>
      <w:tr w:rsidR="00B210A9" w:rsidRPr="00B210A9" w14:paraId="54BE8DC1" w14:textId="77777777" w:rsidTr="00B210A9">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0B89D8B3" w14:textId="77777777" w:rsidR="00B210A9" w:rsidRPr="00B210A9" w:rsidRDefault="00B210A9">
            <w:pPr>
              <w:jc w:val="center"/>
              <w:rPr>
                <w:rFonts w:ascii="Arial" w:hAnsi="Arial" w:cs="Arial"/>
                <w:sz w:val="20"/>
                <w:szCs w:val="20"/>
              </w:rPr>
            </w:pPr>
          </w:p>
        </w:tc>
        <w:tc>
          <w:tcPr>
            <w:tcW w:w="0" w:type="auto"/>
            <w:hideMark/>
          </w:tcPr>
          <w:p w14:paraId="424B1056" w14:textId="77777777" w:rsidR="00B210A9" w:rsidRPr="00B210A9" w:rsidRDefault="00B210A9">
            <w:pPr>
              <w:cnfStyle w:val="000000000000" w:firstRow="0" w:lastRow="0" w:firstColumn="0" w:lastColumn="0" w:oddVBand="0" w:evenVBand="0" w:oddHBand="0" w:evenHBand="0" w:firstRowFirstColumn="0" w:firstRowLastColumn="0" w:lastRowFirstColumn="0" w:lastRowLastColumn="0"/>
              <w:rPr>
                <w:sz w:val="20"/>
                <w:szCs w:val="20"/>
              </w:rPr>
            </w:pPr>
          </w:p>
        </w:tc>
      </w:tr>
      <w:tr w:rsidR="00B210A9" w:rsidRPr="00B210A9" w14:paraId="3E1C36D6" w14:textId="77777777" w:rsidTr="00B210A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2D510F23" w14:textId="77777777" w:rsidR="00B210A9" w:rsidRPr="00B210A9" w:rsidRDefault="00B210A9">
            <w:pPr>
              <w:rPr>
                <w:sz w:val="20"/>
                <w:szCs w:val="20"/>
              </w:rPr>
            </w:pPr>
          </w:p>
        </w:tc>
        <w:tc>
          <w:tcPr>
            <w:tcW w:w="0" w:type="auto"/>
            <w:hideMark/>
          </w:tcPr>
          <w:p w14:paraId="19BE8C61" w14:textId="77777777" w:rsidR="00B210A9" w:rsidRPr="00B210A9" w:rsidRDefault="00B210A9">
            <w:pPr>
              <w:cnfStyle w:val="000000100000" w:firstRow="0" w:lastRow="0" w:firstColumn="0" w:lastColumn="0" w:oddVBand="0" w:evenVBand="0" w:oddHBand="1" w:evenHBand="0" w:firstRowFirstColumn="0" w:firstRowLastColumn="0" w:lastRowFirstColumn="0" w:lastRowLastColumn="0"/>
              <w:rPr>
                <w:sz w:val="20"/>
                <w:szCs w:val="20"/>
              </w:rPr>
            </w:pPr>
          </w:p>
        </w:tc>
      </w:tr>
      <w:tr w:rsidR="00B210A9" w:rsidRPr="00B210A9" w14:paraId="20B3A0B0" w14:textId="77777777" w:rsidTr="00B210A9">
        <w:trPr>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5B708229" w14:textId="77777777" w:rsidR="00B210A9" w:rsidRPr="00B210A9" w:rsidRDefault="00B210A9">
            <w:pPr>
              <w:rPr>
                <w:sz w:val="20"/>
                <w:szCs w:val="20"/>
              </w:rPr>
            </w:pPr>
          </w:p>
        </w:tc>
        <w:tc>
          <w:tcPr>
            <w:tcW w:w="0" w:type="auto"/>
            <w:hideMark/>
          </w:tcPr>
          <w:p w14:paraId="063E579C" w14:textId="77777777" w:rsidR="00B210A9" w:rsidRPr="00B210A9" w:rsidRDefault="00B210A9">
            <w:pPr>
              <w:cnfStyle w:val="000000000000" w:firstRow="0" w:lastRow="0" w:firstColumn="0" w:lastColumn="0" w:oddVBand="0" w:evenVBand="0" w:oddHBand="0" w:evenHBand="0" w:firstRowFirstColumn="0" w:firstRowLastColumn="0" w:lastRowFirstColumn="0" w:lastRowLastColumn="0"/>
              <w:rPr>
                <w:sz w:val="20"/>
                <w:szCs w:val="20"/>
              </w:rPr>
            </w:pPr>
          </w:p>
        </w:tc>
      </w:tr>
      <w:tr w:rsidR="00B210A9" w:rsidRPr="00B210A9" w14:paraId="024EE036" w14:textId="77777777" w:rsidTr="00B210A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0" w:type="auto"/>
            <w:hideMark/>
          </w:tcPr>
          <w:p w14:paraId="26284F70" w14:textId="77777777" w:rsidR="00B210A9" w:rsidRPr="00107C28" w:rsidRDefault="00B210A9">
            <w:pPr>
              <w:rPr>
                <w:rFonts w:ascii="Arial" w:hAnsi="Arial" w:cs="Arial"/>
                <w:sz w:val="20"/>
                <w:szCs w:val="20"/>
              </w:rPr>
            </w:pPr>
            <w:r w:rsidRPr="00107C28">
              <w:rPr>
                <w:rFonts w:ascii="Arial" w:hAnsi="Arial" w:cs="Arial"/>
                <w:sz w:val="20"/>
                <w:szCs w:val="20"/>
              </w:rPr>
              <w:t>Total</w:t>
            </w:r>
          </w:p>
        </w:tc>
        <w:tc>
          <w:tcPr>
            <w:tcW w:w="0" w:type="auto"/>
            <w:hideMark/>
          </w:tcPr>
          <w:p w14:paraId="737C4ACF" w14:textId="77777777" w:rsidR="00B210A9" w:rsidRPr="00107C28" w:rsidRDefault="00B210A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107C28">
              <w:rPr>
                <w:rFonts w:ascii="Arial" w:hAnsi="Arial" w:cs="Arial"/>
                <w:b/>
                <w:bCs/>
                <w:sz w:val="20"/>
                <w:szCs w:val="20"/>
              </w:rPr>
              <w:t>$93,759.10</w:t>
            </w:r>
          </w:p>
        </w:tc>
      </w:tr>
    </w:tbl>
    <w:p w14:paraId="416E42FA" w14:textId="77777777" w:rsidR="00B210A9" w:rsidRPr="00B210A9" w:rsidRDefault="00B210A9" w:rsidP="009863F0">
      <w:pPr>
        <w:rPr>
          <w:sz w:val="20"/>
          <w:szCs w:val="20"/>
        </w:rPr>
      </w:pP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6793051" w:rsidR="00B12E69" w:rsidRDefault="007F7934" w:rsidP="009863F0">
      <w:r>
        <w:t>Paul Roberts</w:t>
      </w:r>
    </w:p>
    <w:p w14:paraId="523F8C82" w14:textId="393D368B" w:rsidR="007F7934" w:rsidRDefault="007F7934" w:rsidP="009863F0">
      <w:r>
        <w:t>Alana Sherman</w:t>
      </w:r>
    </w:p>
    <w:p w14:paraId="7C6252ED" w14:textId="0B025360" w:rsidR="007F7934" w:rsidRDefault="007F7934" w:rsidP="009863F0">
      <w:r>
        <w:t>Paul McGill</w:t>
      </w:r>
    </w:p>
    <w:p w14:paraId="73454105" w14:textId="4C7D60B9" w:rsidR="007F7934" w:rsidRDefault="007F7934" w:rsidP="009863F0">
      <w:r>
        <w:t>François Cazenave</w:t>
      </w:r>
    </w:p>
    <w:p w14:paraId="00F46E7B" w14:textId="5D7B0B7F" w:rsidR="007F7934" w:rsidRDefault="007F7934" w:rsidP="009863F0">
      <w:r>
        <w:t>Colleen Durkin</w:t>
      </w:r>
    </w:p>
    <w:p w14:paraId="5474DD61" w14:textId="67E27438" w:rsidR="007F7934" w:rsidRDefault="007F7934" w:rsidP="009863F0">
      <w:r>
        <w:t>Francisco Chavez</w:t>
      </w:r>
    </w:p>
    <w:p w14:paraId="7C9466BF" w14:textId="77777777" w:rsidR="007F7934" w:rsidRPr="007F7934" w:rsidRDefault="007F7934" w:rsidP="007F7934">
      <w:pPr>
        <w:pStyle w:val="NormalWeb"/>
        <w:spacing w:before="0" w:beforeAutospacing="0" w:after="0" w:afterAutospacing="0"/>
        <w:textAlignment w:val="baseline"/>
        <w:rPr>
          <w:color w:val="000000"/>
          <w:highlight w:val="yellow"/>
        </w:rPr>
      </w:pPr>
      <w:r w:rsidRPr="007F7934">
        <w:rPr>
          <w:color w:val="000000"/>
          <w:highlight w:val="yellow"/>
        </w:rPr>
        <w:t>Machinist to fabricate parts </w:t>
      </w:r>
    </w:p>
    <w:p w14:paraId="1502C71C" w14:textId="759166AD" w:rsidR="007F7934" w:rsidRPr="007F7934" w:rsidRDefault="007F7934" w:rsidP="007F7934">
      <w:pPr>
        <w:pStyle w:val="NormalWeb"/>
        <w:spacing w:before="0" w:beforeAutospacing="0" w:after="0" w:afterAutospacing="0"/>
        <w:textAlignment w:val="baseline"/>
        <w:rPr>
          <w:color w:val="000000"/>
        </w:rPr>
      </w:pPr>
      <w:r w:rsidRPr="007F7934">
        <w:rPr>
          <w:color w:val="000000"/>
          <w:highlight w:val="yellow"/>
        </w:rPr>
        <w:t>Mechanical and Electrical technician help for assembly</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lastRenderedPageBreak/>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6615D9A" w:rsidR="006C66A0" w:rsidRDefault="00773CD6" w:rsidP="006C66A0">
      <w:r>
        <w:t>None planned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685FDFAB" w14:textId="6DEDB55D" w:rsidR="004B682F" w:rsidRDefault="00773CD6" w:rsidP="009863F0">
      <w:r>
        <w:t xml:space="preserve">Given the </w:t>
      </w:r>
      <w:r w:rsidR="0092754A">
        <w:t>synergy</w:t>
      </w:r>
      <w:r>
        <w:t xml:space="preserve"> between the proposed project and the Planktivore and EyeRIS projects we are requesting bench and storage space that can be kept free from activities that create significant amounts of dust. A work bench with at least 8’ of length and 2’ width is needed and a space for tools, and computer setup.</w:t>
      </w:r>
      <w:r w:rsidR="0092754A">
        <w:t xml:space="preserve"> The hope is that this space could become used for all of the associated </w:t>
      </w:r>
      <w:r w:rsidR="002D37E9">
        <w:t>imaging system development projects.</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2F2F5248" w:rsidR="001528EB" w:rsidRPr="003A6F65" w:rsidRDefault="001528EB" w:rsidP="005E447B">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1E8FE29B" w:rsidR="001528EB" w:rsidRPr="003A6F65" w:rsidRDefault="001528EB" w:rsidP="005E447B">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0944D235" w:rsidR="001528EB" w:rsidRPr="003A6F65" w:rsidRDefault="001528EB" w:rsidP="005E447B">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3040E37E" w:rsidR="001528EB" w:rsidRPr="003A6F65" w:rsidRDefault="001528EB" w:rsidP="005E447B">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1E7FFD90" w:rsidR="001528EB" w:rsidRPr="003A6F65" w:rsidRDefault="005E447B" w:rsidP="005E447B">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5E447B">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5E447B">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42280FEB" w:rsidR="001528EB" w:rsidRPr="003A6F65" w:rsidRDefault="00773CD6" w:rsidP="005E447B">
            <w:pPr>
              <w:jc w:val="center"/>
            </w:pPr>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5E447B">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45746D3F" w:rsidR="001528EB" w:rsidRPr="003A6F65" w:rsidRDefault="005E447B" w:rsidP="005E447B">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8D472CB" w:rsidR="001528EB" w:rsidRPr="003A6F65" w:rsidRDefault="00535CC3" w:rsidP="005E447B">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5E447B">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9" w:history="1">
              <w:r w:rsidR="004D14E9" w:rsidRPr="004D14E9">
                <w:rPr>
                  <w:rStyle w:val="Hyperlink"/>
                  <w:rFonts w:eastAsia="Calibri"/>
                  <w:b/>
                  <w:bCs/>
                </w:rPr>
                <w:t>policy</w:t>
              </w:r>
            </w:hyperlink>
            <w:r w:rsidR="004D14E9">
              <w:rPr>
                <w:rFonts w:eastAsia="Calibri"/>
                <w:b/>
                <w:bCs/>
                <w:color w:val="000000"/>
              </w:rPr>
              <w:t xml:space="preserve"> and </w:t>
            </w:r>
            <w:hyperlink r:id="rId20"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F09285D" w:rsidR="007B3FC7" w:rsidRPr="004A16AD" w:rsidRDefault="007F7934" w:rsidP="004B682F">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52044D5D" w:rsidR="007B3FC7" w:rsidRPr="004A16AD" w:rsidRDefault="004B682F" w:rsidP="004B682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5D936E7" w:rsidR="007B3FC7" w:rsidRPr="004A16AD" w:rsidRDefault="007F7934" w:rsidP="004B682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2D37E9" w:rsidP="007D329B">
            <w:pPr>
              <w:tabs>
                <w:tab w:val="left" w:pos="1440"/>
                <w:tab w:val="left" w:pos="2880"/>
                <w:tab w:val="left" w:pos="4320"/>
              </w:tabs>
              <w:suppressAutoHyphens/>
              <w:outlineLvl w:val="0"/>
            </w:pPr>
            <w:hyperlink r:id="rId21"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47ABE3F" w:rsidR="007F7934" w:rsidRPr="004A16AD" w:rsidRDefault="007F7934" w:rsidP="004B682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731A63DB" w:rsidR="00BE0206" w:rsidRPr="004A16AD" w:rsidRDefault="004B682F" w:rsidP="004B682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22"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4D4C19D7" w:rsidR="005D7D41" w:rsidRPr="004A16AD" w:rsidRDefault="005E447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323C58B9" w:rsidR="005D7D41" w:rsidRPr="004A16AD" w:rsidRDefault="005E447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24C91F1A" w:rsidR="006565D2" w:rsidRPr="004A16AD" w:rsidRDefault="005E447B"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3"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5F8E3197" w:rsidR="005D7D41" w:rsidRPr="004A16AD" w:rsidRDefault="005E447B"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D914F76" w:rsidR="005D7D41" w:rsidRPr="004A16AD" w:rsidRDefault="005E447B" w:rsidP="005D7D41">
            <w:r>
              <w:t>We spoke with Mandy</w:t>
            </w:r>
          </w:p>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4" w:history="1">
              <w:r w:rsidRPr="002C0010">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5"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29FDDF01" w:rsidR="005D7D41" w:rsidRPr="004A16AD" w:rsidRDefault="005E447B" w:rsidP="004357E5">
            <w:pPr>
              <w:jc w:val="center"/>
            </w:pPr>
            <w:r>
              <w:t>Yes/ not 2023</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2D37E9" w:rsidP="007D329B">
            <w:pPr>
              <w:tabs>
                <w:tab w:val="left" w:pos="1440"/>
                <w:tab w:val="left" w:pos="2880"/>
                <w:tab w:val="left" w:pos="4320"/>
              </w:tabs>
              <w:suppressAutoHyphens/>
              <w:outlineLvl w:val="0"/>
            </w:pPr>
            <w:hyperlink r:id="rId26"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7"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23A7F4DC" w:rsidR="005D7D41" w:rsidRPr="004A16AD" w:rsidRDefault="005E447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8"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4C73C996" w:rsidR="005D7D41" w:rsidRPr="004A16AD" w:rsidRDefault="005E447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9"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31E53ED3" w:rsidR="005D7D41" w:rsidRPr="004A16AD" w:rsidRDefault="005E447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3EDE5BD9" w:rsidR="005D7D41" w:rsidRPr="004A16AD" w:rsidRDefault="005E447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30"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1ED64E21" w:rsidR="005D7D41" w:rsidRPr="004A16AD" w:rsidRDefault="005E447B"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45156" w14:textId="77777777" w:rsidR="00074E77" w:rsidRDefault="00074E77">
      <w:r>
        <w:separator/>
      </w:r>
    </w:p>
  </w:endnote>
  <w:endnote w:type="continuationSeparator" w:id="0">
    <w:p w14:paraId="42F71F70" w14:textId="77777777" w:rsidR="00074E77" w:rsidRDefault="0007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968F3" w14:textId="77777777" w:rsidR="00074E77" w:rsidRDefault="00074E77">
      <w:r>
        <w:separator/>
      </w:r>
    </w:p>
  </w:footnote>
  <w:footnote w:type="continuationSeparator" w:id="0">
    <w:p w14:paraId="36551B80" w14:textId="77777777" w:rsidR="00074E77" w:rsidRDefault="00074E77">
      <w:r>
        <w:continuationSeparator/>
      </w:r>
    </w:p>
  </w:footnote>
  <w:footnote w:id="1">
    <w:p w14:paraId="113715B3" w14:textId="24EF1859"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BE0206">
        <w:rPr>
          <w:sz w:val="16"/>
          <w:szCs w:val="16"/>
        </w:rPr>
        <w:t>3</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90F3F12"/>
    <w:multiLevelType w:val="hybridMultilevel"/>
    <w:tmpl w:val="8BD00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2"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75E7474"/>
    <w:multiLevelType w:val="hybridMultilevel"/>
    <w:tmpl w:val="B6A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8A508F"/>
    <w:multiLevelType w:val="hybridMultilevel"/>
    <w:tmpl w:val="8E6A1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98135C"/>
    <w:multiLevelType w:val="hybridMultilevel"/>
    <w:tmpl w:val="A94C48B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792701031">
    <w:abstractNumId w:val="29"/>
  </w:num>
  <w:num w:numId="2" w16cid:durableId="2143887438">
    <w:abstractNumId w:val="24"/>
  </w:num>
  <w:num w:numId="3" w16cid:durableId="1197548359">
    <w:abstractNumId w:val="10"/>
  </w:num>
  <w:num w:numId="4" w16cid:durableId="1275403823">
    <w:abstractNumId w:val="20"/>
  </w:num>
  <w:num w:numId="5" w16cid:durableId="307053268">
    <w:abstractNumId w:val="38"/>
  </w:num>
  <w:num w:numId="6" w16cid:durableId="1911309603">
    <w:abstractNumId w:val="0"/>
  </w:num>
  <w:num w:numId="7" w16cid:durableId="248122367">
    <w:abstractNumId w:val="35"/>
  </w:num>
  <w:num w:numId="8" w16cid:durableId="661155681">
    <w:abstractNumId w:val="8"/>
  </w:num>
  <w:num w:numId="9" w16cid:durableId="945387257">
    <w:abstractNumId w:val="28"/>
  </w:num>
  <w:num w:numId="10" w16cid:durableId="572545572">
    <w:abstractNumId w:val="22"/>
  </w:num>
  <w:num w:numId="11" w16cid:durableId="1453094773">
    <w:abstractNumId w:val="13"/>
  </w:num>
  <w:num w:numId="12" w16cid:durableId="389306084">
    <w:abstractNumId w:val="4"/>
  </w:num>
  <w:num w:numId="13" w16cid:durableId="2135055518">
    <w:abstractNumId w:val="12"/>
  </w:num>
  <w:num w:numId="14" w16cid:durableId="1465273070">
    <w:abstractNumId w:val="27"/>
  </w:num>
  <w:num w:numId="15" w16cid:durableId="218254078">
    <w:abstractNumId w:val="21"/>
  </w:num>
  <w:num w:numId="16" w16cid:durableId="1125006728">
    <w:abstractNumId w:val="7"/>
  </w:num>
  <w:num w:numId="17" w16cid:durableId="515115642">
    <w:abstractNumId w:val="37"/>
  </w:num>
  <w:num w:numId="18" w16cid:durableId="1984000276">
    <w:abstractNumId w:val="30"/>
  </w:num>
  <w:num w:numId="19" w16cid:durableId="173807709">
    <w:abstractNumId w:val="15"/>
  </w:num>
  <w:num w:numId="20" w16cid:durableId="305087925">
    <w:abstractNumId w:val="3"/>
  </w:num>
  <w:num w:numId="21" w16cid:durableId="1772507541">
    <w:abstractNumId w:val="6"/>
  </w:num>
  <w:num w:numId="22" w16cid:durableId="2054768507">
    <w:abstractNumId w:val="31"/>
  </w:num>
  <w:num w:numId="23" w16cid:durableId="1240870968">
    <w:abstractNumId w:val="11"/>
  </w:num>
  <w:num w:numId="24" w16cid:durableId="653412010">
    <w:abstractNumId w:val="2"/>
  </w:num>
  <w:num w:numId="25" w16cid:durableId="1774746909">
    <w:abstractNumId w:val="33"/>
  </w:num>
  <w:num w:numId="26" w16cid:durableId="1007487999">
    <w:abstractNumId w:val="18"/>
  </w:num>
  <w:num w:numId="27" w16cid:durableId="1276255396">
    <w:abstractNumId w:val="25"/>
  </w:num>
  <w:num w:numId="28" w16cid:durableId="1849130946">
    <w:abstractNumId w:val="9"/>
  </w:num>
  <w:num w:numId="29" w16cid:durableId="2139715574">
    <w:abstractNumId w:val="1"/>
  </w:num>
  <w:num w:numId="30" w16cid:durableId="1975672466">
    <w:abstractNumId w:val="26"/>
  </w:num>
  <w:num w:numId="31" w16cid:durableId="1133862094">
    <w:abstractNumId w:val="16"/>
  </w:num>
  <w:num w:numId="32" w16cid:durableId="148179279">
    <w:abstractNumId w:val="34"/>
  </w:num>
  <w:num w:numId="33" w16cid:durableId="1175607139">
    <w:abstractNumId w:val="17"/>
  </w:num>
  <w:num w:numId="34" w16cid:durableId="638338113">
    <w:abstractNumId w:val="36"/>
  </w:num>
  <w:num w:numId="35" w16cid:durableId="1938058913">
    <w:abstractNumId w:val="5"/>
  </w:num>
  <w:num w:numId="36" w16cid:durableId="1592467494">
    <w:abstractNumId w:val="19"/>
  </w:num>
  <w:num w:numId="37" w16cid:durableId="625745390">
    <w:abstractNumId w:val="32"/>
  </w:num>
  <w:num w:numId="38" w16cid:durableId="731005530">
    <w:abstractNumId w:val="14"/>
  </w:num>
  <w:num w:numId="39" w16cid:durableId="985353343">
    <w:abstractNumId w:val="23"/>
  </w:num>
  <w:num w:numId="40" w16cid:durableId="16058439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26AC2"/>
    <w:rsid w:val="000463D0"/>
    <w:rsid w:val="00047662"/>
    <w:rsid w:val="00047B40"/>
    <w:rsid w:val="00060129"/>
    <w:rsid w:val="00060581"/>
    <w:rsid w:val="000614F7"/>
    <w:rsid w:val="00070B8A"/>
    <w:rsid w:val="000735BD"/>
    <w:rsid w:val="00074E77"/>
    <w:rsid w:val="00076F99"/>
    <w:rsid w:val="000814B9"/>
    <w:rsid w:val="00096A4F"/>
    <w:rsid w:val="000A0E1B"/>
    <w:rsid w:val="000A1469"/>
    <w:rsid w:val="000B19FA"/>
    <w:rsid w:val="000B1DB1"/>
    <w:rsid w:val="000B23B5"/>
    <w:rsid w:val="000C7FCE"/>
    <w:rsid w:val="000D64FE"/>
    <w:rsid w:val="000D7BB3"/>
    <w:rsid w:val="000F07F2"/>
    <w:rsid w:val="000F0B37"/>
    <w:rsid w:val="000F3856"/>
    <w:rsid w:val="000F6FC1"/>
    <w:rsid w:val="001037AF"/>
    <w:rsid w:val="00107016"/>
    <w:rsid w:val="00107C28"/>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0010"/>
    <w:rsid w:val="002C61DE"/>
    <w:rsid w:val="002D37E9"/>
    <w:rsid w:val="002D52DB"/>
    <w:rsid w:val="002E7530"/>
    <w:rsid w:val="002F5A2D"/>
    <w:rsid w:val="0030702E"/>
    <w:rsid w:val="00311D0A"/>
    <w:rsid w:val="0031347D"/>
    <w:rsid w:val="0032049B"/>
    <w:rsid w:val="003215AB"/>
    <w:rsid w:val="0033020F"/>
    <w:rsid w:val="00334A6C"/>
    <w:rsid w:val="00335024"/>
    <w:rsid w:val="00337E1F"/>
    <w:rsid w:val="00346751"/>
    <w:rsid w:val="00350FD9"/>
    <w:rsid w:val="0035680A"/>
    <w:rsid w:val="00356BA3"/>
    <w:rsid w:val="00357F37"/>
    <w:rsid w:val="003610F7"/>
    <w:rsid w:val="00381696"/>
    <w:rsid w:val="00383870"/>
    <w:rsid w:val="003936AC"/>
    <w:rsid w:val="003953B9"/>
    <w:rsid w:val="003A6F65"/>
    <w:rsid w:val="003B5F81"/>
    <w:rsid w:val="003D2B57"/>
    <w:rsid w:val="003D7EDC"/>
    <w:rsid w:val="003F295A"/>
    <w:rsid w:val="00404FDF"/>
    <w:rsid w:val="00406FB4"/>
    <w:rsid w:val="00407109"/>
    <w:rsid w:val="00424732"/>
    <w:rsid w:val="004357E5"/>
    <w:rsid w:val="00437DF8"/>
    <w:rsid w:val="00440AAA"/>
    <w:rsid w:val="00450D17"/>
    <w:rsid w:val="00453B36"/>
    <w:rsid w:val="00454F3A"/>
    <w:rsid w:val="00457F76"/>
    <w:rsid w:val="0046323F"/>
    <w:rsid w:val="004636FB"/>
    <w:rsid w:val="00463A1A"/>
    <w:rsid w:val="00465761"/>
    <w:rsid w:val="00465CAD"/>
    <w:rsid w:val="00480B84"/>
    <w:rsid w:val="00496BF0"/>
    <w:rsid w:val="004A16AD"/>
    <w:rsid w:val="004A64CD"/>
    <w:rsid w:val="004B682F"/>
    <w:rsid w:val="004C1753"/>
    <w:rsid w:val="004D14E9"/>
    <w:rsid w:val="0050298B"/>
    <w:rsid w:val="0050556C"/>
    <w:rsid w:val="0051691E"/>
    <w:rsid w:val="0051702E"/>
    <w:rsid w:val="00517D9B"/>
    <w:rsid w:val="0053116A"/>
    <w:rsid w:val="005321BD"/>
    <w:rsid w:val="00535881"/>
    <w:rsid w:val="00535CC3"/>
    <w:rsid w:val="005410A6"/>
    <w:rsid w:val="00554BA8"/>
    <w:rsid w:val="00555B4F"/>
    <w:rsid w:val="00560F7E"/>
    <w:rsid w:val="00584B52"/>
    <w:rsid w:val="00586D56"/>
    <w:rsid w:val="005919EB"/>
    <w:rsid w:val="0059500F"/>
    <w:rsid w:val="005A3FC4"/>
    <w:rsid w:val="005A42E2"/>
    <w:rsid w:val="005A6FA0"/>
    <w:rsid w:val="005B2BB5"/>
    <w:rsid w:val="005C06F0"/>
    <w:rsid w:val="005C395C"/>
    <w:rsid w:val="005C6A4F"/>
    <w:rsid w:val="005D14B7"/>
    <w:rsid w:val="005D7D41"/>
    <w:rsid w:val="005E0095"/>
    <w:rsid w:val="005E0146"/>
    <w:rsid w:val="005E31D4"/>
    <w:rsid w:val="005E4442"/>
    <w:rsid w:val="005E447B"/>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7228"/>
    <w:rsid w:val="006E7D2D"/>
    <w:rsid w:val="006F40BD"/>
    <w:rsid w:val="006F4D85"/>
    <w:rsid w:val="00701300"/>
    <w:rsid w:val="00704C58"/>
    <w:rsid w:val="00704E1D"/>
    <w:rsid w:val="007120DC"/>
    <w:rsid w:val="007144F8"/>
    <w:rsid w:val="00732DF4"/>
    <w:rsid w:val="00742D94"/>
    <w:rsid w:val="00744660"/>
    <w:rsid w:val="00755D4D"/>
    <w:rsid w:val="007654E2"/>
    <w:rsid w:val="00766CC4"/>
    <w:rsid w:val="00773CD6"/>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7934"/>
    <w:rsid w:val="00803658"/>
    <w:rsid w:val="0081065D"/>
    <w:rsid w:val="00812BC5"/>
    <w:rsid w:val="0081494E"/>
    <w:rsid w:val="00825144"/>
    <w:rsid w:val="008337DC"/>
    <w:rsid w:val="008340B6"/>
    <w:rsid w:val="00840FBE"/>
    <w:rsid w:val="008522F0"/>
    <w:rsid w:val="0086006A"/>
    <w:rsid w:val="008719BA"/>
    <w:rsid w:val="0087520C"/>
    <w:rsid w:val="00877A81"/>
    <w:rsid w:val="008830AD"/>
    <w:rsid w:val="00887630"/>
    <w:rsid w:val="00895384"/>
    <w:rsid w:val="008A1F68"/>
    <w:rsid w:val="008A4B60"/>
    <w:rsid w:val="008A7476"/>
    <w:rsid w:val="008C4CA6"/>
    <w:rsid w:val="008D232C"/>
    <w:rsid w:val="008E22D0"/>
    <w:rsid w:val="008F0880"/>
    <w:rsid w:val="008F299A"/>
    <w:rsid w:val="00902116"/>
    <w:rsid w:val="00905E36"/>
    <w:rsid w:val="0092754A"/>
    <w:rsid w:val="00941CA8"/>
    <w:rsid w:val="00945BB8"/>
    <w:rsid w:val="009471ED"/>
    <w:rsid w:val="00956259"/>
    <w:rsid w:val="00973506"/>
    <w:rsid w:val="009863F0"/>
    <w:rsid w:val="0098665E"/>
    <w:rsid w:val="00987346"/>
    <w:rsid w:val="00987C5D"/>
    <w:rsid w:val="0099156A"/>
    <w:rsid w:val="00994255"/>
    <w:rsid w:val="009947F3"/>
    <w:rsid w:val="0099545F"/>
    <w:rsid w:val="009B0A11"/>
    <w:rsid w:val="009C1FB9"/>
    <w:rsid w:val="009C6423"/>
    <w:rsid w:val="009D309B"/>
    <w:rsid w:val="009D3573"/>
    <w:rsid w:val="009D5E4A"/>
    <w:rsid w:val="009E4612"/>
    <w:rsid w:val="009E760B"/>
    <w:rsid w:val="009F1090"/>
    <w:rsid w:val="009F299C"/>
    <w:rsid w:val="00A20421"/>
    <w:rsid w:val="00A325C0"/>
    <w:rsid w:val="00A429E3"/>
    <w:rsid w:val="00A44CC2"/>
    <w:rsid w:val="00A5000C"/>
    <w:rsid w:val="00A521A4"/>
    <w:rsid w:val="00A5743F"/>
    <w:rsid w:val="00A73030"/>
    <w:rsid w:val="00A74800"/>
    <w:rsid w:val="00A76B5F"/>
    <w:rsid w:val="00A9037E"/>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210A9"/>
    <w:rsid w:val="00B33AB3"/>
    <w:rsid w:val="00B370B3"/>
    <w:rsid w:val="00B429BA"/>
    <w:rsid w:val="00B4391A"/>
    <w:rsid w:val="00B52CDF"/>
    <w:rsid w:val="00B65F4F"/>
    <w:rsid w:val="00B700A8"/>
    <w:rsid w:val="00B7142E"/>
    <w:rsid w:val="00B73730"/>
    <w:rsid w:val="00B9200D"/>
    <w:rsid w:val="00B93476"/>
    <w:rsid w:val="00BA23BA"/>
    <w:rsid w:val="00BA300F"/>
    <w:rsid w:val="00BA50E3"/>
    <w:rsid w:val="00BB04CA"/>
    <w:rsid w:val="00BB4207"/>
    <w:rsid w:val="00BB637F"/>
    <w:rsid w:val="00BC0CA4"/>
    <w:rsid w:val="00BC7AE4"/>
    <w:rsid w:val="00BD1803"/>
    <w:rsid w:val="00BD3F0D"/>
    <w:rsid w:val="00BD5DB0"/>
    <w:rsid w:val="00BE0206"/>
    <w:rsid w:val="00BE7177"/>
    <w:rsid w:val="00BE7F28"/>
    <w:rsid w:val="00BF38A9"/>
    <w:rsid w:val="00C03765"/>
    <w:rsid w:val="00C042ED"/>
    <w:rsid w:val="00C06022"/>
    <w:rsid w:val="00C10877"/>
    <w:rsid w:val="00C15B27"/>
    <w:rsid w:val="00C24398"/>
    <w:rsid w:val="00C24B53"/>
    <w:rsid w:val="00C30055"/>
    <w:rsid w:val="00C30C4A"/>
    <w:rsid w:val="00C36F64"/>
    <w:rsid w:val="00C55E2A"/>
    <w:rsid w:val="00C56066"/>
    <w:rsid w:val="00C571FC"/>
    <w:rsid w:val="00C60644"/>
    <w:rsid w:val="00C63D57"/>
    <w:rsid w:val="00C65C40"/>
    <w:rsid w:val="00C662B8"/>
    <w:rsid w:val="00C767FB"/>
    <w:rsid w:val="00C927DF"/>
    <w:rsid w:val="00C95509"/>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8F5"/>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2161"/>
    <w:rsid w:val="00E73BA6"/>
    <w:rsid w:val="00E815E5"/>
    <w:rsid w:val="00E84967"/>
    <w:rsid w:val="00E85E30"/>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14F4C"/>
    <w:rsid w:val="00F21270"/>
    <w:rsid w:val="00F24907"/>
    <w:rsid w:val="00F26B59"/>
    <w:rsid w:val="00F501F4"/>
    <w:rsid w:val="00F60343"/>
    <w:rsid w:val="00F60BAF"/>
    <w:rsid w:val="00F91A77"/>
    <w:rsid w:val="00F92FD1"/>
    <w:rsid w:val="00FA4033"/>
    <w:rsid w:val="00FA4DDF"/>
    <w:rsid w:val="00FB4B81"/>
    <w:rsid w:val="00FB65A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2C0010"/>
    <w:pPr>
      <w:spacing w:before="100" w:beforeAutospacing="1" w:after="100" w:afterAutospacing="1"/>
    </w:pPr>
    <w:rPr>
      <w:rFonts w:eastAsia="Times New Roman"/>
      <w:lang w:eastAsia="en-US"/>
    </w:rPr>
  </w:style>
  <w:style w:type="table" w:styleId="PlainTable1">
    <w:name w:val="Plain Table 1"/>
    <w:basedOn w:val="TableNormal"/>
    <w:uiPriority w:val="41"/>
    <w:rsid w:val="00B210A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24373677">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35361302">
      <w:bodyDiv w:val="1"/>
      <w:marLeft w:val="0"/>
      <w:marRight w:val="0"/>
      <w:marTop w:val="0"/>
      <w:marBottom w:val="0"/>
      <w:divBdr>
        <w:top w:val="none" w:sz="0" w:space="0" w:color="auto"/>
        <w:left w:val="none" w:sz="0" w:space="0" w:color="auto"/>
        <w:bottom w:val="none" w:sz="0" w:space="0" w:color="auto"/>
        <w:right w:val="none" w:sz="0" w:space="0" w:color="auto"/>
      </w:divBdr>
      <w:divsChild>
        <w:div w:id="318922091">
          <w:marLeft w:val="563"/>
          <w:marRight w:val="0"/>
          <w:marTop w:val="0"/>
          <w:marBottom w:val="0"/>
          <w:divBdr>
            <w:top w:val="none" w:sz="0" w:space="0" w:color="auto"/>
            <w:left w:val="none" w:sz="0" w:space="0" w:color="auto"/>
            <w:bottom w:val="none" w:sz="0" w:space="0" w:color="auto"/>
            <w:right w:val="none" w:sz="0" w:space="0" w:color="auto"/>
          </w:divBdr>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cs.google.com/spreadsheets/d/1QfDgsf1gKlVSchljZ6hlIF-dLKa7QWFohKde90A9rHY/edit" TargetMode="External"/><Relationship Id="rId18" Type="http://schemas.openxmlformats.org/officeDocument/2006/relationships/hyperlink" Target="https://docs.google.com/spreadsheets/d/1vYxaGNqP9lYWgOg9G6mfE6ZmBsxXhEmF/edit?usp=sharing&amp;ouid=113055358988083399603&amp;rtpof=true&amp;sd=true" TargetMode="External"/><Relationship Id="rId26" Type="http://schemas.openxmlformats.org/officeDocument/2006/relationships/hyperlink" Target="https://wildlife.ca.gov/Licensing/Scientific-Collecting" TargetMode="External"/><Relationship Id="rId3" Type="http://schemas.openxmlformats.org/officeDocument/2006/relationships/styles" Target="styles.xml"/><Relationship Id="rId21" Type="http://schemas.openxmlformats.org/officeDocument/2006/relationships/hyperlink" Target="https://mww.mbari.org/exportregs/index.htm" TargetMode="External"/><Relationship Id="rId7" Type="http://schemas.openxmlformats.org/officeDocument/2006/relationships/endnotes" Target="endnotes.xml"/><Relationship Id="rId12" Type="http://schemas.openxmlformats.org/officeDocument/2006/relationships/hyperlink" Target="https://mww.mbari.org/resources/2023_Proposal_Process/personnel_classifications_2022.pdf" TargetMode="External"/><Relationship Id="rId17" Type="http://schemas.openxmlformats.org/officeDocument/2006/relationships/hyperlink" Target="https://docs.google.com/spreadsheets/d/1QfDgsf1gKlVSchljZ6hlIF-dLKa7QWFohKde90A9rHY/edit" TargetMode="External"/><Relationship Id="rId25" Type="http://schemas.openxmlformats.org/officeDocument/2006/relationships/hyperlink" Target="https://nmsmontereybay.blob.core.windows.net/montereybay-prod/media/resourcepro/ebmi/images/130819MBNMS_hard_sub_SESA.jpg" TargetMode="External"/><Relationship Id="rId2" Type="http://schemas.openxmlformats.org/officeDocument/2006/relationships/numbering" Target="numbering.xml"/><Relationship Id="rId16" Type="http://schemas.openxmlformats.org/officeDocument/2006/relationships/hyperlink" Target="https://docs.google.com/spreadsheets/d/1QfDgsf1gKlVSchljZ6hlIF-dLKa7QWFohKde90A9rHY/edit" TargetMode="External"/><Relationship Id="rId20" Type="http://schemas.openxmlformats.org/officeDocument/2006/relationships/hyperlink" Target="https://www.mbari.org/at-sea/cruise-planning/hazardous-materials/" TargetMode="External"/><Relationship Id="rId29" Type="http://schemas.openxmlformats.org/officeDocument/2006/relationships/hyperlink" Target="https://www.pacificarea.uscg.mil/Our-Organization/District-11/Prevention-Division/LnmRequ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montereybay.noaa.gov/resourcepro/ebmi/sesa.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spreadsheets/d/1QfDgsf1gKlVSchljZ6hlIF-dLKa7QWFohKde90A9rHY/edit" TargetMode="External"/><Relationship Id="rId23" Type="http://schemas.openxmlformats.org/officeDocument/2006/relationships/hyperlink" Target="https://mww.mbari.org/pco/permits/mbnms-2020-006_exp28feb2025.pdf" TargetMode="External"/><Relationship Id="rId28" Type="http://schemas.openxmlformats.org/officeDocument/2006/relationships/hyperlink" Target="https://www.pacificarea.uscg.mil/Our-Organization/District-11/Prevention-Division/PatonOne/" TargetMode="External"/><Relationship Id="rId10" Type="http://schemas.openxmlformats.org/officeDocument/2006/relationships/image" Target="media/image1.PNG"/><Relationship Id="rId19" Type="http://schemas.openxmlformats.org/officeDocument/2006/relationships/hyperlink" Target="http://mww.mbari.org/safety/SafetyManual/Isotope_Use_Policy.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cs.google.com/spreadsheets/d/1QfDgsf1gKlVSchljZ6hlIF-dLKa7QWFohKde90A9rHY/edit" TargetMode="External"/><Relationship Id="rId22" Type="http://schemas.openxmlformats.org/officeDocument/2006/relationships/hyperlink" Target="https://mww.mbari.org/exportregs/items.htm" TargetMode="External"/><Relationship Id="rId27" Type="http://schemas.openxmlformats.org/officeDocument/2006/relationships/hyperlink" Target="https://wildlife.ca.gov/Conservation/Marine/MPAs" TargetMode="External"/><Relationship Id="rId30" Type="http://schemas.openxmlformats.org/officeDocument/2006/relationships/hyperlink" Target="https://mww.mbari.org/resources/2021_Proposal_Process/mbari_acoustic_instruments_updated_may_13_2020_ver_1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535</TotalTime>
  <Pages>12</Pages>
  <Words>3188</Words>
  <Characters>20267</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23409</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Paul Roberts</cp:lastModifiedBy>
  <cp:revision>4</cp:revision>
  <cp:lastPrinted>2018-04-05T20:39:00Z</cp:lastPrinted>
  <dcterms:created xsi:type="dcterms:W3CDTF">2022-07-11T22:19:00Z</dcterms:created>
  <dcterms:modified xsi:type="dcterms:W3CDTF">2022-07-12T07:04:00Z</dcterms:modified>
</cp:coreProperties>
</file>