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489A33CD" w:rsidR="001679D0" w:rsidRPr="00CB2511" w:rsidRDefault="003A405E">
            <w:pPr>
              <w:rPr>
                <w:sz w:val="32"/>
                <w:szCs w:val="32"/>
              </w:rPr>
            </w:pPr>
            <w:r>
              <w:rPr>
                <w:sz w:val="32"/>
                <w:szCs w:val="32"/>
              </w:rPr>
              <w:t>902311</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2091B758" w:rsidR="00424732" w:rsidRPr="00FF113C" w:rsidRDefault="003A405E">
            <w:pPr>
              <w:rPr>
                <w:b/>
              </w:rPr>
            </w:pPr>
            <w:r>
              <w:rPr>
                <w:b/>
              </w:rPr>
              <w:t>2023</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42AB874C" w:rsidR="00424732" w:rsidRPr="00FF113C" w:rsidRDefault="003A405E" w:rsidP="00E634C9">
            <w:pPr>
              <w:ind w:right="-72"/>
              <w:rPr>
                <w:b/>
              </w:rPr>
            </w:pPr>
            <w:r>
              <w:rPr>
                <w:b/>
              </w:rPr>
              <w:t>2 of 2</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1D54720A" w:rsidR="00FC2062" w:rsidRPr="00ED26D9" w:rsidRDefault="003A405E" w:rsidP="00FC2062">
            <w:pPr>
              <w:jc w:val="center"/>
              <w:rPr>
                <w:b/>
                <w:iCs/>
              </w:rPr>
            </w:pPr>
            <w:r>
              <w:rPr>
                <w:b/>
                <w:iCs/>
              </w:rPr>
              <w:t>x</w:t>
            </w: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3915F57F"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3A405E">
        <w:rPr>
          <w:sz w:val="32"/>
          <w:szCs w:val="32"/>
        </w:rPr>
        <w:t>Brent Jones</w:t>
      </w:r>
    </w:p>
    <w:p w14:paraId="11DF3220" w14:textId="309ACE31"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3A405E">
        <w:rPr>
          <w:sz w:val="32"/>
          <w:szCs w:val="32"/>
        </w:rPr>
        <w:t>Andrew Hamilton</w:t>
      </w:r>
    </w:p>
    <w:p w14:paraId="3A92B444" w14:textId="558084B1"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3A405E">
        <w:rPr>
          <w:sz w:val="32"/>
          <w:szCs w:val="32"/>
        </w:rPr>
        <w:t>Francisco Chavez</w:t>
      </w:r>
    </w:p>
    <w:p w14:paraId="291A68D9" w14:textId="349679CF"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3A405E">
        <w:rPr>
          <w:sz w:val="32"/>
          <w:szCs w:val="32"/>
        </w:rPr>
        <w:t>Brent Jones</w:t>
      </w:r>
    </w:p>
    <w:p w14:paraId="753525FE" w14:textId="77777777" w:rsidR="00EE34BD" w:rsidRPr="00E634C9" w:rsidRDefault="00EE34BD" w:rsidP="00DE2F13">
      <w:pPr>
        <w:rPr>
          <w:b/>
        </w:rPr>
      </w:pPr>
      <w:r>
        <w:rPr>
          <w:b/>
          <w:sz w:val="52"/>
          <w:szCs w:val="52"/>
        </w:rPr>
        <w:tab/>
      </w:r>
    </w:p>
    <w:p w14:paraId="3327CCB5" w14:textId="77777777" w:rsidR="003A405E" w:rsidRPr="00E634C9" w:rsidRDefault="00EE34BD" w:rsidP="003A405E">
      <w:pPr>
        <w:rPr>
          <w:b/>
          <w:sz w:val="40"/>
          <w:szCs w:val="40"/>
        </w:rPr>
      </w:pPr>
      <w:r w:rsidRPr="00E634C9">
        <w:rPr>
          <w:b/>
          <w:sz w:val="40"/>
          <w:szCs w:val="40"/>
        </w:rPr>
        <w:tab/>
        <w:t>Project Title:</w:t>
      </w:r>
      <w:r w:rsidRPr="00E634C9">
        <w:rPr>
          <w:b/>
          <w:sz w:val="40"/>
          <w:szCs w:val="40"/>
        </w:rPr>
        <w:tab/>
      </w:r>
      <w:r w:rsidRPr="00E634C9">
        <w:rPr>
          <w:b/>
          <w:sz w:val="40"/>
          <w:szCs w:val="40"/>
        </w:rPr>
        <w:tab/>
      </w:r>
      <w:r w:rsidR="003A405E">
        <w:rPr>
          <w:b/>
          <w:sz w:val="40"/>
          <w:szCs w:val="40"/>
        </w:rPr>
        <w:t>Power Generation onboard Wire Walker</w:t>
      </w:r>
    </w:p>
    <w:p w14:paraId="12FF8753" w14:textId="18E518AB" w:rsidR="00EE34BD" w:rsidRPr="00E634C9" w:rsidRDefault="00EE34BD" w:rsidP="00DE2F13">
      <w:pPr>
        <w:rPr>
          <w:b/>
          <w:sz w:val="40"/>
          <w:szCs w:val="40"/>
        </w:rPr>
      </w:pP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BD6973D" w:rsidR="00E84967" w:rsidRPr="007B769A" w:rsidRDefault="003A405E"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2F09CEB3" w:rsidR="00D81DC3" w:rsidRPr="00D81DC3" w:rsidRDefault="003A405E" w:rsidP="007D1C89">
            <w:pPr>
              <w:jc w:val="center"/>
              <w:rPr>
                <w:b/>
                <w:sz w:val="20"/>
                <w:szCs w:val="20"/>
              </w:rPr>
            </w:pPr>
            <w:r>
              <w:t>75</w:t>
            </w:r>
          </w:p>
        </w:tc>
        <w:tc>
          <w:tcPr>
            <w:tcW w:w="3510" w:type="dxa"/>
            <w:vAlign w:val="center"/>
          </w:tcPr>
          <w:p w14:paraId="199508F7" w14:textId="35F19DF9" w:rsidR="00D81DC3" w:rsidRPr="00D81DC3" w:rsidRDefault="003A405E" w:rsidP="007D1C89">
            <w:pPr>
              <w:jc w:val="center"/>
              <w:rPr>
                <w:b/>
                <w:sz w:val="20"/>
                <w:szCs w:val="20"/>
              </w:rPr>
            </w:pPr>
            <w:r>
              <w:t>0</w:t>
            </w:r>
          </w:p>
        </w:tc>
        <w:tc>
          <w:tcPr>
            <w:tcW w:w="2808" w:type="dxa"/>
            <w:vAlign w:val="center"/>
          </w:tcPr>
          <w:p w14:paraId="0585A415" w14:textId="3C987EAF" w:rsidR="00D81DC3" w:rsidRPr="00D81DC3" w:rsidRDefault="003A405E" w:rsidP="007D1C89">
            <w:pPr>
              <w:jc w:val="center"/>
              <w:rPr>
                <w:b/>
                <w:sz w:val="20"/>
                <w:szCs w:val="20"/>
              </w:rPr>
            </w:pPr>
            <w:r>
              <w:t>25</w:t>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20DD8825" w14:textId="77777777" w:rsidR="00FB37DD" w:rsidRPr="00FE3A63" w:rsidRDefault="00FB37DD" w:rsidP="00FB37DD">
      <w:commentRangeStart w:id="0"/>
      <w:r w:rsidRPr="00FE3A63">
        <w:t xml:space="preserve">Year 1:  Investigate several ideas for converting potential energy at depth.  These include (but are not limited to) turbines/pinwheels (continuation of previous project) and piston/leadscrew arrangements (unexplored but worth consideration).  Once a likely candidate is identified through bench studies a prototype will be manufactured and deployed on the Wire Walker. We anticipate much of this design can be implemented with printed parts, at least to the modest depths the system currently operates at MBARI.  The deployment will not impact the Wire Walker’s other project science requirements as we anticipate developing a self-contained unit that fits in existing Wire Walker payload space.  Deployment should take place at sea during a routine Wire Walker maintenance Paragon mission.  </w:t>
      </w:r>
    </w:p>
    <w:p w14:paraId="6DBCB91F" w14:textId="77777777" w:rsidR="00FB37DD" w:rsidRPr="00FE3A63" w:rsidRDefault="00FB37DD" w:rsidP="00FB37DD">
      <w:r w:rsidRPr="00FE3A63">
        <w:tab/>
        <w:t>Year 2 and 3:  Further refine design based on year 1 knowledge gained.  Goals most likely center around energy generation efficiency and system reliability in the field.</w:t>
      </w:r>
      <w:commentRangeEnd w:id="0"/>
      <w:r w:rsidR="00FE3A63">
        <w:rPr>
          <w:rStyle w:val="CommentReference"/>
        </w:rPr>
        <w:commentReference w:id="0"/>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37FE0774" w:rsidR="00FB7EFE" w:rsidRPr="00E634C9" w:rsidRDefault="00FB7EFE" w:rsidP="00E634C9">
      <w:pPr>
        <w:outlineLvl w:val="0"/>
        <w:rPr>
          <w:b/>
          <w:bCs/>
          <w:iCs/>
          <w:u w:val="single"/>
        </w:rPr>
      </w:pPr>
      <w:r w:rsidRPr="00E634C9">
        <w:rPr>
          <w:b/>
          <w:bCs/>
          <w:iCs/>
          <w:u w:val="single"/>
        </w:rPr>
        <w:t>Background</w:t>
      </w:r>
      <w:r w:rsidR="00FE3A63">
        <w:rPr>
          <w:b/>
          <w:bCs/>
          <w:iCs/>
          <w:u w:val="single"/>
        </w:rPr>
        <w:t xml:space="preserve"> </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2770B2B7" w:rsidR="00437DF8" w:rsidRDefault="00437DF8" w:rsidP="009863F0">
      <w:pPr>
        <w:rPr>
          <w:b/>
        </w:rPr>
      </w:pPr>
    </w:p>
    <w:p w14:paraId="2984CFE1" w14:textId="7D020F30" w:rsidR="00FE3A63" w:rsidRDefault="00FE3A63" w:rsidP="009863F0">
      <w:pPr>
        <w:rPr>
          <w:b/>
        </w:rPr>
      </w:pPr>
      <w:r>
        <w:rPr>
          <w:b/>
        </w:rPr>
        <w:t>Note, this background material is repeated from the previous year’s proposal</w:t>
      </w:r>
    </w:p>
    <w:p w14:paraId="76B6AC99" w14:textId="77777777" w:rsidR="00FE3A63" w:rsidRDefault="00FE3A63" w:rsidP="009863F0">
      <w:pPr>
        <w:rPr>
          <w:b/>
        </w:rPr>
      </w:pPr>
    </w:p>
    <w:p w14:paraId="3954A246" w14:textId="77777777" w:rsidR="00FB37DD" w:rsidRPr="00FE3A63" w:rsidRDefault="00FB37DD" w:rsidP="00FB37DD">
      <w:r w:rsidRPr="00FE3A63">
        <w:t xml:space="preserve">The </w:t>
      </w:r>
      <w:proofErr w:type="spellStart"/>
      <w:r w:rsidRPr="00FE3A63">
        <w:t>WireWalker</w:t>
      </w:r>
      <w:proofErr w:type="spellEnd"/>
      <w:r w:rsidRPr="00FE3A63">
        <w:t xml:space="preserve"> platform, developed at Scripps and marketed by Del Mar Oceanographic, has proven to be a successful vertical profiling platform for oceanographic measurements down to several thousand meters.  To date, hundreds of deployments have been made around the world. MBARI operates one of these units routinely used for science activities in the BOG group.  The vertical motion of this profiler is wave-powered by a ratcheting mechanism, but the instrumentation relies on batteries on the profiler, which naturally limits the instrumentation and cast frequency for extended deployments.  Wire-walker developer and Del Mar Oceanographic founder Rob </w:t>
      </w:r>
      <w:proofErr w:type="spellStart"/>
      <w:r w:rsidRPr="00FE3A63">
        <w:t>Pinkle</w:t>
      </w:r>
      <w:proofErr w:type="spellEnd"/>
      <w:r w:rsidRPr="00FE3A63">
        <w:t xml:space="preserve"> recently commented to us that “we mostly carry batteries up and down the wire”, and expressed that the instrumentation payload has been limited by energy needs.  The ability to further convert wave-energy to electrical energy on each cast would increase the amount and types of instrumentation that can be hosted on this profiler, and also increase the cast frequency possible during any given deployment.  The amount of electrical energy required per cast for the instrumentation is modest, and therefore it appears possible to generate enough energy on the down-cast to power the instruments on the up-stroke, enabling continuous cycling.</w:t>
      </w:r>
    </w:p>
    <w:p w14:paraId="7EE22A26" w14:textId="77777777" w:rsidR="00FB37DD" w:rsidRPr="00FE3A63" w:rsidRDefault="00FB37DD" w:rsidP="00FB37DD">
      <w:pPr>
        <w:ind w:firstLine="720"/>
      </w:pPr>
      <w:r w:rsidRPr="00FE3A63">
        <w:t xml:space="preserve">In 2009, MBARI had a scoping study project to develop an on-board electricity generation module for the Brooke Ocean “Seahorse” profiler, which operated on a similar principle to the Wire-walker, without the reliability the Del Mar team has achieved.  The concept explored then was to have the wave-powered profiler bring down a small evacuated volume on the down-cast, and then convert the resulting potential energy to electrical energy once at depth.  This of course requires the profiler to bring extra buoyancy down to depth, and tests in 2008 indicated this was not an impediment to the profiler’s operation.  The technique of integrating the energy capture during the entire down-cast and then </w:t>
      </w:r>
      <w:r w:rsidRPr="00FE3A63">
        <w:lastRenderedPageBreak/>
        <w:t xml:space="preserve">converting quickly leads to some favorable power conversion efficiencies.  In 2009 this project was tabled due to reliability issues with the Brooke Ocean Technology profiler, and a funding opportunity to pursue larger-scale wave-energy conversion.  </w:t>
      </w:r>
    </w:p>
    <w:p w14:paraId="4577E206" w14:textId="530D9055" w:rsidR="00FB37DD" w:rsidRPr="00FE3A63" w:rsidRDefault="00FB37DD" w:rsidP="00FB37DD">
      <w:pPr>
        <w:ind w:firstLine="720"/>
      </w:pPr>
      <w:r w:rsidRPr="00FE3A63">
        <w:t xml:space="preserve">In the intervening time, SIO and Del Mar Oceanographic have perfected the wire-walker reliability, and MBARI has gained considerable experience with the implementation of the required power-electronics for this project.  The planned proposal now is to re-start this effort, and engage Del Mar Oceanographic and SIO as a partner for technology transfer should we be successful.  MBARI has an opportunity to develop and test the proposed device on-board the Wire-Walker we have as part of on-going science operations.  In this way we hope to increase our own science-data collection capabilities by demonstrating energy capture on-board this device, and contribute technology to the oceanographic community through a license agreement with Del Mar Oceanographic.  We have had an initial discussion with the Del Mar Oceanographic principles and they are interested.  They have had a long-term interest in this type of capability for their platform, and have done some prototyping of a different approach that involves a “wheel on the wire” design.  We expect that approach may be limited by efficiencies issues with the slow rotational rates that results, but we haven’t reviewed their design.  They view our suggestion as a development that is orthogonal to their approach and worth pursuing.  </w:t>
      </w:r>
    </w:p>
    <w:p w14:paraId="2326E183" w14:textId="77777777" w:rsidR="00FB37DD" w:rsidRPr="00FE3A63" w:rsidRDefault="00FB37DD" w:rsidP="00FB37DD">
      <w:pPr>
        <w:ind w:firstLine="720"/>
      </w:pPr>
      <w:r w:rsidRPr="00FE3A63">
        <w:t xml:space="preserve">In our discussions with Del Mar Oceanographic, it also became clear that they struggle with communications from the wire-walker, and are limited by the speeds of the inductive links they employ.  The </w:t>
      </w:r>
      <w:proofErr w:type="spellStart"/>
      <w:r w:rsidRPr="00FE3A63">
        <w:t>Niobicon</w:t>
      </w:r>
      <w:proofErr w:type="spellEnd"/>
      <w:r w:rsidRPr="00FE3A63">
        <w:t xml:space="preserve"> AUV docking technology also may have a direct application to this platform, for data transfer during at least part of the cast, or power transfer from a solar source on the buoy.  It is not clear at the moment how such a technology transfer to this platform would work with the Northrop agreement, but such an approach could preclude the need for this project and that path will be examined as we prepare this proposal.</w:t>
      </w:r>
    </w:p>
    <w:p w14:paraId="25A6368F" w14:textId="77777777" w:rsidR="00FB37DD" w:rsidRDefault="00FB37DD" w:rsidP="00FB37DD"/>
    <w:p w14:paraId="0AF30180" w14:textId="0594D24E" w:rsidR="00437DF8" w:rsidRDefault="00437DF8" w:rsidP="00D76DEB"/>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6BE9CD44" w14:textId="5B0B1A06" w:rsidR="00FE3A63" w:rsidRPr="00FE3A63" w:rsidRDefault="00FE3A63" w:rsidP="00FB37DD">
      <w:r w:rsidRPr="00FE3A63">
        <w:t xml:space="preserve">This project is still at </w:t>
      </w:r>
      <w:r>
        <w:t>a feasibility stage in which the potential of this concept is being evaluated.  This involves at-sea testing of the existing wire-walker device to examine further energy-harvesting potential, and the examination of several approaches to performing the conversion to electrical energy.</w:t>
      </w:r>
    </w:p>
    <w:p w14:paraId="2DF1B7AB" w14:textId="77777777" w:rsidR="00FE3A63" w:rsidRDefault="00FE3A63" w:rsidP="00FB37DD">
      <w:pPr>
        <w:rPr>
          <w:i/>
        </w:rPr>
      </w:pPr>
    </w:p>
    <w:p w14:paraId="17A6124A" w14:textId="0374ABDC" w:rsidR="00FB37DD" w:rsidRPr="00514034" w:rsidRDefault="00FB37DD" w:rsidP="00FB37DD">
      <w:pPr>
        <w:rPr>
          <w:i/>
        </w:rPr>
      </w:pPr>
      <w:r w:rsidRPr="00514034">
        <w:rPr>
          <w:i/>
        </w:rPr>
        <w:t xml:space="preserve">Year 1:  Investigate several ideas for converting potential energy at depth.  These include (but are not limited to) turbines/pinwheels (continuation of previous project) and piston/leadscrew arrangements (unexplored but worth consideration).  Once a likely candidate is identified through bench studies a prototype will be manufactured and deployed on the Wire Walker. We anticipate much of this design can be implemented with printed parts, at least to the modest depths the system currently operates at MBARI.  The deployment will not impact the Wire Walker’s other project science requirements as we anticipate developing a self-contained unit that fits in existing Wire Walker payload space.  Deployment should take place at sea during a routine Wire Walker maintenance Paragon mission.  </w:t>
      </w:r>
    </w:p>
    <w:p w14:paraId="59187194" w14:textId="3CB5EFEB" w:rsidR="00FB37DD" w:rsidRPr="00514034" w:rsidRDefault="00FB37DD" w:rsidP="00FB37DD">
      <w:pPr>
        <w:rPr>
          <w:i/>
        </w:rPr>
      </w:pPr>
      <w:r w:rsidRPr="00514034">
        <w:rPr>
          <w:i/>
        </w:rPr>
        <w:lastRenderedPageBreak/>
        <w:tab/>
        <w:t>Year 2 and 3:  Further refine design based on year 1 knowledge gained.  Goals most likely center around energy generation efficiency and system reliability in the field.</w:t>
      </w:r>
      <w:r>
        <w:rPr>
          <w:i/>
        </w:rPr>
        <w:t xml:space="preserve">  Labor and shared resource requests </w:t>
      </w:r>
      <w:r w:rsidRPr="007D3D1E">
        <w:rPr>
          <w:i/>
          <w:highlight w:val="yellow"/>
        </w:rPr>
        <w:t xml:space="preserve">should </w:t>
      </w:r>
      <w:r w:rsidR="007D3D1E" w:rsidRPr="007D3D1E">
        <w:rPr>
          <w:i/>
          <w:highlight w:val="yellow"/>
        </w:rPr>
        <w:t>increase</w:t>
      </w:r>
      <w:r w:rsidR="007D3D1E">
        <w:rPr>
          <w:i/>
        </w:rPr>
        <w:t xml:space="preserve"> compared to</w:t>
      </w:r>
      <w:r>
        <w:rPr>
          <w:i/>
        </w:rPr>
        <w:t xml:space="preserve"> year 1.</w:t>
      </w:r>
    </w:p>
    <w:p w14:paraId="421588F0" w14:textId="77777777" w:rsidR="00404FDF" w:rsidRDefault="00404FDF" w:rsidP="00404FDF">
      <w:pPr>
        <w:tabs>
          <w:tab w:val="left" w:pos="1935"/>
        </w:tabs>
      </w:pPr>
    </w:p>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23958661" w14:textId="6EE6A4B0" w:rsidR="00FB37DD" w:rsidRPr="00FE3A63" w:rsidRDefault="00FB37DD" w:rsidP="00FB37DD">
      <w:r w:rsidRPr="00FE3A63">
        <w:t xml:space="preserve">Yes, this project </w:t>
      </w:r>
      <w:r w:rsidR="00FE3A63">
        <w:t xml:space="preserve">is </w:t>
      </w:r>
      <w:r w:rsidRPr="00FE3A63">
        <w:t>part of a family of technology development projects that have the goal of enabling and extending a persistent presence of autonomous oceanographic measurements through energy capture and transfer technology development. In particular, related projects are:</w:t>
      </w:r>
    </w:p>
    <w:p w14:paraId="3A510431" w14:textId="77777777" w:rsidR="00FB37DD" w:rsidRPr="001E4A71" w:rsidRDefault="00FB37DD" w:rsidP="00FB37DD">
      <w:pPr>
        <w:pStyle w:val="ListParagraph"/>
        <w:numPr>
          <w:ilvl w:val="0"/>
          <w:numId w:val="28"/>
        </w:numPr>
        <w:contextualSpacing/>
      </w:pPr>
      <w:r w:rsidRPr="001E4A71">
        <w:t>901405:  Wave-Energy for Oceanographic Instrumentation</w:t>
      </w:r>
    </w:p>
    <w:p w14:paraId="03B39463" w14:textId="77777777" w:rsidR="00FB37DD" w:rsidRPr="001E4A71" w:rsidRDefault="00FB37DD" w:rsidP="00FB37DD">
      <w:pPr>
        <w:pStyle w:val="ListParagraph"/>
        <w:numPr>
          <w:ilvl w:val="0"/>
          <w:numId w:val="28"/>
        </w:numPr>
        <w:contextualSpacing/>
      </w:pPr>
      <w:r w:rsidRPr="001E4A71">
        <w:t>705102: Open Wave-Energy Control System Research Platform (DOE)</w:t>
      </w:r>
    </w:p>
    <w:p w14:paraId="1B504E1E" w14:textId="20BFC08B" w:rsidR="00FB37DD" w:rsidRPr="001E4A71" w:rsidRDefault="00FB37DD" w:rsidP="00FB37DD">
      <w:pPr>
        <w:pStyle w:val="ListParagraph"/>
        <w:numPr>
          <w:ilvl w:val="0"/>
          <w:numId w:val="28"/>
        </w:numPr>
        <w:contextualSpacing/>
      </w:pPr>
      <w:r w:rsidRPr="001E4A71">
        <w:t xml:space="preserve">902106: </w:t>
      </w:r>
      <w:proofErr w:type="spellStart"/>
      <w:r w:rsidRPr="001E4A71">
        <w:rPr>
          <w:rStyle w:val="textitem"/>
        </w:rPr>
        <w:t>Niobicon</w:t>
      </w:r>
      <w:proofErr w:type="spellEnd"/>
      <w:r w:rsidRPr="001E4A71">
        <w:rPr>
          <w:rStyle w:val="textitem"/>
        </w:rPr>
        <w:t xml:space="preserve"> AUV dock dev</w:t>
      </w:r>
      <w:r w:rsidR="001E4A71" w:rsidRPr="001E4A71">
        <w:rPr>
          <w:rStyle w:val="textitem"/>
        </w:rPr>
        <w:t>elopments</w:t>
      </w:r>
    </w:p>
    <w:p w14:paraId="72D1988E" w14:textId="77777777" w:rsidR="00FB37DD" w:rsidRPr="00FE3A63" w:rsidRDefault="00FB37DD" w:rsidP="00FB37DD">
      <w:pPr>
        <w:pStyle w:val="ListParagraph"/>
      </w:pPr>
    </w:p>
    <w:p w14:paraId="6DD6809C" w14:textId="774A6617" w:rsidR="00FB37DD" w:rsidRPr="00FE3A63" w:rsidRDefault="00FB37DD" w:rsidP="00FB37DD">
      <w:r w:rsidRPr="00FE3A63">
        <w:t xml:space="preserve">Although this project shares the theme of energy harvesting with many of these projects, the strongest overlap is with the 901405 which would provide the power-electronics basis for this project. </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1F0F4" w:rsidR="00404FDF" w:rsidRPr="00DE53B9" w:rsidRDefault="00404FDF" w:rsidP="00404FDF">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76595116" w14:textId="170610A0" w:rsidR="00FB37DD" w:rsidRPr="001E4A71" w:rsidRDefault="00FB37DD" w:rsidP="00FB37DD">
      <w:pPr>
        <w:rPr>
          <w:b/>
        </w:rPr>
      </w:pPr>
      <w:r w:rsidRPr="001E4A71">
        <w:t xml:space="preserve">This effort will require approximately </w:t>
      </w:r>
      <w:r w:rsidR="001E4A71">
        <w:t>0.5 FTE of</w:t>
      </w:r>
      <w:r w:rsidRPr="001E4A71">
        <w:t xml:space="preserve"> </w:t>
      </w:r>
      <w:r w:rsidR="001E4A71">
        <w:t>engineering labor</w:t>
      </w:r>
      <w:r w:rsidRPr="001E4A71">
        <w:t xml:space="preserve"> from Jones, Jensen, Marin, </w:t>
      </w:r>
      <w:r w:rsidR="002104AE" w:rsidRPr="001E4A71">
        <w:t xml:space="preserve">Stern, </w:t>
      </w:r>
      <w:r w:rsidRPr="001E4A71">
        <w:t xml:space="preserve">and Hamilton.  Additionally, several Paragon days and a few weeks of machinist time will be requested.  </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01C084A0" w:rsidR="00404FDF" w:rsidRDefault="00FB37DD" w:rsidP="00404FDF">
      <w:pPr>
        <w:rPr>
          <w:b/>
        </w:rPr>
      </w:pPr>
      <w:r w:rsidRPr="001E4A71">
        <w:t>&lt;$</w:t>
      </w:r>
      <w:r w:rsidR="001E4A71">
        <w:t>10</w:t>
      </w:r>
      <w:r w:rsidRPr="001E4A71">
        <w:t>k per year and no specialized capital equipment</w:t>
      </w:r>
      <w:r w:rsidR="001E4A71">
        <w:t xml:space="preserve">.  No </w:t>
      </w:r>
      <w:r w:rsidRPr="001E4A71">
        <w:t>outside contractors</w:t>
      </w:r>
      <w:r w:rsidR="001E4A71">
        <w:t xml:space="preserve"> or</w:t>
      </w:r>
      <w:r w:rsidRPr="001E4A71">
        <w:t xml:space="preserve"> travel are anticipated</w:t>
      </w:r>
      <w:r w:rsidRPr="00514034">
        <w:rPr>
          <w:i/>
        </w:rPr>
        <w:t>.</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4"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B713AFB" w14:textId="5D541B72" w:rsidR="00FB37DD" w:rsidRPr="001E4A71" w:rsidRDefault="00FB37DD" w:rsidP="001E4A71">
      <w:pPr>
        <w:tabs>
          <w:tab w:val="left" w:pos="1935"/>
        </w:tabs>
      </w:pPr>
      <w:r w:rsidRPr="001E4A71">
        <w:t xml:space="preserve">Yes, ideally a licensing agreement with Del Mar Oceanographic would be negotiated </w:t>
      </w:r>
      <w:r w:rsidR="001E4A71" w:rsidRPr="001E4A71">
        <w:t>to allow developments from this project</w:t>
      </w:r>
      <w:r w:rsidR="001E4A71">
        <w:t xml:space="preserve"> to be marketed alongside the </w:t>
      </w:r>
      <w:proofErr w:type="spellStart"/>
      <w:r w:rsidR="001E4A71">
        <w:t>WireWalker</w:t>
      </w:r>
      <w:proofErr w:type="spellEnd"/>
      <w:r w:rsidR="001E4A71">
        <w:t xml:space="preserve">. Although we had considered approaching this early in the project, at this point it appears that we should complete our feasibility study </w:t>
      </w:r>
      <w:r w:rsidR="001E4A71">
        <w:lastRenderedPageBreak/>
        <w:t>at the least before spending effort on such agreements.  Del Mar Oceanographic remains a good target as a commercial partner, but we have also recently become aware that a similar device marketed by McLane (</w:t>
      </w:r>
      <w:proofErr w:type="spellStart"/>
      <w:r w:rsidR="00F53212">
        <w:fldChar w:fldCharType="begin"/>
      </w:r>
      <w:r w:rsidR="00F53212">
        <w:instrText xml:space="preserve"> HYPERLINK "https://mclanelabs.com/prawler/" </w:instrText>
      </w:r>
      <w:r w:rsidR="00F53212">
        <w:fldChar w:fldCharType="separate"/>
      </w:r>
      <w:r w:rsidR="001E4A71" w:rsidRPr="00F53212">
        <w:rPr>
          <w:rStyle w:val="Hyperlink"/>
        </w:rPr>
        <w:t>Prawler</w:t>
      </w:r>
      <w:proofErr w:type="spellEnd"/>
      <w:r w:rsidR="00F53212">
        <w:fldChar w:fldCharType="end"/>
      </w:r>
      <w:r w:rsidR="001E4A71">
        <w:t>) has been selected by the NSF Ocean Observing Initiative for inclusion in the Pioneer Array to be deployed in the mid-</w:t>
      </w:r>
      <w:r w:rsidR="001B5929">
        <w:t>Atlantic</w:t>
      </w:r>
      <w:r w:rsidR="001E4A71">
        <w:t xml:space="preserve"> bight, so there are more than one potential </w:t>
      </w:r>
      <w:r w:rsidR="001B5929">
        <w:t>compan</w:t>
      </w:r>
      <w:r w:rsidR="00F0177D">
        <w:t>y</w:t>
      </w:r>
      <w:r w:rsidR="001E4A71">
        <w:t xml:space="preserve"> that could benefit from these technology developments.</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504D44D0" w14:textId="77777777" w:rsidR="00FB37DD" w:rsidRPr="001B5929" w:rsidRDefault="00FB37DD" w:rsidP="00FB37DD">
      <w:pPr>
        <w:rPr>
          <w:b/>
        </w:rPr>
      </w:pPr>
      <w:r w:rsidRPr="001B5929">
        <w:t>Data from this project will be limited to engineering test data of modest size stored locally on participant laptops/desktops.  No data visualization is needed</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57C1CA10" w14:textId="77777777" w:rsidR="00FB37DD" w:rsidRPr="001B5929" w:rsidRDefault="00FB37DD" w:rsidP="00FB37DD">
      <w:pPr>
        <w:rPr>
          <w:b/>
        </w:rPr>
      </w:pPr>
      <w:r w:rsidRPr="001B5929">
        <w:t>None anticipated.</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62507578" w14:textId="77777777" w:rsidR="00FB37DD" w:rsidRPr="001B5929" w:rsidRDefault="00FB37DD" w:rsidP="00FB37DD">
      <w:pPr>
        <w:rPr>
          <w:b/>
        </w:rPr>
      </w:pPr>
      <w:r w:rsidRPr="001B5929">
        <w:t>None anticipated.</w:t>
      </w:r>
    </w:p>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107397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4083A">
        <w:rPr>
          <w:i/>
          <w:sz w:val="22"/>
          <w:szCs w:val="22"/>
        </w:rPr>
        <w:t>3</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582227B4" w14:textId="77777777" w:rsidR="0041382F" w:rsidRDefault="0041382F" w:rsidP="009863F0">
      <w:r>
        <w:t xml:space="preserve">The work planned for 2024 was feasibility testing to evaluate two critical points about this concept.  First, the concept requires that the existing </w:t>
      </w:r>
      <w:proofErr w:type="spellStart"/>
      <w:r>
        <w:t>WireWalker</w:t>
      </w:r>
      <w:proofErr w:type="spellEnd"/>
      <w:r>
        <w:t xml:space="preserve"> can still operate and ratchet down the mooring line when it is ballasted more positive that it typically operates.  Second, the result of descending with additional buoyancy is potential energy at depth which needs to be converted into electrical energy, and there are several concepts about how to do this and the most practical and efficient needs to be determined before proceeding with a detailed design.</w:t>
      </w:r>
    </w:p>
    <w:p w14:paraId="63D7167A" w14:textId="77777777" w:rsidR="0041382F" w:rsidRDefault="0041382F" w:rsidP="009863F0"/>
    <w:p w14:paraId="35885B02" w14:textId="1793D192" w:rsidR="00701300" w:rsidRDefault="0041382F" w:rsidP="009863F0">
      <w:r>
        <w:t xml:space="preserve">In the first half of 2023, progress has been made on demonstrating the capabilities of the </w:t>
      </w:r>
      <w:proofErr w:type="spellStart"/>
      <w:r>
        <w:t>WireWalker</w:t>
      </w:r>
      <w:proofErr w:type="spellEnd"/>
      <w:r>
        <w:t>.</w:t>
      </w:r>
      <w:r w:rsidR="00410531">
        <w:t xml:space="preserve">  During deployments in Monterey Bay, various amounts of additional buoyancy were attached to the </w:t>
      </w:r>
      <w:proofErr w:type="spellStart"/>
      <w:r w:rsidR="00410531">
        <w:t>WireWalker</w:t>
      </w:r>
      <w:proofErr w:type="spellEnd"/>
      <w:r w:rsidR="00410531">
        <w:t xml:space="preserve"> and the performance moving up and down the mooring wire was monitored. </w:t>
      </w:r>
      <w:r w:rsidR="005C31D5">
        <w:fldChar w:fldCharType="begin"/>
      </w:r>
      <w:r w:rsidR="005C31D5">
        <w:instrText xml:space="preserve"> REF _Ref139632972 \h </w:instrText>
      </w:r>
      <w:r w:rsidR="005C31D5">
        <w:fldChar w:fldCharType="separate"/>
      </w:r>
      <w:r w:rsidR="005C31D5">
        <w:t xml:space="preserve">Figure </w:t>
      </w:r>
      <w:r w:rsidR="005C31D5">
        <w:rPr>
          <w:noProof/>
        </w:rPr>
        <w:t>1</w:t>
      </w:r>
      <w:r w:rsidR="005C31D5">
        <w:fldChar w:fldCharType="end"/>
      </w:r>
      <w:r w:rsidR="00410531">
        <w:t xml:space="preserve"> s</w:t>
      </w:r>
      <w:r w:rsidR="005C31D5">
        <w:t xml:space="preserve">hows that in modest sea-conditions, the </w:t>
      </w:r>
      <w:proofErr w:type="spellStart"/>
      <w:r w:rsidR="005C31D5">
        <w:t>WireWalker</w:t>
      </w:r>
      <w:proofErr w:type="spellEnd"/>
      <w:r w:rsidR="005C31D5">
        <w:t xml:space="preserve"> still descended at an acceptable rate with additional buoyancy attached.  </w:t>
      </w:r>
    </w:p>
    <w:p w14:paraId="7A77C000" w14:textId="5F0DB8A2" w:rsidR="005C31D5" w:rsidRDefault="005C31D5" w:rsidP="009863F0"/>
    <w:p w14:paraId="5124EA49" w14:textId="052A933F" w:rsidR="005C31D5" w:rsidRDefault="00C44909" w:rsidP="005C31D5">
      <w:pPr>
        <w:keepNext/>
        <w:rPr>
          <w:noProof/>
        </w:rPr>
      </w:pPr>
      <w:r>
        <w:rPr>
          <w:noProof/>
        </w:rPr>
        <w:drawing>
          <wp:inline distT="0" distB="0" distL="0" distR="0" wp14:anchorId="4D5F946E" wp14:editId="308D4C46">
            <wp:extent cx="6400800" cy="47231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H and Vertical veloci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00800" cy="4723130"/>
                    </a:xfrm>
                    <a:prstGeom prst="rect">
                      <a:avLst/>
                    </a:prstGeom>
                  </pic:spPr>
                </pic:pic>
              </a:graphicData>
            </a:graphic>
          </wp:inline>
        </w:drawing>
      </w:r>
    </w:p>
    <w:p w14:paraId="04C6513D" w14:textId="37B3E5C8" w:rsidR="005C31D5" w:rsidRDefault="005C31D5" w:rsidP="005C31D5">
      <w:pPr>
        <w:keepNext/>
      </w:pPr>
      <w:bookmarkStart w:id="1" w:name="_GoBack"/>
      <w:bookmarkEnd w:id="1"/>
    </w:p>
    <w:p w14:paraId="2C7109C7" w14:textId="53DAC35E" w:rsidR="005C31D5" w:rsidRDefault="005C31D5" w:rsidP="005C31D5">
      <w:pPr>
        <w:pStyle w:val="Caption"/>
      </w:pPr>
      <w:bookmarkStart w:id="2" w:name="_Ref139632972"/>
      <w:r>
        <w:t xml:space="preserve">Figure </w:t>
      </w:r>
      <w:r w:rsidR="00C44909">
        <w:fldChar w:fldCharType="begin"/>
      </w:r>
      <w:r w:rsidR="00C44909">
        <w:instrText xml:space="preserve"> SEQ Figure \* ARABIC </w:instrText>
      </w:r>
      <w:r w:rsidR="00C44909">
        <w:fldChar w:fldCharType="separate"/>
      </w:r>
      <w:r>
        <w:rPr>
          <w:noProof/>
        </w:rPr>
        <w:t>1</w:t>
      </w:r>
      <w:r w:rsidR="00C44909">
        <w:rPr>
          <w:noProof/>
        </w:rPr>
        <w:fldChar w:fldCharType="end"/>
      </w:r>
      <w:bookmarkEnd w:id="2"/>
      <w:r>
        <w:t xml:space="preserve">:  Descent rates of </w:t>
      </w:r>
      <w:proofErr w:type="spellStart"/>
      <w:r>
        <w:t>WireWalker</w:t>
      </w:r>
      <w:proofErr w:type="spellEnd"/>
      <w:r>
        <w:t xml:space="preserve"> versus ballast and sea-state.</w:t>
      </w:r>
    </w:p>
    <w:p w14:paraId="59E7CBEB" w14:textId="103CCC5D" w:rsidR="005C31D5" w:rsidRDefault="005C31D5" w:rsidP="009863F0"/>
    <w:p w14:paraId="0778B719" w14:textId="3C85FCC8" w:rsidR="005C31D5" w:rsidRDefault="005C31D5" w:rsidP="009863F0">
      <w:r>
        <w:t xml:space="preserve">The second feasibility investigation into how best to convert the potential energy represented by the submerged buoyancy into electrical energy is ongoing.  There are a few options to do this (piston-and-leadscrew, turbomachinery, </w:t>
      </w:r>
      <w:proofErr w:type="spellStart"/>
      <w:r>
        <w:t>piezoelectrics</w:t>
      </w:r>
      <w:proofErr w:type="spellEnd"/>
      <w:r>
        <w:t xml:space="preserve">) and it is important to understand the somewhat complicated tradeoffs of each.  </w:t>
      </w:r>
      <w:r w:rsidR="00D3297A">
        <w:t xml:space="preserve">Because a Pelton-wheel turbomachinery solution was experimentally tested in 2009, efforts in 2023 have centered on evaluating the piston-leadscrew options.  This solution is simple in principal but even at modest depths, the forces involved are very high and begin to push the limits of the materials these devices would be made of.  Additionally, at these high loads, the efficiencies of the needed transmission components are not terribly high.  To date some study-work has been done into the tradeoffs involved, and a lab-based experimental setup based on existing components (from a SOLO I float) is underway.  </w:t>
      </w:r>
    </w:p>
    <w:p w14:paraId="301AC78D" w14:textId="2E65AF2E" w:rsidR="005C31D5" w:rsidRDefault="005C31D5" w:rsidP="009863F0"/>
    <w:p w14:paraId="4B1835F1" w14:textId="77777777" w:rsidR="00701300" w:rsidRDefault="00701300" w:rsidP="009863F0"/>
    <w:p w14:paraId="7ADA2CB3" w14:textId="77777777" w:rsidR="001328EA" w:rsidRPr="00DE53B9" w:rsidRDefault="001328EA" w:rsidP="00D3297A">
      <w:pPr>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D3297A"/>
    <w:p w14:paraId="3A802099" w14:textId="09E68D4D" w:rsidR="001328EA" w:rsidRDefault="00FB37DD" w:rsidP="00D3297A">
      <w:r>
        <w:lastRenderedPageBreak/>
        <w:t>We have used 24% labor and 1% of expenses</w:t>
      </w:r>
    </w:p>
    <w:p w14:paraId="606F55A9" w14:textId="77777777" w:rsidR="001328EA" w:rsidRDefault="001328EA" w:rsidP="00D3297A">
      <w:pPr>
        <w:outlineLvl w:val="0"/>
        <w:rPr>
          <w:b/>
          <w:bCs/>
          <w:iCs/>
        </w:rPr>
      </w:pPr>
    </w:p>
    <w:p w14:paraId="2A362A8F" w14:textId="77777777" w:rsidR="001328EA" w:rsidRPr="00DE53B9" w:rsidRDefault="001328EA" w:rsidP="00D3297A">
      <w:pPr>
        <w:rPr>
          <w:bCs/>
          <w:i/>
          <w:iCs/>
          <w:sz w:val="22"/>
          <w:szCs w:val="22"/>
        </w:rPr>
      </w:pPr>
      <w:r w:rsidRPr="00DE53B9">
        <w:rPr>
          <w:bCs/>
          <w:i/>
          <w:iCs/>
          <w:sz w:val="22"/>
          <w:szCs w:val="22"/>
        </w:rPr>
        <w:t>Will you complete the current year’s scheduled work?</w:t>
      </w:r>
    </w:p>
    <w:p w14:paraId="7B0B7495" w14:textId="630766E5" w:rsidR="001328EA" w:rsidRDefault="001328EA" w:rsidP="00D3297A"/>
    <w:p w14:paraId="2E035D5F" w14:textId="0B036F01" w:rsidR="00D3297A" w:rsidRDefault="00D3297A" w:rsidP="00D3297A">
      <w:r>
        <w:t>A fieldable prototype of a device will not be complete in 2023, but we aim to be able to recommend a technical approach to this problem by the end of 2023.</w:t>
      </w:r>
    </w:p>
    <w:p w14:paraId="492D1EE7" w14:textId="77777777" w:rsidR="00D3297A" w:rsidRDefault="00D3297A" w:rsidP="00D3297A"/>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3E604F6C" w14:textId="1DC62294" w:rsidR="008A4B60" w:rsidRDefault="008A4B60" w:rsidP="009863F0"/>
    <w:p w14:paraId="5529377E" w14:textId="2F5FA5D0" w:rsidR="00D3297A" w:rsidRDefault="00D3297A" w:rsidP="009863F0">
      <w:pPr>
        <w:rPr>
          <w:bCs/>
          <w:iCs/>
        </w:rPr>
      </w:pPr>
      <w:r>
        <w:rPr>
          <w:bCs/>
          <w:iCs/>
        </w:rPr>
        <w:t>None, feasibility and concept development will continue in 2023 and inform activities in 2024.</w:t>
      </w:r>
    </w:p>
    <w:p w14:paraId="2BF64095" w14:textId="77777777" w:rsidR="00D3297A" w:rsidRPr="00D3297A" w:rsidRDefault="00D3297A" w:rsidP="009863F0">
      <w:pPr>
        <w:rPr>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6BD5E9B1" w:rsidR="00701300" w:rsidRDefault="00D3297A" w:rsidP="009863F0">
      <w:r>
        <w:t>N</w:t>
      </w:r>
      <w:r w:rsidR="007D3D1E">
        <w:t>one</w:t>
      </w:r>
    </w:p>
    <w:p w14:paraId="08F41D60" w14:textId="77777777" w:rsidR="00987C5D" w:rsidRDefault="00987C5D" w:rsidP="009863F0"/>
    <w:p w14:paraId="37CB8298" w14:textId="4B16087B"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4083A">
        <w:rPr>
          <w:b/>
          <w:sz w:val="32"/>
          <w:szCs w:val="32"/>
          <w:u w:val="single"/>
        </w:rPr>
        <w:t>4</w:t>
      </w:r>
    </w:p>
    <w:p w14:paraId="155DCD59" w14:textId="77777777" w:rsidR="00EC229C" w:rsidRPr="00120473" w:rsidRDefault="00EC229C" w:rsidP="009863F0">
      <w:pPr>
        <w:rPr>
          <w:iCs/>
        </w:rPr>
      </w:pP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675A952E" w:rsidR="00701300" w:rsidRDefault="00ED00FB" w:rsidP="009863F0">
      <w:r>
        <w:t xml:space="preserve">The goal for 2024 is to complete evaluation of several energy harvesting systems.  This will mainly be lab testing and if possible, deployment of a rough prototype(s) on the Wire Walker.  We plan to have enough data and analysis to provide a clear answer whether or not a particular technology should be pursued further in a full development project.  </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51D4B8C1" w14:textId="77777777" w:rsidR="00C71256" w:rsidRDefault="00C71256" w:rsidP="00C71256">
      <w:r>
        <w:t>Paragon (6 days).  We’d like to combine Paragon ops with scheduled Wire Walker maintenance runs under the CANON project.  Brent Jones will be captain.</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A6B3F28" w14:textId="77777777" w:rsidR="00B12E69" w:rsidRDefault="00B12E69" w:rsidP="009863F0">
      <w:pPr>
        <w:rPr>
          <w:b/>
          <w:bCs/>
        </w:rPr>
      </w:pPr>
    </w:p>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6"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778F95C2" w14:textId="77777777" w:rsidR="00C71256" w:rsidRDefault="00C71256" w:rsidP="00C71256">
      <w:r>
        <w:t xml:space="preserve">Andrew Hamilton (40 </w:t>
      </w:r>
      <w:proofErr w:type="spellStart"/>
      <w:r>
        <w:t>hrs</w:t>
      </w:r>
      <w:proofErr w:type="spellEnd"/>
      <w:r>
        <w:t>)</w:t>
      </w:r>
    </w:p>
    <w:p w14:paraId="5A711AF4" w14:textId="7E98C7FD" w:rsidR="00C71256" w:rsidRDefault="00C71256" w:rsidP="00C71256">
      <w:r>
        <w:t xml:space="preserve">Brent Jones (160 </w:t>
      </w:r>
      <w:proofErr w:type="spellStart"/>
      <w:r>
        <w:t>hrs</w:t>
      </w:r>
      <w:proofErr w:type="spellEnd"/>
      <w:r>
        <w:t>)</w:t>
      </w:r>
    </w:p>
    <w:p w14:paraId="4023D6A3" w14:textId="77777777" w:rsidR="00C71256" w:rsidRDefault="00C71256" w:rsidP="00C71256">
      <w:r>
        <w:t xml:space="preserve">Scott Jensen (40 </w:t>
      </w:r>
      <w:proofErr w:type="spellStart"/>
      <w:r>
        <w:t>hrs</w:t>
      </w:r>
      <w:proofErr w:type="spellEnd"/>
      <w:r>
        <w:t>)</w:t>
      </w:r>
    </w:p>
    <w:p w14:paraId="39EDF672" w14:textId="463D28E6" w:rsidR="00C71256" w:rsidRDefault="00C71256" w:rsidP="00C71256">
      <w:r>
        <w:t xml:space="preserve">Roman Marin (40 </w:t>
      </w:r>
      <w:proofErr w:type="spellStart"/>
      <w:r>
        <w:t>hrs</w:t>
      </w:r>
      <w:proofErr w:type="spellEnd"/>
      <w:r>
        <w:t>)</w:t>
      </w:r>
    </w:p>
    <w:p w14:paraId="3356E04A" w14:textId="76CD00A4" w:rsidR="00C71256" w:rsidRDefault="00C71256" w:rsidP="00C71256">
      <w:r>
        <w:t xml:space="preserve">George Stern (120 </w:t>
      </w:r>
      <w:proofErr w:type="spellStart"/>
      <w:r>
        <w:t>hrs</w:t>
      </w:r>
      <w:proofErr w:type="spellEnd"/>
      <w:r>
        <w:t>)</w:t>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15"/>
        <w:gridCol w:w="1242"/>
        <w:gridCol w:w="1242"/>
        <w:gridCol w:w="1242"/>
        <w:gridCol w:w="1269"/>
        <w:gridCol w:w="1278"/>
      </w:tblGrid>
      <w:tr w:rsidR="008F0880" w:rsidRPr="00CB2511" w14:paraId="4061C1E2" w14:textId="77777777" w:rsidTr="0002485F">
        <w:trPr>
          <w:trHeight w:val="569"/>
        </w:trPr>
        <w:tc>
          <w:tcPr>
            <w:tcW w:w="1538" w:type="dxa"/>
          </w:tcPr>
          <w:p w14:paraId="791FD65F" w14:textId="0CB1E3D4" w:rsidR="008F0880" w:rsidRDefault="001A1006" w:rsidP="001A1006">
            <w:pPr>
              <w:rPr>
                <w:b/>
                <w:sz w:val="20"/>
                <w:szCs w:val="20"/>
              </w:rPr>
            </w:pPr>
            <w:r>
              <w:rPr>
                <w:b/>
                <w:sz w:val="20"/>
                <w:szCs w:val="20"/>
              </w:rPr>
              <w:lastRenderedPageBreak/>
              <w:t>20</w:t>
            </w:r>
            <w:r w:rsidR="00BE7177">
              <w:rPr>
                <w:b/>
                <w:sz w:val="20"/>
                <w:szCs w:val="20"/>
              </w:rPr>
              <w:t>2</w:t>
            </w:r>
            <w:r w:rsidR="00C76200">
              <w:rPr>
                <w:b/>
                <w:sz w:val="20"/>
                <w:szCs w:val="20"/>
              </w:rPr>
              <w:t>4</w:t>
            </w:r>
            <w:r>
              <w:rPr>
                <w:b/>
                <w:sz w:val="20"/>
                <w:szCs w:val="20"/>
              </w:rPr>
              <w:t xml:space="preserve"> Project Start Date: </w:t>
            </w:r>
          </w:p>
          <w:p w14:paraId="557004FA" w14:textId="00F8E1AD" w:rsidR="001A1006" w:rsidRPr="001A1006" w:rsidRDefault="00C76200" w:rsidP="001A1006">
            <w:pPr>
              <w:rPr>
                <w:b/>
                <w:sz w:val="16"/>
                <w:szCs w:val="20"/>
              </w:rPr>
            </w:pPr>
            <w:r>
              <w:rPr>
                <w:sz w:val="16"/>
              </w:rPr>
              <w:fldChar w:fldCharType="begin">
                <w:ffData>
                  <w:name w:val="Text9"/>
                  <w:enabled/>
                  <w:calcOnExit w:val="0"/>
                  <w:textInput>
                    <w:default w:val="MM/DD/2024"/>
                  </w:textInput>
                </w:ffData>
              </w:fldChar>
            </w:r>
            <w:bookmarkStart w:id="3" w:name="Text9"/>
            <w:r>
              <w:rPr>
                <w:sz w:val="16"/>
              </w:rPr>
              <w:instrText xml:space="preserve"> FORMTEXT </w:instrText>
            </w:r>
            <w:r>
              <w:rPr>
                <w:sz w:val="16"/>
              </w:rPr>
            </w:r>
            <w:r>
              <w:rPr>
                <w:sz w:val="16"/>
              </w:rPr>
              <w:fldChar w:fldCharType="separate"/>
            </w:r>
            <w:r>
              <w:rPr>
                <w:noProof/>
                <w:sz w:val="16"/>
              </w:rPr>
              <w:t>MM/DD/2024</w:t>
            </w:r>
            <w:r>
              <w:rPr>
                <w:sz w:val="16"/>
              </w:rPr>
              <w:fldChar w:fldCharType="end"/>
            </w:r>
            <w:bookmarkEnd w:id="3"/>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23D06EB3" w:rsidR="008F0880" w:rsidRPr="00CB2511" w:rsidRDefault="00C71256" w:rsidP="00CB2511">
            <w:pPr>
              <w:rPr>
                <w:b/>
                <w:sz w:val="20"/>
                <w:szCs w:val="20"/>
              </w:rPr>
            </w:pPr>
            <w:r>
              <w:rPr>
                <w:b/>
                <w:sz w:val="20"/>
                <w:szCs w:val="20"/>
              </w:rPr>
              <w:t>6/2024</w:t>
            </w:r>
          </w:p>
        </w:tc>
        <w:tc>
          <w:tcPr>
            <w:tcW w:w="1242" w:type="dxa"/>
            <w:vAlign w:val="center"/>
          </w:tcPr>
          <w:p w14:paraId="48F5E0A1" w14:textId="7EC953AB" w:rsidR="008F0880" w:rsidRPr="00CB2511" w:rsidRDefault="00C71256" w:rsidP="00CB2511">
            <w:pPr>
              <w:rPr>
                <w:b/>
                <w:sz w:val="20"/>
                <w:szCs w:val="20"/>
              </w:rPr>
            </w:pPr>
            <w:r>
              <w:rPr>
                <w:b/>
                <w:sz w:val="20"/>
                <w:szCs w:val="20"/>
              </w:rPr>
              <w:t>12/2024</w:t>
            </w:r>
          </w:p>
        </w:tc>
        <w:tc>
          <w:tcPr>
            <w:tcW w:w="1242" w:type="dxa"/>
            <w:vAlign w:val="center"/>
          </w:tcPr>
          <w:p w14:paraId="1BB754F9" w14:textId="77777777" w:rsidR="008F0880" w:rsidRPr="00CB2511" w:rsidRDefault="008F0880" w:rsidP="00CB2511">
            <w:pPr>
              <w:rPr>
                <w:b/>
                <w:sz w:val="20"/>
                <w:szCs w:val="20"/>
              </w:rPr>
            </w:pP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1FA18D8E" w:rsidR="008F0880" w:rsidRPr="00CB2511" w:rsidRDefault="00C71256" w:rsidP="00CB2511">
            <w:pPr>
              <w:rPr>
                <w:b/>
                <w:sz w:val="20"/>
                <w:szCs w:val="20"/>
              </w:rPr>
            </w:pPr>
            <w:r>
              <w:rPr>
                <w:b/>
                <w:sz w:val="20"/>
                <w:szCs w:val="20"/>
              </w:rPr>
              <w:t>Working bench prototype</w:t>
            </w:r>
          </w:p>
        </w:tc>
        <w:tc>
          <w:tcPr>
            <w:tcW w:w="1242" w:type="dxa"/>
            <w:tcBorders>
              <w:bottom w:val="single" w:sz="4" w:space="0" w:color="auto"/>
            </w:tcBorders>
            <w:vAlign w:val="center"/>
          </w:tcPr>
          <w:p w14:paraId="5E6F5637" w14:textId="059DBA97" w:rsidR="008F0880" w:rsidRPr="00CB2511" w:rsidRDefault="00C71256" w:rsidP="00CB2511">
            <w:pPr>
              <w:rPr>
                <w:b/>
                <w:sz w:val="20"/>
                <w:szCs w:val="20"/>
              </w:rPr>
            </w:pPr>
            <w:r>
              <w:rPr>
                <w:b/>
                <w:sz w:val="20"/>
                <w:szCs w:val="20"/>
              </w:rPr>
              <w:t>Working prototype deployed</w:t>
            </w:r>
          </w:p>
        </w:tc>
        <w:tc>
          <w:tcPr>
            <w:tcW w:w="1242" w:type="dxa"/>
            <w:tcBorders>
              <w:bottom w:val="single" w:sz="4" w:space="0" w:color="auto"/>
            </w:tcBorders>
            <w:vAlign w:val="center"/>
          </w:tcPr>
          <w:p w14:paraId="704B6E3E" w14:textId="77777777" w:rsidR="008F0880" w:rsidRPr="00CB2511" w:rsidRDefault="008F0880" w:rsidP="00CB2511">
            <w:pPr>
              <w:rPr>
                <w:b/>
                <w:sz w:val="20"/>
                <w:szCs w:val="20"/>
              </w:rPr>
            </w:pP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20D64166" w:rsidR="008F0880" w:rsidRPr="00CB2511" w:rsidRDefault="00C71256" w:rsidP="00CB2511">
            <w:pPr>
              <w:rPr>
                <w:b/>
                <w:sz w:val="20"/>
                <w:szCs w:val="20"/>
              </w:rPr>
            </w:pPr>
            <w:r>
              <w:rPr>
                <w:b/>
                <w:sz w:val="20"/>
                <w:szCs w:val="20"/>
              </w:rPr>
              <w:t>200</w:t>
            </w:r>
          </w:p>
        </w:tc>
        <w:tc>
          <w:tcPr>
            <w:tcW w:w="1242" w:type="dxa"/>
            <w:shd w:val="clear" w:color="auto" w:fill="F2F2F2"/>
            <w:vAlign w:val="center"/>
          </w:tcPr>
          <w:p w14:paraId="70903AA3" w14:textId="618BF8E6" w:rsidR="00C71256" w:rsidRPr="00CB2511" w:rsidRDefault="00C71256" w:rsidP="00CB2511">
            <w:pPr>
              <w:rPr>
                <w:b/>
                <w:sz w:val="20"/>
                <w:szCs w:val="20"/>
              </w:rPr>
            </w:pPr>
            <w:r>
              <w:rPr>
                <w:b/>
                <w:sz w:val="20"/>
                <w:szCs w:val="20"/>
              </w:rPr>
              <w:t>120</w:t>
            </w:r>
          </w:p>
        </w:tc>
        <w:tc>
          <w:tcPr>
            <w:tcW w:w="1242" w:type="dxa"/>
            <w:shd w:val="clear" w:color="auto" w:fill="F2F2F2"/>
            <w:vAlign w:val="center"/>
          </w:tcPr>
          <w:p w14:paraId="68266F75" w14:textId="77777777" w:rsidR="008F0880" w:rsidRPr="00CB2511" w:rsidRDefault="008F0880" w:rsidP="00CB2511">
            <w:pPr>
              <w:rPr>
                <w:b/>
                <w:sz w:val="20"/>
                <w:szCs w:val="20"/>
              </w:rPr>
            </w:pP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4E9CE77C" w:rsidR="008F0880" w:rsidRPr="00CB2511" w:rsidRDefault="00C71256" w:rsidP="00CB2511">
            <w:pPr>
              <w:rPr>
                <w:b/>
                <w:sz w:val="20"/>
                <w:szCs w:val="20"/>
              </w:rPr>
            </w:pPr>
            <w:r>
              <w:rPr>
                <w:b/>
                <w:sz w:val="20"/>
                <w:szCs w:val="20"/>
              </w:rPr>
              <w:t>320</w:t>
            </w:r>
          </w:p>
        </w:tc>
      </w:tr>
      <w:tr w:rsidR="008F0880" w:rsidRPr="00CB2511" w14:paraId="393BF3AA" w14:textId="77777777" w:rsidTr="0002485F">
        <w:trPr>
          <w:trHeight w:val="569"/>
        </w:trPr>
        <w:tc>
          <w:tcPr>
            <w:tcW w:w="153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02485F">
        <w:trPr>
          <w:trHeight w:val="569"/>
        </w:trPr>
        <w:tc>
          <w:tcPr>
            <w:tcW w:w="153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02485F">
        <w:trPr>
          <w:trHeight w:val="569"/>
        </w:trPr>
        <w:tc>
          <w:tcPr>
            <w:tcW w:w="153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10A4CB2F" w:rsidR="00096A4F" w:rsidRPr="00CB2511" w:rsidRDefault="00C71256" w:rsidP="00CB2511">
            <w:pPr>
              <w:rPr>
                <w:b/>
                <w:sz w:val="20"/>
                <w:szCs w:val="20"/>
              </w:rPr>
            </w:pPr>
            <w:r>
              <w:rPr>
                <w:b/>
                <w:sz w:val="20"/>
                <w:szCs w:val="20"/>
              </w:rPr>
              <w:t>20</w:t>
            </w:r>
          </w:p>
        </w:tc>
        <w:tc>
          <w:tcPr>
            <w:tcW w:w="1242" w:type="dxa"/>
            <w:tcBorders>
              <w:bottom w:val="single" w:sz="4" w:space="0" w:color="auto"/>
            </w:tcBorders>
            <w:vAlign w:val="center"/>
          </w:tcPr>
          <w:p w14:paraId="5852B511" w14:textId="70889CB9" w:rsidR="00096A4F" w:rsidRPr="00CB2511" w:rsidRDefault="00C71256" w:rsidP="00CB2511">
            <w:pPr>
              <w:rPr>
                <w:b/>
                <w:sz w:val="20"/>
                <w:szCs w:val="20"/>
              </w:rPr>
            </w:pPr>
            <w:r>
              <w:rPr>
                <w:b/>
                <w:sz w:val="20"/>
                <w:szCs w:val="20"/>
              </w:rPr>
              <w:t>20</w:t>
            </w: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0C02C49A" w:rsidR="00096A4F" w:rsidRPr="00CB2511" w:rsidRDefault="00C71256" w:rsidP="00CB2511">
            <w:pPr>
              <w:rPr>
                <w:b/>
                <w:sz w:val="20"/>
                <w:szCs w:val="20"/>
              </w:rPr>
            </w:pPr>
            <w:r>
              <w:rPr>
                <w:b/>
                <w:sz w:val="20"/>
                <w:szCs w:val="20"/>
              </w:rPr>
              <w:t>40</w:t>
            </w: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247EBB24"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11617812" w:rsidR="00096A4F" w:rsidRPr="00CB2511" w:rsidRDefault="00096A4F" w:rsidP="00CB2511">
            <w:pP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02485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6061575D" w:rsidR="00096A4F" w:rsidRPr="00CB2511" w:rsidRDefault="003E0457" w:rsidP="00CB2511">
            <w:pPr>
              <w:rPr>
                <w:b/>
                <w:sz w:val="20"/>
                <w:szCs w:val="20"/>
              </w:rPr>
            </w:pPr>
            <w:r>
              <w:rPr>
                <w:b/>
                <w:sz w:val="20"/>
                <w:szCs w:val="20"/>
              </w:rPr>
              <w:t>40</w:t>
            </w: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6624DB09" w:rsidR="003E0457" w:rsidRPr="00CB2511" w:rsidRDefault="003E0457" w:rsidP="00CB2511">
            <w:pPr>
              <w:rPr>
                <w:b/>
                <w:sz w:val="20"/>
                <w:szCs w:val="20"/>
              </w:rPr>
            </w:pPr>
            <w:r>
              <w:rPr>
                <w:b/>
                <w:sz w:val="20"/>
                <w:szCs w:val="20"/>
              </w:rPr>
              <w:t>40</w:t>
            </w:r>
          </w:p>
        </w:tc>
      </w:tr>
      <w:tr w:rsidR="00096A4F" w:rsidRPr="00CB2511" w14:paraId="07F3B94B" w14:textId="77777777" w:rsidTr="0002485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02485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r w:rsidR="00A429E3" w:rsidRPr="00CB2511" w14:paraId="67973B32" w14:textId="77777777" w:rsidTr="0002485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15" w:type="dxa"/>
            <w:vAlign w:val="center"/>
          </w:tcPr>
          <w:p w14:paraId="4A4338D3" w14:textId="77777777" w:rsidR="00A429E3" w:rsidRPr="00CB2511" w:rsidRDefault="00A429E3" w:rsidP="00A429E3">
            <w:pPr>
              <w:rPr>
                <w:b/>
                <w:sz w:val="20"/>
                <w:szCs w:val="20"/>
              </w:rPr>
            </w:pPr>
          </w:p>
        </w:tc>
        <w:tc>
          <w:tcPr>
            <w:tcW w:w="1242" w:type="dxa"/>
            <w:vAlign w:val="center"/>
          </w:tcPr>
          <w:p w14:paraId="0FE7E27A" w14:textId="77777777" w:rsidR="00A429E3" w:rsidRPr="00CB2511" w:rsidRDefault="00A429E3" w:rsidP="00A429E3">
            <w:pPr>
              <w:rPr>
                <w:b/>
                <w:sz w:val="20"/>
                <w:szCs w:val="20"/>
              </w:rPr>
            </w:pPr>
          </w:p>
        </w:tc>
        <w:tc>
          <w:tcPr>
            <w:tcW w:w="1242" w:type="dxa"/>
            <w:vAlign w:val="center"/>
          </w:tcPr>
          <w:p w14:paraId="4DE82468" w14:textId="77777777" w:rsidR="00A429E3" w:rsidRPr="00CB2511" w:rsidRDefault="00A429E3" w:rsidP="00A429E3">
            <w:pPr>
              <w:rPr>
                <w:b/>
                <w:sz w:val="20"/>
                <w:szCs w:val="20"/>
              </w:rPr>
            </w:pPr>
          </w:p>
        </w:tc>
        <w:tc>
          <w:tcPr>
            <w:tcW w:w="1242" w:type="dxa"/>
            <w:vAlign w:val="center"/>
          </w:tcPr>
          <w:p w14:paraId="5DC98B90" w14:textId="77777777" w:rsidR="00A429E3" w:rsidRPr="00CB2511" w:rsidRDefault="00A429E3" w:rsidP="00A429E3">
            <w:pPr>
              <w:rPr>
                <w:b/>
                <w:sz w:val="20"/>
                <w:szCs w:val="20"/>
              </w:rPr>
            </w:pPr>
          </w:p>
        </w:tc>
        <w:tc>
          <w:tcPr>
            <w:tcW w:w="1269" w:type="dxa"/>
            <w:vAlign w:val="center"/>
          </w:tcPr>
          <w:p w14:paraId="17FBEEBA" w14:textId="77777777" w:rsidR="00A429E3" w:rsidRPr="00CB2511" w:rsidRDefault="00A429E3" w:rsidP="00A429E3">
            <w:pPr>
              <w:rPr>
                <w:b/>
                <w:sz w:val="20"/>
                <w:szCs w:val="20"/>
              </w:rPr>
            </w:pPr>
          </w:p>
        </w:tc>
        <w:tc>
          <w:tcPr>
            <w:tcW w:w="1278" w:type="dxa"/>
            <w:vAlign w:val="center"/>
          </w:tcPr>
          <w:p w14:paraId="37022020" w14:textId="77777777" w:rsidR="00A429E3" w:rsidRPr="00CB2511" w:rsidRDefault="00A429E3" w:rsidP="00A429E3">
            <w:pPr>
              <w:rPr>
                <w:b/>
                <w:sz w:val="20"/>
                <w:szCs w:val="20"/>
              </w:rPr>
            </w:pPr>
          </w:p>
        </w:tc>
      </w:tr>
      <w:tr w:rsidR="00A429E3" w:rsidRPr="00CB2511" w14:paraId="3020AE42" w14:textId="77777777" w:rsidTr="0002485F">
        <w:trPr>
          <w:trHeight w:val="570"/>
        </w:trPr>
        <w:tc>
          <w:tcPr>
            <w:tcW w:w="1538" w:type="dxa"/>
            <w:vAlign w:val="center"/>
          </w:tcPr>
          <w:p w14:paraId="349EB5FE" w14:textId="19305EB7" w:rsidR="00A429E3" w:rsidRDefault="00A429E3" w:rsidP="00A429E3">
            <w:pPr>
              <w:rPr>
                <w:b/>
                <w:sz w:val="20"/>
                <w:szCs w:val="20"/>
              </w:rPr>
            </w:pPr>
            <w:r>
              <w:rPr>
                <w:b/>
                <w:sz w:val="20"/>
                <w:szCs w:val="20"/>
              </w:rPr>
              <w:t>(Add other categories/rows as needed)</w:t>
            </w:r>
          </w:p>
        </w:tc>
        <w:tc>
          <w:tcPr>
            <w:tcW w:w="1215" w:type="dxa"/>
            <w:vAlign w:val="center"/>
          </w:tcPr>
          <w:p w14:paraId="47B8AB43" w14:textId="77777777" w:rsidR="00A429E3" w:rsidRPr="00CB2511" w:rsidRDefault="00A429E3" w:rsidP="00A429E3">
            <w:pPr>
              <w:rPr>
                <w:b/>
                <w:sz w:val="20"/>
                <w:szCs w:val="20"/>
              </w:rPr>
            </w:pPr>
          </w:p>
        </w:tc>
        <w:tc>
          <w:tcPr>
            <w:tcW w:w="1242" w:type="dxa"/>
            <w:vAlign w:val="center"/>
          </w:tcPr>
          <w:p w14:paraId="128F08F4" w14:textId="77777777" w:rsidR="00A429E3" w:rsidRPr="00CB2511" w:rsidRDefault="00A429E3" w:rsidP="00A429E3">
            <w:pPr>
              <w:rPr>
                <w:b/>
                <w:sz w:val="20"/>
                <w:szCs w:val="20"/>
              </w:rPr>
            </w:pPr>
          </w:p>
        </w:tc>
        <w:tc>
          <w:tcPr>
            <w:tcW w:w="1242" w:type="dxa"/>
            <w:vAlign w:val="center"/>
          </w:tcPr>
          <w:p w14:paraId="1457236D" w14:textId="77777777" w:rsidR="00A429E3" w:rsidRPr="00CB2511" w:rsidRDefault="00A429E3" w:rsidP="00A429E3">
            <w:pPr>
              <w:rPr>
                <w:b/>
                <w:sz w:val="20"/>
                <w:szCs w:val="20"/>
              </w:rPr>
            </w:pPr>
          </w:p>
        </w:tc>
        <w:tc>
          <w:tcPr>
            <w:tcW w:w="1242" w:type="dxa"/>
            <w:vAlign w:val="center"/>
          </w:tcPr>
          <w:p w14:paraId="6DF6DB92" w14:textId="77777777" w:rsidR="00A429E3" w:rsidRPr="00CB2511" w:rsidRDefault="00A429E3" w:rsidP="00A429E3">
            <w:pPr>
              <w:rPr>
                <w:b/>
                <w:sz w:val="20"/>
                <w:szCs w:val="20"/>
              </w:rPr>
            </w:pPr>
          </w:p>
        </w:tc>
        <w:tc>
          <w:tcPr>
            <w:tcW w:w="1269" w:type="dxa"/>
            <w:vAlign w:val="center"/>
          </w:tcPr>
          <w:p w14:paraId="32525B1D" w14:textId="77777777" w:rsidR="00A429E3" w:rsidRPr="00CB2511" w:rsidRDefault="00A429E3" w:rsidP="00A429E3">
            <w:pPr>
              <w:rPr>
                <w:b/>
                <w:sz w:val="20"/>
                <w:szCs w:val="20"/>
              </w:rPr>
            </w:pPr>
          </w:p>
        </w:tc>
        <w:tc>
          <w:tcPr>
            <w:tcW w:w="1278" w:type="dxa"/>
            <w:vAlign w:val="center"/>
          </w:tcPr>
          <w:p w14:paraId="1C7E30BE" w14:textId="77777777" w:rsidR="00A429E3" w:rsidRPr="00CB2511" w:rsidRDefault="00A429E3" w:rsidP="00A429E3">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42CD4A78" w14:textId="67AF5422" w:rsidR="003E0457" w:rsidRDefault="003E0457" w:rsidP="003E0457">
      <w:r>
        <w:t>$</w:t>
      </w:r>
      <w:r w:rsidR="00ED00FB">
        <w:t>15</w:t>
      </w:r>
      <w:r>
        <w:t xml:space="preserve">k </w:t>
      </w:r>
      <w:proofErr w:type="spellStart"/>
      <w:r>
        <w:t>misc</w:t>
      </w:r>
      <w:proofErr w:type="spellEnd"/>
      <w:r>
        <w:t xml:space="preserve"> mechanical and electrical parts for </w:t>
      </w:r>
      <w:r w:rsidR="00ED00FB">
        <w:t>bench testing and prototype development</w:t>
      </w:r>
      <w:r>
        <w:t>.</w:t>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077600B" w14:textId="2E4F70B1" w:rsidR="003E0457" w:rsidRDefault="003E0457" w:rsidP="003E0457">
      <w:r>
        <w:t xml:space="preserve">Andrew Hamilton (40 </w:t>
      </w:r>
      <w:proofErr w:type="spellStart"/>
      <w:r>
        <w:t>hrs</w:t>
      </w:r>
      <w:proofErr w:type="spellEnd"/>
      <w:r>
        <w:t>) –mechanical design direction</w:t>
      </w:r>
    </w:p>
    <w:p w14:paraId="2EAC7604" w14:textId="0B3AC94E" w:rsidR="003E0457" w:rsidRDefault="003E0457" w:rsidP="003E0457">
      <w:r>
        <w:t xml:space="preserve">Brent Jones (160 </w:t>
      </w:r>
      <w:proofErr w:type="spellStart"/>
      <w:r>
        <w:t>hrs</w:t>
      </w:r>
      <w:proofErr w:type="spellEnd"/>
      <w:r>
        <w:t>) – Project management, prototyping, bench testing, field deployment</w:t>
      </w:r>
    </w:p>
    <w:p w14:paraId="29384036" w14:textId="694979AB" w:rsidR="003E0457" w:rsidRDefault="003E0457" w:rsidP="003E0457">
      <w:r>
        <w:t xml:space="preserve">Scott Jensen (40 </w:t>
      </w:r>
      <w:proofErr w:type="spellStart"/>
      <w:r>
        <w:t>hrs</w:t>
      </w:r>
      <w:proofErr w:type="spellEnd"/>
      <w:r>
        <w:t xml:space="preserve">) – electrical </w:t>
      </w:r>
      <w:proofErr w:type="spellStart"/>
      <w:r>
        <w:t>eng</w:t>
      </w:r>
      <w:proofErr w:type="spellEnd"/>
      <w:r>
        <w:t xml:space="preserve"> support for prototype</w:t>
      </w:r>
    </w:p>
    <w:p w14:paraId="42CD8823" w14:textId="4668BC9C" w:rsidR="003E0457" w:rsidRDefault="003E0457" w:rsidP="003E0457">
      <w:r>
        <w:t xml:space="preserve">George Stern (120 </w:t>
      </w:r>
      <w:proofErr w:type="spellStart"/>
      <w:r>
        <w:t>hrs</w:t>
      </w:r>
      <w:proofErr w:type="spellEnd"/>
      <w:r>
        <w:t xml:space="preserve">) – electrical </w:t>
      </w:r>
      <w:proofErr w:type="spellStart"/>
      <w:r>
        <w:t>eng</w:t>
      </w:r>
      <w:proofErr w:type="spellEnd"/>
      <w:r>
        <w:t xml:space="preserve"> support for prototype</w:t>
      </w:r>
    </w:p>
    <w:p w14:paraId="6E041967" w14:textId="77777777" w:rsidR="003E0457" w:rsidRDefault="003E0457" w:rsidP="003E0457">
      <w:r>
        <w:t xml:space="preserve">Roman Marin (40 </w:t>
      </w:r>
      <w:proofErr w:type="spellStart"/>
      <w:r>
        <w:t>hrs</w:t>
      </w:r>
      <w:proofErr w:type="spellEnd"/>
      <w:r>
        <w:t>) – mechanical support for prototype</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4861631E" w:rsidR="006C66A0" w:rsidRDefault="003E0457" w:rsidP="006C66A0">
      <w:r>
        <w:t>Not anticipated</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6D036433" w:rsidR="00B12E69" w:rsidRDefault="003E0457" w:rsidP="009863F0">
      <w:r>
        <w:t>No changes to current space usage</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3627E70C" w:rsidR="001528EB" w:rsidRPr="003A6F65" w:rsidRDefault="003E0457"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4C3B78D0" w:rsidR="001528EB" w:rsidRPr="003A6F65" w:rsidRDefault="00ED00FB" w:rsidP="004C1753">
            <w:r>
              <w:t>x</w:t>
            </w:r>
          </w:p>
        </w:tc>
        <w:tc>
          <w:tcPr>
            <w:tcW w:w="1772" w:type="dxa"/>
            <w:tcBorders>
              <w:top w:val="single" w:sz="18" w:space="0" w:color="auto"/>
              <w:left w:val="single" w:sz="18" w:space="0" w:color="auto"/>
              <w:bottom w:val="single" w:sz="18" w:space="0" w:color="auto"/>
              <w:right w:val="single" w:sz="18" w:space="0" w:color="auto"/>
            </w:tcBorders>
          </w:tcPr>
          <w:p w14:paraId="0506A75C" w14:textId="2096A2F3" w:rsidR="001528EB" w:rsidRPr="003A6F65" w:rsidRDefault="00ED00FB" w:rsidP="004C1753">
            <w:r>
              <w:t>x</w:t>
            </w:r>
          </w:p>
        </w:tc>
        <w:tc>
          <w:tcPr>
            <w:tcW w:w="1688" w:type="dxa"/>
            <w:tcBorders>
              <w:top w:val="single" w:sz="18" w:space="0" w:color="auto"/>
              <w:left w:val="single" w:sz="18" w:space="0" w:color="auto"/>
              <w:bottom w:val="single" w:sz="18" w:space="0" w:color="auto"/>
              <w:right w:val="single" w:sz="18" w:space="0" w:color="auto"/>
            </w:tcBorders>
          </w:tcPr>
          <w:p w14:paraId="6B4F2BDE" w14:textId="4DF60085" w:rsidR="001528EB" w:rsidRPr="003A6F65" w:rsidRDefault="00ED00FB" w:rsidP="004C1753">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477D823E"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280AF59E"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17EC9A7" w:rsidR="001528EB" w:rsidRPr="003A6F65" w:rsidRDefault="001528EB" w:rsidP="004C1753"/>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644214C3" w:rsidR="003756B2" w:rsidRPr="003756B2" w:rsidRDefault="00C44909" w:rsidP="00FD77AE">
      <w:pPr>
        <w:rPr>
          <w:b/>
          <w:bCs/>
          <w:i/>
          <w:iCs/>
        </w:rPr>
      </w:pPr>
      <w:hyperlink r:id="rId17" w:history="1">
        <w:r w:rsidR="003756B2" w:rsidRPr="003756B2">
          <w:rPr>
            <w:rStyle w:val="Hyperlink"/>
            <w:b/>
            <w:bCs/>
            <w:i/>
            <w:iCs/>
          </w:rPr>
          <w:t xml:space="preserve">Link to Google </w:t>
        </w:r>
        <w:r w:rsidR="003756B2" w:rsidRPr="003756B2">
          <w:rPr>
            <w:rStyle w:val="Hyperlink"/>
            <w:b/>
            <w:bCs/>
            <w:i/>
            <w:iCs/>
          </w:rPr>
          <w:t>C</w:t>
        </w:r>
        <w:r w:rsidR="003756B2" w:rsidRPr="003756B2">
          <w:rPr>
            <w:rStyle w:val="Hyperlink"/>
            <w:b/>
            <w:bCs/>
            <w:i/>
            <w:iCs/>
          </w:rPr>
          <w:t>ompliance Considerations form</w:t>
        </w:r>
      </w:hyperlink>
      <w:r w:rsidR="003756B2" w:rsidRPr="003756B2">
        <w:rPr>
          <w:b/>
          <w:bCs/>
          <w:i/>
          <w:iCs/>
        </w:rPr>
        <w:t xml:space="preserve"> </w:t>
      </w:r>
      <w:r w:rsidR="003756B2">
        <w:rPr>
          <w:b/>
          <w:bCs/>
          <w:i/>
          <w:iCs/>
        </w:rPr>
        <w:t xml:space="preserve">-OR- </w:t>
      </w:r>
      <w:hyperlink r:id="rId18" w:history="1">
        <w:r w:rsidR="003756B2" w:rsidRPr="003756B2">
          <w:rPr>
            <w:rStyle w:val="Hyperlink"/>
            <w:b/>
            <w:bCs/>
            <w:i/>
            <w:iCs/>
          </w:rPr>
          <w:t>https://forms.gle/wVCb9VRRuYBU5yvF8</w:t>
        </w:r>
      </w:hyperlink>
    </w:p>
    <w:p w14:paraId="7029E17D" w14:textId="44A44E3B" w:rsidR="005A6FA0" w:rsidRDefault="005A6FA0" w:rsidP="00B12E69"/>
    <w:p w14:paraId="6E5A132F" w14:textId="38990EC2" w:rsidR="00AA7345" w:rsidRDefault="00AA7345" w:rsidP="00B12E69">
      <w:r>
        <w:t>Form submitted by Brent Jones on 7/10/2023</w:t>
      </w:r>
    </w:p>
    <w:p w14:paraId="62D7F26E" w14:textId="77777777" w:rsidR="00AA7345" w:rsidRDefault="00AA7345" w:rsidP="00B12E69"/>
    <w:sectPr w:rsidR="00AA7345"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ndrew Hamilton" w:date="2023-07-07T14:05:00Z" w:initials="AH">
    <w:p w14:paraId="2035F2F0" w14:textId="15BC2D74" w:rsidR="00FE3A63" w:rsidRDefault="00FE3A63">
      <w:pPr>
        <w:pStyle w:val="CommentText"/>
      </w:pPr>
      <w:r>
        <w:rPr>
          <w:rStyle w:val="CommentReference"/>
        </w:rPr>
        <w:annotationRef/>
      </w:r>
      <w:r>
        <w:t xml:space="preserve">We may want to re-write this to be a short and easily </w:t>
      </w:r>
      <w:proofErr w:type="spellStart"/>
      <w:r>
        <w:t>digestiable</w:t>
      </w:r>
      <w:proofErr w:type="spellEnd"/>
      <w:r>
        <w:t xml:space="preserve"> description of the effort.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035F2F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35F2F0" w16cid:durableId="28529A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D299B" w14:textId="77777777" w:rsidR="006C4767" w:rsidRDefault="006C4767">
      <w:r>
        <w:separator/>
      </w:r>
    </w:p>
  </w:endnote>
  <w:endnote w:type="continuationSeparator" w:id="0">
    <w:p w14:paraId="52E4F11F" w14:textId="77777777" w:rsidR="006C4767" w:rsidRDefault="006C4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r w:rsidR="00C44909">
      <w:fldChar w:fldCharType="begin"/>
    </w:r>
    <w:r w:rsidR="00C44909">
      <w:instrText xml:space="preserve"> NUMPAGES </w:instrText>
    </w:r>
    <w:r w:rsidR="00C44909">
      <w:fldChar w:fldCharType="separate"/>
    </w:r>
    <w:r w:rsidR="007D7BEA">
      <w:rPr>
        <w:noProof/>
      </w:rPr>
      <w:t>8</w:t>
    </w:r>
    <w:r w:rsidR="00C4490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99D52" w14:textId="77777777" w:rsidR="006C4767" w:rsidRDefault="006C4767">
      <w:r>
        <w:separator/>
      </w:r>
    </w:p>
  </w:footnote>
  <w:footnote w:type="continuationSeparator" w:id="0">
    <w:p w14:paraId="273F16AE" w14:textId="77777777" w:rsidR="006C4767" w:rsidRDefault="006C4767">
      <w:r>
        <w:continuationSeparator/>
      </w:r>
    </w:p>
  </w:footnote>
  <w:footnote w:id="1">
    <w:p w14:paraId="113715B3" w14:textId="52D37804"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04083A">
        <w:rPr>
          <w:sz w:val="16"/>
          <w:szCs w:val="16"/>
        </w:rPr>
        <w:t>4</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5F67E4B7" w:rsidR="005A6FA0" w:rsidRPr="001679D0" w:rsidRDefault="005A6FA0" w:rsidP="0099545F">
    <w:pPr>
      <w:pStyle w:val="Header"/>
      <w:jc w:val="center"/>
      <w:rPr>
        <w:b/>
        <w:i/>
        <w:color w:val="999999"/>
      </w:rPr>
    </w:pPr>
    <w:r>
      <w:rPr>
        <w:b/>
        <w:i/>
        <w:color w:val="999999"/>
      </w:rPr>
      <w:t>20</w:t>
    </w:r>
    <w:r w:rsidR="00BE7177">
      <w:rPr>
        <w:b/>
        <w:i/>
        <w:color w:val="999999"/>
      </w:rPr>
      <w:t>2</w:t>
    </w:r>
    <w:r w:rsidR="00815AEC">
      <w:rPr>
        <w:b/>
        <w:i/>
        <w:color w:val="999999"/>
      </w:rPr>
      <w:t>4</w:t>
    </w:r>
    <w:r w:rsidRPr="001679D0">
      <w:rPr>
        <w:b/>
        <w:i/>
        <w:color w:val="999999"/>
      </w:rPr>
      <w:t xml:space="preserve"> Proposal Process – Internal-Only Projects</w:t>
    </w:r>
  </w:p>
  <w:p w14:paraId="73FE3337" w14:textId="5E952EF0"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815AEC">
      <w:rPr>
        <w:b/>
        <w:i/>
        <w:color w:val="999999"/>
      </w:rPr>
      <w:t>2</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sidR="00815AEC">
      <w:rPr>
        <w:b/>
        <w:i/>
        <w:color w:val="999999"/>
      </w:rPr>
      <w:t>August 30</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882318"/>
    <w:multiLevelType w:val="hybridMultilevel"/>
    <w:tmpl w:val="BDE2103C"/>
    <w:lvl w:ilvl="0" w:tplc="75B29EF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1"/>
  </w:num>
  <w:num w:numId="2">
    <w:abstractNumId w:val="16"/>
  </w:num>
  <w:num w:numId="3">
    <w:abstractNumId w:val="7"/>
  </w:num>
  <w:num w:numId="4">
    <w:abstractNumId w:val="13"/>
  </w:num>
  <w:num w:numId="5">
    <w:abstractNumId w:val="27"/>
  </w:num>
  <w:num w:numId="6">
    <w:abstractNumId w:val="0"/>
  </w:num>
  <w:num w:numId="7">
    <w:abstractNumId w:val="25"/>
  </w:num>
  <w:num w:numId="8">
    <w:abstractNumId w:val="6"/>
  </w:num>
  <w:num w:numId="9">
    <w:abstractNumId w:val="20"/>
  </w:num>
  <w:num w:numId="10">
    <w:abstractNumId w:val="15"/>
  </w:num>
  <w:num w:numId="11">
    <w:abstractNumId w:val="10"/>
  </w:num>
  <w:num w:numId="12">
    <w:abstractNumId w:val="3"/>
  </w:num>
  <w:num w:numId="13">
    <w:abstractNumId w:val="9"/>
  </w:num>
  <w:num w:numId="14">
    <w:abstractNumId w:val="18"/>
  </w:num>
  <w:num w:numId="15">
    <w:abstractNumId w:val="14"/>
  </w:num>
  <w:num w:numId="16">
    <w:abstractNumId w:val="5"/>
  </w:num>
  <w:num w:numId="17">
    <w:abstractNumId w:val="26"/>
  </w:num>
  <w:num w:numId="18">
    <w:abstractNumId w:val="22"/>
  </w:num>
  <w:num w:numId="19">
    <w:abstractNumId w:val="11"/>
  </w:num>
  <w:num w:numId="20">
    <w:abstractNumId w:val="2"/>
  </w:num>
  <w:num w:numId="21">
    <w:abstractNumId w:val="4"/>
  </w:num>
  <w:num w:numId="22">
    <w:abstractNumId w:val="23"/>
  </w:num>
  <w:num w:numId="23">
    <w:abstractNumId w:val="8"/>
  </w:num>
  <w:num w:numId="24">
    <w:abstractNumId w:val="1"/>
  </w:num>
  <w:num w:numId="25">
    <w:abstractNumId w:val="24"/>
  </w:num>
  <w:num w:numId="26">
    <w:abstractNumId w:val="12"/>
  </w:num>
  <w:num w:numId="27">
    <w:abstractNumId w:val="17"/>
  </w:num>
  <w:num w:numId="28">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w Hamilton">
    <w15:presenceInfo w15:providerId="AD" w15:userId="S-1-5-21-2020293289-1447888985-561332275-2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007A4"/>
    <w:rsid w:val="000114C6"/>
    <w:rsid w:val="0001446F"/>
    <w:rsid w:val="0002485F"/>
    <w:rsid w:val="0004083A"/>
    <w:rsid w:val="00047662"/>
    <w:rsid w:val="00047B40"/>
    <w:rsid w:val="00060129"/>
    <w:rsid w:val="00060581"/>
    <w:rsid w:val="0006075B"/>
    <w:rsid w:val="000614F7"/>
    <w:rsid w:val="000735BD"/>
    <w:rsid w:val="00076F99"/>
    <w:rsid w:val="00096A4F"/>
    <w:rsid w:val="000A0E1B"/>
    <w:rsid w:val="000B19FA"/>
    <w:rsid w:val="000B1DB1"/>
    <w:rsid w:val="000B23B5"/>
    <w:rsid w:val="000C7FCE"/>
    <w:rsid w:val="000D64FE"/>
    <w:rsid w:val="000D7BB3"/>
    <w:rsid w:val="000F0B37"/>
    <w:rsid w:val="000F3856"/>
    <w:rsid w:val="001037AF"/>
    <w:rsid w:val="0011304C"/>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B5929"/>
    <w:rsid w:val="001C1141"/>
    <w:rsid w:val="001E4A71"/>
    <w:rsid w:val="001F7F09"/>
    <w:rsid w:val="002104AE"/>
    <w:rsid w:val="00217258"/>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61DE"/>
    <w:rsid w:val="002D52DB"/>
    <w:rsid w:val="002E4D45"/>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756B2"/>
    <w:rsid w:val="00381696"/>
    <w:rsid w:val="00383870"/>
    <w:rsid w:val="003936AC"/>
    <w:rsid w:val="003953B9"/>
    <w:rsid w:val="003A405E"/>
    <w:rsid w:val="003A6F65"/>
    <w:rsid w:val="003B1C1C"/>
    <w:rsid w:val="003B5F81"/>
    <w:rsid w:val="003D7EDC"/>
    <w:rsid w:val="003E0457"/>
    <w:rsid w:val="003E5411"/>
    <w:rsid w:val="003F295A"/>
    <w:rsid w:val="00404FDF"/>
    <w:rsid w:val="00406FB4"/>
    <w:rsid w:val="00410531"/>
    <w:rsid w:val="0041382F"/>
    <w:rsid w:val="00424732"/>
    <w:rsid w:val="004357E5"/>
    <w:rsid w:val="00437DF8"/>
    <w:rsid w:val="00440AAA"/>
    <w:rsid w:val="00450D17"/>
    <w:rsid w:val="00453B36"/>
    <w:rsid w:val="00454F3A"/>
    <w:rsid w:val="00457F76"/>
    <w:rsid w:val="0046323F"/>
    <w:rsid w:val="004636FB"/>
    <w:rsid w:val="00465761"/>
    <w:rsid w:val="00465CAD"/>
    <w:rsid w:val="00480B84"/>
    <w:rsid w:val="004838B9"/>
    <w:rsid w:val="00496BF0"/>
    <w:rsid w:val="004A16AD"/>
    <w:rsid w:val="004A24EA"/>
    <w:rsid w:val="004A64CD"/>
    <w:rsid w:val="004C1753"/>
    <w:rsid w:val="004D14E9"/>
    <w:rsid w:val="0050298B"/>
    <w:rsid w:val="0050556C"/>
    <w:rsid w:val="0051178E"/>
    <w:rsid w:val="00513C4C"/>
    <w:rsid w:val="0051691E"/>
    <w:rsid w:val="0051702E"/>
    <w:rsid w:val="00517D9B"/>
    <w:rsid w:val="0053116A"/>
    <w:rsid w:val="005321BD"/>
    <w:rsid w:val="00535881"/>
    <w:rsid w:val="005410A6"/>
    <w:rsid w:val="00554BA8"/>
    <w:rsid w:val="00555B4F"/>
    <w:rsid w:val="00560F7E"/>
    <w:rsid w:val="00584B52"/>
    <w:rsid w:val="00586D56"/>
    <w:rsid w:val="005919EB"/>
    <w:rsid w:val="00593513"/>
    <w:rsid w:val="0059500F"/>
    <w:rsid w:val="005A3FC4"/>
    <w:rsid w:val="005A42E2"/>
    <w:rsid w:val="005A6FA0"/>
    <w:rsid w:val="005B2BB5"/>
    <w:rsid w:val="005C06F0"/>
    <w:rsid w:val="005C31D5"/>
    <w:rsid w:val="005C6A4F"/>
    <w:rsid w:val="005D14B7"/>
    <w:rsid w:val="005D7D41"/>
    <w:rsid w:val="005E0095"/>
    <w:rsid w:val="005E0146"/>
    <w:rsid w:val="005E31D4"/>
    <w:rsid w:val="005E4442"/>
    <w:rsid w:val="005E7738"/>
    <w:rsid w:val="00613599"/>
    <w:rsid w:val="006152D9"/>
    <w:rsid w:val="00621211"/>
    <w:rsid w:val="00624758"/>
    <w:rsid w:val="0062511E"/>
    <w:rsid w:val="00630BED"/>
    <w:rsid w:val="00631C50"/>
    <w:rsid w:val="00631EAA"/>
    <w:rsid w:val="0064118A"/>
    <w:rsid w:val="006425BD"/>
    <w:rsid w:val="00646806"/>
    <w:rsid w:val="00646CE6"/>
    <w:rsid w:val="00647A24"/>
    <w:rsid w:val="006565D2"/>
    <w:rsid w:val="00661AF0"/>
    <w:rsid w:val="0067747C"/>
    <w:rsid w:val="00680710"/>
    <w:rsid w:val="00694058"/>
    <w:rsid w:val="00696376"/>
    <w:rsid w:val="006B1D8D"/>
    <w:rsid w:val="006C3CE4"/>
    <w:rsid w:val="006C4767"/>
    <w:rsid w:val="006C5FD1"/>
    <w:rsid w:val="006C66A0"/>
    <w:rsid w:val="006E042B"/>
    <w:rsid w:val="006E7228"/>
    <w:rsid w:val="006F40BD"/>
    <w:rsid w:val="006F4D85"/>
    <w:rsid w:val="00701300"/>
    <w:rsid w:val="00704C58"/>
    <w:rsid w:val="00704E1D"/>
    <w:rsid w:val="007120DC"/>
    <w:rsid w:val="007144F8"/>
    <w:rsid w:val="00732DF4"/>
    <w:rsid w:val="00742D94"/>
    <w:rsid w:val="00744660"/>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3D1E"/>
    <w:rsid w:val="007D48B1"/>
    <w:rsid w:val="007D7BEA"/>
    <w:rsid w:val="007E2857"/>
    <w:rsid w:val="00803658"/>
    <w:rsid w:val="0081065D"/>
    <w:rsid w:val="00812BC5"/>
    <w:rsid w:val="0081494E"/>
    <w:rsid w:val="00815AEC"/>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F0880"/>
    <w:rsid w:val="008F299A"/>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C6423"/>
    <w:rsid w:val="009D309B"/>
    <w:rsid w:val="009D3573"/>
    <w:rsid w:val="009D5E4A"/>
    <w:rsid w:val="009E4612"/>
    <w:rsid w:val="009E760B"/>
    <w:rsid w:val="009F1090"/>
    <w:rsid w:val="00A20421"/>
    <w:rsid w:val="00A325C0"/>
    <w:rsid w:val="00A429E3"/>
    <w:rsid w:val="00A5000C"/>
    <w:rsid w:val="00A521A4"/>
    <w:rsid w:val="00A73030"/>
    <w:rsid w:val="00A74800"/>
    <w:rsid w:val="00A76B5F"/>
    <w:rsid w:val="00A94F11"/>
    <w:rsid w:val="00AA3AD6"/>
    <w:rsid w:val="00AA539C"/>
    <w:rsid w:val="00AA7345"/>
    <w:rsid w:val="00AB2956"/>
    <w:rsid w:val="00AB2FDF"/>
    <w:rsid w:val="00AB33E1"/>
    <w:rsid w:val="00AB66A4"/>
    <w:rsid w:val="00AD0661"/>
    <w:rsid w:val="00AD74D2"/>
    <w:rsid w:val="00AF08B5"/>
    <w:rsid w:val="00AF3D00"/>
    <w:rsid w:val="00AF668E"/>
    <w:rsid w:val="00B102D3"/>
    <w:rsid w:val="00B12E69"/>
    <w:rsid w:val="00B137CA"/>
    <w:rsid w:val="00B166CE"/>
    <w:rsid w:val="00B33AB3"/>
    <w:rsid w:val="00B370B3"/>
    <w:rsid w:val="00B429BA"/>
    <w:rsid w:val="00B4391A"/>
    <w:rsid w:val="00B52CDF"/>
    <w:rsid w:val="00B65F4F"/>
    <w:rsid w:val="00B700A8"/>
    <w:rsid w:val="00B7142E"/>
    <w:rsid w:val="00B73730"/>
    <w:rsid w:val="00B9200D"/>
    <w:rsid w:val="00B94D57"/>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3853"/>
    <w:rsid w:val="00C042ED"/>
    <w:rsid w:val="00C06022"/>
    <w:rsid w:val="00C10877"/>
    <w:rsid w:val="00C24B53"/>
    <w:rsid w:val="00C30C4A"/>
    <w:rsid w:val="00C36F64"/>
    <w:rsid w:val="00C44909"/>
    <w:rsid w:val="00C55E2A"/>
    <w:rsid w:val="00C56066"/>
    <w:rsid w:val="00C571FC"/>
    <w:rsid w:val="00C60644"/>
    <w:rsid w:val="00C63D57"/>
    <w:rsid w:val="00C65C40"/>
    <w:rsid w:val="00C662B8"/>
    <w:rsid w:val="00C71256"/>
    <w:rsid w:val="00C76200"/>
    <w:rsid w:val="00C767FB"/>
    <w:rsid w:val="00C927DF"/>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97A"/>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4299"/>
    <w:rsid w:val="00EA2C0C"/>
    <w:rsid w:val="00EA452E"/>
    <w:rsid w:val="00EB050B"/>
    <w:rsid w:val="00EB277E"/>
    <w:rsid w:val="00EC229C"/>
    <w:rsid w:val="00EC7C4B"/>
    <w:rsid w:val="00ED00FB"/>
    <w:rsid w:val="00ED0BE0"/>
    <w:rsid w:val="00ED26D9"/>
    <w:rsid w:val="00EE2797"/>
    <w:rsid w:val="00EE34BD"/>
    <w:rsid w:val="00F00B4C"/>
    <w:rsid w:val="00F0177D"/>
    <w:rsid w:val="00F0347B"/>
    <w:rsid w:val="00F12AF6"/>
    <w:rsid w:val="00F21270"/>
    <w:rsid w:val="00F24907"/>
    <w:rsid w:val="00F26B59"/>
    <w:rsid w:val="00F501F4"/>
    <w:rsid w:val="00F51E8E"/>
    <w:rsid w:val="00F53212"/>
    <w:rsid w:val="00F60343"/>
    <w:rsid w:val="00F60BAF"/>
    <w:rsid w:val="00F91A77"/>
    <w:rsid w:val="00F92FD1"/>
    <w:rsid w:val="00FA4033"/>
    <w:rsid w:val="00FA4DDF"/>
    <w:rsid w:val="00FB37DD"/>
    <w:rsid w:val="00FB4B81"/>
    <w:rsid w:val="00FB7EFE"/>
    <w:rsid w:val="00FC2062"/>
    <w:rsid w:val="00FC330F"/>
    <w:rsid w:val="00FC4EB2"/>
    <w:rsid w:val="00FD2B79"/>
    <w:rsid w:val="00FD77AE"/>
    <w:rsid w:val="00FE186E"/>
    <w:rsid w:val="00FE3514"/>
    <w:rsid w:val="00FE3A63"/>
    <w:rsid w:val="00FF113C"/>
    <w:rsid w:val="00FF12DA"/>
    <w:rsid w:val="00FF1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textitem">
    <w:name w:val="textitem"/>
    <w:basedOn w:val="DefaultParagraphFont"/>
    <w:rsid w:val="00FB37DD"/>
  </w:style>
  <w:style w:type="paragraph" w:styleId="Caption">
    <w:name w:val="caption"/>
    <w:basedOn w:val="Normal"/>
    <w:next w:val="Normal"/>
    <w:unhideWhenUsed/>
    <w:qFormat/>
    <w:rsid w:val="005C31D5"/>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microsoft.com/office/2016/09/relationships/commentsIds" Target="commentsIds.xml"/><Relationship Id="rId18" Type="http://schemas.openxmlformats.org/officeDocument/2006/relationships/hyperlink" Target="https://forms.gle/wVCb9VRRuYBU5yvF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s://forms.gle/wVCb9VRRuYBU5yvF8" TargetMode="External"/><Relationship Id="rId2" Type="http://schemas.openxmlformats.org/officeDocument/2006/relationships/numbering" Target="numbering.xml"/><Relationship Id="rId16" Type="http://schemas.openxmlformats.org/officeDocument/2006/relationships/hyperlink" Target="https://mww.mbari.org/resources/2024_Proposal_Process/personnel_classifications_2023.pdf"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image" Target="media/image1.jp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ww.mbari.org/itd/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35E70-C15F-4C6B-AEEB-3851125D7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1505</TotalTime>
  <Pages>9</Pages>
  <Words>2872</Words>
  <Characters>16932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19765</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Brent Jones</cp:lastModifiedBy>
  <cp:revision>17</cp:revision>
  <cp:lastPrinted>2018-04-05T20:39:00Z</cp:lastPrinted>
  <dcterms:created xsi:type="dcterms:W3CDTF">2023-06-02T01:12:00Z</dcterms:created>
  <dcterms:modified xsi:type="dcterms:W3CDTF">2023-07-10T17:38:00Z</dcterms:modified>
</cp:coreProperties>
</file>