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50260A67" w:rsidR="001679D0" w:rsidRPr="00CB2511" w:rsidRDefault="00ED4426">
            <w:pPr>
              <w:rPr>
                <w:sz w:val="32"/>
                <w:szCs w:val="32"/>
              </w:rPr>
            </w:pPr>
            <w:r>
              <w:rPr>
                <w:sz w:val="32"/>
                <w:szCs w:val="32"/>
              </w:rPr>
              <w:fldChar w:fldCharType="begin">
                <w:ffData>
                  <w:name w:val="Text1"/>
                  <w:enabled/>
                  <w:calcOnExit w:val="0"/>
                  <w:textInput>
                    <w:default w:val="902402"/>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902402</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2DC15FA" w:rsidR="00424732" w:rsidRPr="00FF113C" w:rsidRDefault="00ED4426">
            <w:pPr>
              <w:rPr>
                <w:b/>
              </w:rPr>
            </w:pPr>
            <w:r>
              <w:rPr>
                <w:b/>
              </w:rPr>
              <w:fldChar w:fldCharType="begin">
                <w:ffData>
                  <w:name w:val="Text2"/>
                  <w:enabled/>
                  <w:calcOnExit w:val="0"/>
                  <w:textInput>
                    <w:default w:val="2024"/>
                  </w:textInput>
                </w:ffData>
              </w:fldChar>
            </w:r>
            <w:bookmarkStart w:id="1" w:name="Text2"/>
            <w:r>
              <w:rPr>
                <w:b/>
              </w:rPr>
              <w:instrText xml:space="preserve"> FORMTEXT </w:instrText>
            </w:r>
            <w:r>
              <w:rPr>
                <w:b/>
              </w:rPr>
            </w:r>
            <w:r>
              <w:rPr>
                <w:b/>
              </w:rPr>
              <w:fldChar w:fldCharType="separate"/>
            </w:r>
            <w:r>
              <w:rPr>
                <w:b/>
                <w:noProof/>
              </w:rPr>
              <w:t>2024</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4D78A10" w:rsidR="00424732" w:rsidRPr="00FF113C" w:rsidRDefault="00EF5CA0" w:rsidP="00E634C9">
            <w:pPr>
              <w:ind w:right="-72"/>
              <w:rPr>
                <w:b/>
              </w:rPr>
            </w:pPr>
            <w:r>
              <w:rPr>
                <w:b/>
              </w:rPr>
              <w:fldChar w:fldCharType="begin">
                <w:ffData>
                  <w:name w:val="Text3"/>
                  <w:enabled/>
                  <w:calcOnExit w:val="0"/>
                  <w:textInput>
                    <w:default w:val="Year 1 of 5"/>
                  </w:textInput>
                </w:ffData>
              </w:fldChar>
            </w:r>
            <w:bookmarkStart w:id="2" w:name="Text3"/>
            <w:r>
              <w:rPr>
                <w:b/>
              </w:rPr>
              <w:instrText xml:space="preserve"> FORMTEXT </w:instrText>
            </w:r>
            <w:r>
              <w:rPr>
                <w:b/>
              </w:rPr>
            </w:r>
            <w:r>
              <w:rPr>
                <w:b/>
              </w:rPr>
              <w:fldChar w:fldCharType="separate"/>
            </w:r>
            <w:r>
              <w:rPr>
                <w:b/>
                <w:noProof/>
              </w:rPr>
              <w:t>Year 1 of 5</w:t>
            </w:r>
            <w:r>
              <w:rPr>
                <w:b/>
              </w:rPr>
              <w:fldChar w:fldCharType="end"/>
            </w:r>
            <w:bookmarkEnd w:id="2"/>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5828C7F2" w:rsidR="00B65F4F" w:rsidRPr="007B769A" w:rsidRDefault="00ED4426"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2F8B7006" w:rsidR="00FC2062" w:rsidRPr="00ED26D9" w:rsidRDefault="00ED4426"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AF41B53"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E44D7">
        <w:rPr>
          <w:sz w:val="32"/>
          <w:szCs w:val="32"/>
        </w:rPr>
        <w:fldChar w:fldCharType="begin">
          <w:ffData>
            <w:name w:val="Text4"/>
            <w:enabled/>
            <w:calcOnExit w:val="0"/>
            <w:textInput>
              <w:default w:val="Alana Sherman"/>
            </w:textInput>
          </w:ffData>
        </w:fldChar>
      </w:r>
      <w:bookmarkStart w:id="3" w:name="Text4"/>
      <w:r w:rsidR="002E44D7">
        <w:rPr>
          <w:sz w:val="32"/>
          <w:szCs w:val="32"/>
        </w:rPr>
        <w:instrText xml:space="preserve"> FORMTEXT </w:instrText>
      </w:r>
      <w:r w:rsidR="002E44D7">
        <w:rPr>
          <w:sz w:val="32"/>
          <w:szCs w:val="32"/>
        </w:rPr>
      </w:r>
      <w:r w:rsidR="002E44D7">
        <w:rPr>
          <w:sz w:val="32"/>
          <w:szCs w:val="32"/>
        </w:rPr>
        <w:fldChar w:fldCharType="separate"/>
      </w:r>
      <w:r w:rsidR="002E44D7">
        <w:rPr>
          <w:noProof/>
          <w:sz w:val="32"/>
          <w:szCs w:val="32"/>
        </w:rPr>
        <w:t>Alana Sherman</w:t>
      </w:r>
      <w:r w:rsidR="002E44D7">
        <w:rPr>
          <w:sz w:val="32"/>
          <w:szCs w:val="32"/>
        </w:rPr>
        <w:fldChar w:fldCharType="end"/>
      </w:r>
      <w:bookmarkEnd w:id="3"/>
    </w:p>
    <w:p w14:paraId="11DF3220" w14:textId="1865819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ED4426">
        <w:rPr>
          <w:sz w:val="32"/>
          <w:szCs w:val="32"/>
        </w:rPr>
        <w:fldChar w:fldCharType="begin">
          <w:ffData>
            <w:name w:val=""/>
            <w:enabled/>
            <w:calcOnExit w:val="0"/>
            <w:textInput>
              <w:default w:val="Aaron Micallef"/>
            </w:textInput>
          </w:ffData>
        </w:fldChar>
      </w:r>
      <w:r w:rsidR="00ED4426">
        <w:rPr>
          <w:sz w:val="32"/>
          <w:szCs w:val="32"/>
        </w:rPr>
        <w:instrText xml:space="preserve"> FORMTEXT </w:instrText>
      </w:r>
      <w:r w:rsidR="00ED4426">
        <w:rPr>
          <w:sz w:val="32"/>
          <w:szCs w:val="32"/>
        </w:rPr>
      </w:r>
      <w:r w:rsidR="00ED4426">
        <w:rPr>
          <w:sz w:val="32"/>
          <w:szCs w:val="32"/>
        </w:rPr>
        <w:fldChar w:fldCharType="separate"/>
      </w:r>
      <w:r w:rsidR="00ED4426">
        <w:rPr>
          <w:noProof/>
          <w:sz w:val="32"/>
          <w:szCs w:val="32"/>
        </w:rPr>
        <w:t>Aaron Micallef</w:t>
      </w:r>
      <w:r w:rsidR="00ED4426">
        <w:rPr>
          <w:sz w:val="32"/>
          <w:szCs w:val="32"/>
        </w:rPr>
        <w:fldChar w:fldCharType="end"/>
      </w:r>
    </w:p>
    <w:p w14:paraId="3A92B444" w14:textId="0AD0F4EC"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E44D7">
        <w:rPr>
          <w:sz w:val="32"/>
          <w:szCs w:val="32"/>
        </w:rPr>
        <w:fldChar w:fldCharType="begin">
          <w:ffData>
            <w:name w:val=""/>
            <w:enabled/>
            <w:calcOnExit w:val="0"/>
            <w:textInput/>
          </w:ffData>
        </w:fldChar>
      </w:r>
      <w:r w:rsidR="002E44D7">
        <w:rPr>
          <w:sz w:val="32"/>
          <w:szCs w:val="32"/>
        </w:rPr>
        <w:instrText xml:space="preserve"> FORMTEXT </w:instrText>
      </w:r>
      <w:r w:rsidR="002E44D7">
        <w:rPr>
          <w:sz w:val="32"/>
          <w:szCs w:val="32"/>
        </w:rPr>
      </w:r>
      <w:r w:rsidR="002E44D7">
        <w:rPr>
          <w:sz w:val="32"/>
          <w:szCs w:val="32"/>
        </w:rPr>
        <w:fldChar w:fldCharType="separate"/>
      </w:r>
      <w:r w:rsidR="002E44D7">
        <w:rPr>
          <w:noProof/>
          <w:sz w:val="32"/>
          <w:szCs w:val="32"/>
        </w:rPr>
        <w:t> </w:t>
      </w:r>
      <w:r w:rsidR="002E44D7">
        <w:rPr>
          <w:noProof/>
          <w:sz w:val="32"/>
          <w:szCs w:val="32"/>
        </w:rPr>
        <w:t> </w:t>
      </w:r>
      <w:r w:rsidR="002E44D7">
        <w:rPr>
          <w:noProof/>
          <w:sz w:val="32"/>
          <w:szCs w:val="32"/>
        </w:rPr>
        <w:t> </w:t>
      </w:r>
      <w:r w:rsidR="002E44D7">
        <w:rPr>
          <w:noProof/>
          <w:sz w:val="32"/>
          <w:szCs w:val="32"/>
        </w:rPr>
        <w:t> </w:t>
      </w:r>
      <w:r w:rsidR="002E44D7">
        <w:rPr>
          <w:noProof/>
          <w:sz w:val="32"/>
          <w:szCs w:val="32"/>
        </w:rPr>
        <w:t> </w:t>
      </w:r>
      <w:r w:rsidR="002E44D7">
        <w:rPr>
          <w:sz w:val="32"/>
          <w:szCs w:val="32"/>
        </w:rPr>
        <w:fldChar w:fldCharType="end"/>
      </w:r>
    </w:p>
    <w:p w14:paraId="291A68D9" w14:textId="02DA49F9"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E44D7">
        <w:rPr>
          <w:sz w:val="32"/>
          <w:szCs w:val="32"/>
        </w:rPr>
        <w:fldChar w:fldCharType="begin">
          <w:ffData>
            <w:name w:val=""/>
            <w:enabled/>
            <w:calcOnExit w:val="0"/>
            <w:textInput/>
          </w:ffData>
        </w:fldChar>
      </w:r>
      <w:r w:rsidR="002E44D7">
        <w:rPr>
          <w:sz w:val="32"/>
          <w:szCs w:val="32"/>
        </w:rPr>
        <w:instrText xml:space="preserve"> FORMTEXT </w:instrText>
      </w:r>
      <w:r w:rsidR="002E44D7">
        <w:rPr>
          <w:sz w:val="32"/>
          <w:szCs w:val="32"/>
        </w:rPr>
      </w:r>
      <w:r w:rsidR="002E44D7">
        <w:rPr>
          <w:sz w:val="32"/>
          <w:szCs w:val="32"/>
        </w:rPr>
        <w:fldChar w:fldCharType="separate"/>
      </w:r>
      <w:r w:rsidR="002E44D7">
        <w:rPr>
          <w:noProof/>
          <w:sz w:val="32"/>
          <w:szCs w:val="32"/>
        </w:rPr>
        <w:t> </w:t>
      </w:r>
      <w:r w:rsidR="002E44D7">
        <w:rPr>
          <w:noProof/>
          <w:sz w:val="32"/>
          <w:szCs w:val="32"/>
        </w:rPr>
        <w:t> </w:t>
      </w:r>
      <w:r w:rsidR="002E44D7">
        <w:rPr>
          <w:noProof/>
          <w:sz w:val="32"/>
          <w:szCs w:val="32"/>
        </w:rPr>
        <w:t> </w:t>
      </w:r>
      <w:r w:rsidR="002E44D7">
        <w:rPr>
          <w:noProof/>
          <w:sz w:val="32"/>
          <w:szCs w:val="32"/>
        </w:rPr>
        <w:t> </w:t>
      </w:r>
      <w:r w:rsidR="002E44D7">
        <w:rPr>
          <w:noProof/>
          <w:sz w:val="32"/>
          <w:szCs w:val="32"/>
        </w:rPr>
        <w:t> </w:t>
      </w:r>
      <w:r w:rsidR="002E44D7">
        <w:rPr>
          <w:sz w:val="32"/>
          <w:szCs w:val="32"/>
        </w:rPr>
        <w:fldChar w:fldCharType="end"/>
      </w:r>
    </w:p>
    <w:p w14:paraId="753525FE" w14:textId="77777777" w:rsidR="00EE34BD" w:rsidRPr="00E634C9" w:rsidRDefault="00EE34BD" w:rsidP="00DE2F13">
      <w:pPr>
        <w:rPr>
          <w:b/>
        </w:rPr>
      </w:pPr>
      <w:r>
        <w:rPr>
          <w:b/>
          <w:sz w:val="52"/>
          <w:szCs w:val="52"/>
        </w:rPr>
        <w:tab/>
      </w:r>
    </w:p>
    <w:p w14:paraId="12FF8753" w14:textId="79018E70"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ED4426">
        <w:rPr>
          <w:b/>
          <w:sz w:val="40"/>
          <w:szCs w:val="40"/>
        </w:rPr>
        <w:fldChar w:fldCharType="begin">
          <w:ffData>
            <w:name w:val="Text5"/>
            <w:enabled/>
            <w:calcOnExit w:val="0"/>
            <w:textInput>
              <w:default w:val="CSEM"/>
            </w:textInput>
          </w:ffData>
        </w:fldChar>
      </w:r>
      <w:bookmarkStart w:id="4" w:name="Text5"/>
      <w:r w:rsidR="00ED4426">
        <w:rPr>
          <w:b/>
          <w:sz w:val="40"/>
          <w:szCs w:val="40"/>
        </w:rPr>
        <w:instrText xml:space="preserve"> FORMTEXT </w:instrText>
      </w:r>
      <w:r w:rsidR="00ED4426">
        <w:rPr>
          <w:b/>
          <w:sz w:val="40"/>
          <w:szCs w:val="40"/>
        </w:rPr>
      </w:r>
      <w:r w:rsidR="00ED4426">
        <w:rPr>
          <w:b/>
          <w:sz w:val="40"/>
          <w:szCs w:val="40"/>
        </w:rPr>
        <w:fldChar w:fldCharType="separate"/>
      </w:r>
      <w:r w:rsidR="00ED4426">
        <w:rPr>
          <w:b/>
          <w:noProof/>
          <w:sz w:val="40"/>
          <w:szCs w:val="40"/>
        </w:rPr>
        <w:t>CSEM</w:t>
      </w:r>
      <w:r w:rsidR="00ED4426">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C2529A" w:rsidR="00E84967" w:rsidRPr="007B769A" w:rsidRDefault="00ED4426"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w:t>
            </w:r>
            <w:proofErr w:type="gramStart"/>
            <w:r w:rsidR="004A24EA">
              <w:rPr>
                <w:b/>
                <w:sz w:val="20"/>
                <w:szCs w:val="20"/>
              </w:rPr>
              <w:t>Protect</w:t>
            </w:r>
            <w:proofErr w:type="gramEnd"/>
          </w:p>
        </w:tc>
        <w:tc>
          <w:tcPr>
            <w:tcW w:w="2808" w:type="dxa"/>
            <w:vAlign w:val="center"/>
          </w:tcPr>
          <w:p w14:paraId="19AC5796" w14:textId="6AC0680F" w:rsidR="00D81DC3" w:rsidRPr="00D81DC3" w:rsidRDefault="0004083A" w:rsidP="002E7530">
            <w:pPr>
              <w:jc w:val="center"/>
              <w:rPr>
                <w:b/>
                <w:sz w:val="20"/>
                <w:szCs w:val="20"/>
              </w:rPr>
            </w:pPr>
            <w:r>
              <w:rPr>
                <w:b/>
                <w:sz w:val="20"/>
                <w:szCs w:val="20"/>
              </w:rPr>
              <w:t xml:space="preserve">Inspire and </w:t>
            </w:r>
            <w:proofErr w:type="gramStart"/>
            <w:r>
              <w:rPr>
                <w:b/>
                <w:sz w:val="20"/>
                <w:szCs w:val="20"/>
              </w:rPr>
              <w:t>Engage</w:t>
            </w:r>
            <w:proofErr w:type="gramEnd"/>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A0CF702" w:rsidR="00D81DC3" w:rsidRPr="00D81DC3" w:rsidRDefault="00974C91" w:rsidP="007D1C89">
            <w:pPr>
              <w:jc w:val="center"/>
              <w:rPr>
                <w:b/>
                <w:sz w:val="20"/>
                <w:szCs w:val="20"/>
              </w:rPr>
            </w:pPr>
            <w:r>
              <w:t>80</w:t>
            </w:r>
            <w:r w:rsidR="006E67F9">
              <w:t>%</w:t>
            </w:r>
          </w:p>
        </w:tc>
        <w:tc>
          <w:tcPr>
            <w:tcW w:w="3510" w:type="dxa"/>
            <w:vAlign w:val="center"/>
          </w:tcPr>
          <w:p w14:paraId="199508F7" w14:textId="5E6CF053" w:rsidR="00D81DC3" w:rsidRPr="00D81DC3" w:rsidRDefault="00974C91" w:rsidP="007D1C89">
            <w:pPr>
              <w:jc w:val="center"/>
              <w:rPr>
                <w:b/>
                <w:sz w:val="20"/>
                <w:szCs w:val="20"/>
              </w:rPr>
            </w:pPr>
            <w:r>
              <w:t>20</w:t>
            </w:r>
            <w:r w:rsidR="006E67F9">
              <w:t>%</w:t>
            </w:r>
          </w:p>
        </w:tc>
        <w:tc>
          <w:tcPr>
            <w:tcW w:w="2808" w:type="dxa"/>
            <w:vAlign w:val="center"/>
          </w:tcPr>
          <w:p w14:paraId="0585A415" w14:textId="47F96E54" w:rsidR="00D81DC3" w:rsidRPr="00D81DC3" w:rsidRDefault="00D124D2" w:rsidP="007D1C89">
            <w:pPr>
              <w:jc w:val="center"/>
              <w:rPr>
                <w:b/>
                <w:sz w:val="20"/>
                <w:szCs w:val="2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Pr="00DA4773" w:rsidRDefault="00774B2B" w:rsidP="009863F0">
      <w:pPr>
        <w:numPr>
          <w:ilvl w:val="0"/>
          <w:numId w:val="3"/>
        </w:numPr>
        <w:shd w:val="clear" w:color="auto" w:fill="D9D9D9"/>
        <w:tabs>
          <w:tab w:val="clear" w:pos="1080"/>
          <w:tab w:val="num" w:pos="360"/>
        </w:tabs>
        <w:ind w:left="0"/>
        <w:rPr>
          <w:b/>
        </w:rPr>
      </w:pPr>
      <w:r w:rsidRPr="00DA4773">
        <w:rPr>
          <w:b/>
        </w:rPr>
        <w:lastRenderedPageBreak/>
        <w:t>ABSTRACT</w:t>
      </w:r>
      <w:r w:rsidR="00621211" w:rsidRPr="00DA4773">
        <w:rPr>
          <w:b/>
        </w:rPr>
        <w:t xml:space="preserve"> (a</w:t>
      </w:r>
      <w:r w:rsidR="00AB66A4" w:rsidRPr="00DA4773">
        <w:rPr>
          <w:b/>
        </w:rPr>
        <w:t>ll projects</w:t>
      </w:r>
      <w:r w:rsidR="00621211" w:rsidRPr="00DA4773">
        <w:rPr>
          <w:b/>
        </w:rPr>
        <w:t>)</w:t>
      </w:r>
    </w:p>
    <w:p w14:paraId="04931C45" w14:textId="77777777" w:rsidR="00795630" w:rsidRDefault="00795630" w:rsidP="00E83F73">
      <w:pPr>
        <w:tabs>
          <w:tab w:val="num" w:pos="360"/>
        </w:tabs>
        <w:jc w:val="both"/>
        <w:rPr>
          <w:bCs/>
          <w:iCs/>
        </w:rPr>
      </w:pPr>
    </w:p>
    <w:p w14:paraId="4701D814" w14:textId="74C6AACB" w:rsidR="00E83F73" w:rsidRDefault="00864D7D" w:rsidP="00E83F73">
      <w:pPr>
        <w:tabs>
          <w:tab w:val="num" w:pos="360"/>
        </w:tabs>
        <w:jc w:val="both"/>
      </w:pPr>
      <w:r w:rsidRPr="00864D7D">
        <w:rPr>
          <w:bCs/>
          <w:iCs/>
        </w:rPr>
        <w:t xml:space="preserve">Fluids are thought to play a central role in the geomorphic modification of continental margins. However, how flow and discharge create seafloor geometries and sub-seafloor structures remains poorly understood. </w:t>
      </w:r>
      <w:r w:rsidR="00E83F73">
        <w:rPr>
          <w:bCs/>
          <w:iCs/>
        </w:rPr>
        <w:t xml:space="preserve">This is a question that can be addressed with novel </w:t>
      </w:r>
      <w:r w:rsidR="00E83F73">
        <w:t>controlled-source electromagnetic (</w:t>
      </w:r>
      <w:r w:rsidR="00E83F73" w:rsidRPr="00864D7D">
        <w:t>CSEM</w:t>
      </w:r>
      <w:r w:rsidR="00E83F73">
        <w:t>) technologies</w:t>
      </w:r>
      <w:r w:rsidR="00EF7AF8">
        <w:t>, which</w:t>
      </w:r>
      <w:r w:rsidR="00E83F73">
        <w:t xml:space="preserve"> are deployed from platforms that allow </w:t>
      </w:r>
      <w:r w:rsidR="00EF7AF8">
        <w:t>precise</w:t>
      </w:r>
      <w:r w:rsidR="00E83F73">
        <w:t xml:space="preserve"> navigation</w:t>
      </w:r>
      <w:r w:rsidR="00EF7AF8">
        <w:t xml:space="preserve"> </w:t>
      </w:r>
      <w:r w:rsidR="00E83F73">
        <w:t xml:space="preserve">in close proximity </w:t>
      </w:r>
      <w:r w:rsidR="00EF7AF8">
        <w:t>to</w:t>
      </w:r>
      <w:r w:rsidR="00E83F73">
        <w:t xml:space="preserve"> the seafloor, irrespective of depth.</w:t>
      </w:r>
    </w:p>
    <w:p w14:paraId="67BBE376" w14:textId="77777777" w:rsidR="002D62D9" w:rsidRDefault="002D62D9" w:rsidP="00E83F73">
      <w:pPr>
        <w:tabs>
          <w:tab w:val="num" w:pos="360"/>
        </w:tabs>
        <w:jc w:val="both"/>
        <w:rPr>
          <w:bCs/>
          <w:iCs/>
        </w:rPr>
      </w:pPr>
    </w:p>
    <w:p w14:paraId="0B6DD293" w14:textId="6AFF03DB" w:rsidR="00BB6F4B" w:rsidRDefault="00BB6F4B" w:rsidP="00E83F73">
      <w:pPr>
        <w:tabs>
          <w:tab w:val="num" w:pos="360"/>
        </w:tabs>
        <w:jc w:val="both"/>
      </w:pPr>
      <w:r w:rsidRPr="00864D7D">
        <w:rPr>
          <w:bCs/>
          <w:iCs/>
        </w:rPr>
        <w:t xml:space="preserve">CSEM </w:t>
      </w:r>
      <w:r w:rsidRPr="00864D7D">
        <w:t>is 5</w:t>
      </w:r>
      <w:r>
        <w:t>-</w:t>
      </w:r>
      <w:r w:rsidRPr="00864D7D">
        <w:t xml:space="preserve">year project that aims to develop </w:t>
      </w:r>
      <w:r>
        <w:t>a CSEM</w:t>
      </w:r>
      <w:r w:rsidRPr="00864D7D">
        <w:t xml:space="preserve"> system to assess the distribution and fluxes of fluid flow and discharge at fine spatial and temporal scales in a wide range of water depths.</w:t>
      </w:r>
      <w:r>
        <w:t xml:space="preserve"> In the first year, two objectives will be tackled: (1) </w:t>
      </w:r>
      <w:r w:rsidRPr="00566A59">
        <w:t xml:space="preserve">To reconfigure and test a </w:t>
      </w:r>
      <w:r>
        <w:t xml:space="preserve">recently </w:t>
      </w:r>
      <w:r w:rsidRPr="00566A59">
        <w:t>developed surface-towed CSEM system</w:t>
      </w:r>
      <w:r>
        <w:t xml:space="preserve"> (called SWAN), and (2) </w:t>
      </w:r>
      <w:r w:rsidRPr="00566A59">
        <w:t>To assess if/how a</w:t>
      </w:r>
      <w:r w:rsidR="002D62D9">
        <w:t>n</w:t>
      </w:r>
      <w:r w:rsidRPr="00566A59">
        <w:t xml:space="preserve"> ROV- or AUV-based CSEM system can/should be built at MBARI</w:t>
      </w:r>
      <w:r>
        <w:t xml:space="preserve">. To address the first objective, we will adapt the recently developed surface-towed CSEM system and utilize it in Monterey Bay </w:t>
      </w:r>
      <w:r w:rsidR="002D62D9">
        <w:t xml:space="preserve">from </w:t>
      </w:r>
      <w:r>
        <w:t xml:space="preserve">an MBARI vessel and prepare it </w:t>
      </w:r>
      <w:r w:rsidR="00EE153C">
        <w:t>for</w:t>
      </w:r>
      <w:r>
        <w:t xml:space="preserve"> deployment in the Canadian Beaufort Sea in summer of 2025. As for the second objective, a scoping study will be carried out along with input from external collaborators.</w:t>
      </w:r>
    </w:p>
    <w:p w14:paraId="518E5906" w14:textId="77777777" w:rsidR="002D62D9" w:rsidRDefault="002D62D9" w:rsidP="00E83F73">
      <w:pPr>
        <w:tabs>
          <w:tab w:val="num" w:pos="360"/>
        </w:tabs>
        <w:jc w:val="both"/>
      </w:pPr>
    </w:p>
    <w:p w14:paraId="73667FB9" w14:textId="5443DB59" w:rsidR="00A60CCB" w:rsidRDefault="00A60CCB" w:rsidP="00E83F73">
      <w:pPr>
        <w:tabs>
          <w:tab w:val="num" w:pos="360"/>
        </w:tabs>
        <w:jc w:val="both"/>
      </w:pPr>
      <w:r>
        <w:t>B</w:t>
      </w:r>
      <w:r w:rsidR="00DA4773">
        <w:t>y the end of the CSEM project</w:t>
      </w:r>
      <w:r>
        <w:t>, MBARI will have access to a versatile instrument that allows</w:t>
      </w:r>
      <w:r w:rsidR="00DA4773" w:rsidRPr="003713A5">
        <w:t xml:space="preserve"> surveying of </w:t>
      </w:r>
      <w:r w:rsidR="00DA4773">
        <w:t xml:space="preserve">near-seafloor </w:t>
      </w:r>
      <w:r w:rsidR="002D62D9" w:rsidRPr="003713A5">
        <w:t>fluid</w:t>
      </w:r>
      <w:r w:rsidR="002D62D9">
        <w:t>-</w:t>
      </w:r>
      <w:r w:rsidR="00DA4773" w:rsidRPr="003713A5">
        <w:t xml:space="preserve">flow systems </w:t>
      </w:r>
      <w:r>
        <w:t xml:space="preserve">in a wide range of settings and </w:t>
      </w:r>
      <w:r w:rsidR="00DA4773" w:rsidRPr="003713A5">
        <w:t>in unprecedented detail, with potential direct application to mapping of benthic communities</w:t>
      </w:r>
      <w:r w:rsidR="00DA4773">
        <w:t xml:space="preserve"> supported by these flows and the morphologies that they generate</w:t>
      </w:r>
      <w:r w:rsidR="00DA4773" w:rsidRPr="003713A5">
        <w:t>.</w:t>
      </w: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769487F8" w14:textId="00F9E6A3" w:rsidR="00672B07" w:rsidRDefault="00C56D96" w:rsidP="00672B07">
      <w:pPr>
        <w:tabs>
          <w:tab w:val="left" w:pos="413"/>
        </w:tabs>
        <w:jc w:val="both"/>
      </w:pPr>
      <w:r w:rsidRPr="003713A5">
        <w:rPr>
          <w:u w:val="single"/>
        </w:rPr>
        <w:t>Problem</w:t>
      </w:r>
      <w:r w:rsidRPr="003713A5">
        <w:t xml:space="preserve">: </w:t>
      </w:r>
      <w:r>
        <w:t>Fluid flow and discharge can significantly shape continental margins, giving rise to a range of seafloor morphologies (e.g.</w:t>
      </w:r>
      <w:r w:rsidR="002D62D9">
        <w:t>,</w:t>
      </w:r>
      <w:r>
        <w:t xml:space="preserve"> distinctive cold seep and pockmark morphologies), generate submarine slope failures, </w:t>
      </w:r>
      <w:r w:rsidR="0001290F">
        <w:t xml:space="preserve">and </w:t>
      </w:r>
      <w:r>
        <w:t>undermine sub-seafloor structures (e.g.</w:t>
      </w:r>
      <w:r w:rsidR="002D62D9">
        <w:t>,</w:t>
      </w:r>
      <w:r>
        <w:t xml:space="preserve"> pipes). We lack a precise </w:t>
      </w:r>
      <w:r w:rsidRPr="003713A5">
        <w:t>understanding of how fluid flow</w:t>
      </w:r>
      <w:r>
        <w:t xml:space="preserve"> and </w:t>
      </w:r>
      <w:r w:rsidRPr="003713A5">
        <w:t xml:space="preserve">discharge create </w:t>
      </w:r>
      <w:r>
        <w:t>these</w:t>
      </w:r>
      <w:r w:rsidRPr="003713A5">
        <w:t xml:space="preserve"> geometries and structures</w:t>
      </w:r>
      <w:r>
        <w:t xml:space="preserve">, </w:t>
      </w:r>
      <w:r w:rsidR="00274F9E">
        <w:t>which</w:t>
      </w:r>
      <w:r>
        <w:t xml:space="preserve"> is partly a result of a paucity of field and process-based observations</w:t>
      </w:r>
      <w:r w:rsidR="00274F9E">
        <w:t xml:space="preserve">. </w:t>
      </w:r>
      <w:commentRangeStart w:id="5"/>
      <w:r w:rsidR="00672B07" w:rsidRPr="003713A5">
        <w:t>Controlled-source electromagnetic (CSEM) systems are effective at imaging fluids in the sub-seafloor and water column.</w:t>
      </w:r>
      <w:commentRangeEnd w:id="5"/>
      <w:r w:rsidR="000F012C">
        <w:rPr>
          <w:rStyle w:val="CommentReference"/>
        </w:rPr>
        <w:commentReference w:id="5"/>
      </w:r>
      <w:r w:rsidR="00672B07" w:rsidRPr="003713A5">
        <w:t xml:space="preserve"> The few CSEM systems available globally are tailored towards the exploration needs of the hydrocarbon industry. They tend to be slow, logistically and financially expensive to deploy, hindered by navigation and accuracy issues, and difficult to modify. As a result, the use of most CSEM systems is restricted by depth, whereas the spatial resolution of the data </w:t>
      </w:r>
      <w:r w:rsidR="00EF02F0">
        <w:t>they generate</w:t>
      </w:r>
      <w:r w:rsidR="00672B07" w:rsidRPr="003713A5">
        <w:t xml:space="preserve"> is inadequate to investigate the association between fluid flow and geomorphic structures, and their evolution over time. Most of these issues can </w:t>
      </w:r>
      <w:r w:rsidR="00672B07">
        <w:t xml:space="preserve">potentially </w:t>
      </w:r>
      <w:r w:rsidR="00672B07" w:rsidRPr="003713A5">
        <w:t>be addressed with a</w:t>
      </w:r>
      <w:r w:rsidR="002D62D9">
        <w:t>n</w:t>
      </w:r>
      <w:r w:rsidR="0086553A">
        <w:t xml:space="preserve"> ROV- or </w:t>
      </w:r>
      <w:r w:rsidR="00672B07" w:rsidRPr="003713A5">
        <w:t xml:space="preserve">AUV-based CSEM system. </w:t>
      </w:r>
      <w:r w:rsidR="00BB6F4B" w:rsidRPr="003713A5">
        <w:t xml:space="preserve">A recent test offshore Japan using an </w:t>
      </w:r>
      <w:r w:rsidR="002D62D9" w:rsidRPr="003713A5">
        <w:t>AUV</w:t>
      </w:r>
      <w:r w:rsidR="002D62D9">
        <w:t>-</w:t>
      </w:r>
      <w:r w:rsidR="00BB6F4B" w:rsidRPr="003713A5">
        <w:t xml:space="preserve">mounted </w:t>
      </w:r>
      <w:r w:rsidR="00BB6F4B">
        <w:t xml:space="preserve">system </w:t>
      </w:r>
      <w:r w:rsidR="00BB6F4B" w:rsidRPr="003713A5">
        <w:t xml:space="preserve">has shown </w:t>
      </w:r>
      <w:r w:rsidR="00BB6F4B">
        <w:t xml:space="preserve">that </w:t>
      </w:r>
      <w:r w:rsidR="00BB6F4B" w:rsidRPr="003713A5">
        <w:t xml:space="preserve">sub-seafloor electrical resistivity </w:t>
      </w:r>
      <w:r w:rsidR="00BB6F4B">
        <w:t>imaging is feasible, and that its</w:t>
      </w:r>
      <w:r w:rsidR="00BB6F4B" w:rsidRPr="003713A5">
        <w:t xml:space="preserve"> operation </w:t>
      </w:r>
      <w:r w:rsidR="00BB6F4B">
        <w:t xml:space="preserve">has </w:t>
      </w:r>
      <w:r w:rsidR="00BB6F4B" w:rsidRPr="003713A5">
        <w:t>limited impact o</w:t>
      </w:r>
      <w:r w:rsidR="00BB6F4B">
        <w:t>n</w:t>
      </w:r>
      <w:r w:rsidR="00BB6F4B" w:rsidRPr="003713A5">
        <w:t xml:space="preserve"> standard payloads, navigation and power consumption.</w:t>
      </w:r>
    </w:p>
    <w:p w14:paraId="04D1EF5E" w14:textId="77777777" w:rsidR="00BB6F4B" w:rsidRPr="003713A5" w:rsidRDefault="00BB6F4B" w:rsidP="00672B07">
      <w:pPr>
        <w:tabs>
          <w:tab w:val="left" w:pos="413"/>
        </w:tabs>
        <w:jc w:val="both"/>
      </w:pPr>
    </w:p>
    <w:p w14:paraId="605EA9E7" w14:textId="0384E8BE" w:rsidR="007A12A4" w:rsidRDefault="00672B07" w:rsidP="00795630">
      <w:pPr>
        <w:tabs>
          <w:tab w:val="left" w:pos="413"/>
        </w:tabs>
        <w:jc w:val="both"/>
        <w:rPr>
          <w:b/>
        </w:rPr>
      </w:pPr>
      <w:r w:rsidRPr="003713A5">
        <w:rPr>
          <w:u w:val="single"/>
        </w:rPr>
        <w:t>Research objectives</w:t>
      </w:r>
      <w:r w:rsidRPr="003713A5">
        <w:t xml:space="preserve">: </w:t>
      </w:r>
      <w:r w:rsidR="00C56D96" w:rsidRPr="00EF02F0">
        <w:t xml:space="preserve">CSEM is </w:t>
      </w:r>
      <w:r w:rsidR="00230C93">
        <w:t>5</w:t>
      </w:r>
      <w:r w:rsidR="00BB6F4B">
        <w:t>-</w:t>
      </w:r>
      <w:r w:rsidR="00C56D96" w:rsidRPr="00EF02F0">
        <w:t xml:space="preserve">year project </w:t>
      </w:r>
      <w:r w:rsidRPr="00EF02F0">
        <w:t xml:space="preserve">that </w:t>
      </w:r>
      <w:r w:rsidR="00186C5B" w:rsidRPr="00EF02F0">
        <w:t>aims to</w:t>
      </w:r>
      <w:r w:rsidRPr="00EF02F0">
        <w:t xml:space="preserve"> develop a CSEM system</w:t>
      </w:r>
      <w:r w:rsidR="00186C5B" w:rsidRPr="00EF02F0">
        <w:t xml:space="preserve"> to assess the distribution and fluxes of fluid flow and discharge </w:t>
      </w:r>
      <w:r w:rsidR="000B1335" w:rsidRPr="00EF02F0">
        <w:t xml:space="preserve">at </w:t>
      </w:r>
      <w:r w:rsidR="003914C0" w:rsidRPr="00EF02F0">
        <w:t>fine</w:t>
      </w:r>
      <w:r w:rsidR="000B1335" w:rsidRPr="00EF02F0">
        <w:t xml:space="preserve"> spatial and temporal scales </w:t>
      </w:r>
      <w:r w:rsidRPr="00EF02F0">
        <w:t>in a wide range of water depths.</w:t>
      </w:r>
      <w:r w:rsidRPr="003713A5">
        <w:rPr>
          <w:b/>
        </w:rPr>
        <w:t xml:space="preserve"> </w:t>
      </w:r>
      <w:r w:rsidRPr="003713A5">
        <w:t>To reach this goal, two objectives are proposed</w:t>
      </w:r>
      <w:r w:rsidR="002D6D9F">
        <w:t xml:space="preserve"> for </w:t>
      </w:r>
      <w:r w:rsidR="002D6D9F" w:rsidRPr="00FE198A">
        <w:rPr>
          <w:u w:val="single"/>
        </w:rPr>
        <w:t>year 1</w:t>
      </w:r>
      <w:r w:rsidRPr="003713A5">
        <w:t>:</w:t>
      </w:r>
      <w:r w:rsidR="007A12A4">
        <w:rPr>
          <w:b/>
        </w:rPr>
        <w:br w:type="page"/>
      </w:r>
    </w:p>
    <w:p w14:paraId="6CD343C4" w14:textId="4C07C007" w:rsidR="00672B07" w:rsidRPr="00452EA4" w:rsidRDefault="00452EA4" w:rsidP="009A2B12">
      <w:pPr>
        <w:pBdr>
          <w:top w:val="single" w:sz="4" w:space="1" w:color="auto"/>
          <w:left w:val="single" w:sz="4" w:space="4" w:color="auto"/>
          <w:bottom w:val="single" w:sz="4" w:space="1" w:color="auto"/>
          <w:right w:val="single" w:sz="4" w:space="4" w:color="auto"/>
        </w:pBdr>
        <w:contextualSpacing/>
        <w:jc w:val="both"/>
        <w:rPr>
          <w:b/>
        </w:rPr>
      </w:pPr>
      <w:r>
        <w:rPr>
          <w:b/>
        </w:rPr>
        <w:lastRenderedPageBreak/>
        <w:t xml:space="preserve">Objective 1: </w:t>
      </w:r>
      <w:r w:rsidR="00672B07" w:rsidRPr="00452EA4">
        <w:rPr>
          <w:b/>
        </w:rPr>
        <w:t xml:space="preserve">To reconfigure and test a recently developed surface-towed CSEM system </w:t>
      </w:r>
    </w:p>
    <w:p w14:paraId="7FDB9DC0" w14:textId="77777777" w:rsidR="00672B07" w:rsidRPr="003713A5" w:rsidRDefault="00672B07" w:rsidP="009A2B12">
      <w:pPr>
        <w:pBdr>
          <w:top w:val="single" w:sz="4" w:space="1" w:color="auto"/>
          <w:left w:val="single" w:sz="4" w:space="4" w:color="auto"/>
          <w:bottom w:val="single" w:sz="4" w:space="1" w:color="auto"/>
          <w:right w:val="single" w:sz="4" w:space="4" w:color="auto"/>
        </w:pBdr>
        <w:tabs>
          <w:tab w:val="left" w:pos="413"/>
        </w:tabs>
        <w:jc w:val="both"/>
      </w:pPr>
    </w:p>
    <w:p w14:paraId="3A46C2C5" w14:textId="535D206F" w:rsidR="00672B07" w:rsidRPr="00452EA4" w:rsidRDefault="00452EA4" w:rsidP="009A2B12">
      <w:pPr>
        <w:pBdr>
          <w:top w:val="single" w:sz="4" w:space="1" w:color="auto"/>
          <w:left w:val="single" w:sz="4" w:space="4" w:color="auto"/>
          <w:bottom w:val="single" w:sz="4" w:space="1" w:color="auto"/>
          <w:right w:val="single" w:sz="4" w:space="4" w:color="auto"/>
        </w:pBdr>
        <w:contextualSpacing/>
        <w:jc w:val="both"/>
        <w:rPr>
          <w:b/>
        </w:rPr>
      </w:pPr>
      <w:r>
        <w:rPr>
          <w:b/>
        </w:rPr>
        <w:t xml:space="preserve">Objective 2: </w:t>
      </w:r>
      <w:r w:rsidR="00672B07" w:rsidRPr="00452EA4">
        <w:rPr>
          <w:b/>
        </w:rPr>
        <w:t>To assess if/how a</w:t>
      </w:r>
      <w:r w:rsidR="002D62D9">
        <w:rPr>
          <w:b/>
        </w:rPr>
        <w:t>n</w:t>
      </w:r>
      <w:r w:rsidR="0086553A">
        <w:rPr>
          <w:b/>
        </w:rPr>
        <w:t xml:space="preserve"> ROV- or</w:t>
      </w:r>
      <w:r w:rsidR="00672B07" w:rsidRPr="00452EA4">
        <w:rPr>
          <w:b/>
        </w:rPr>
        <w:t xml:space="preserve"> AUV-based CSEM system can/should be built at MBARI to carry out repeat surveys of fluid flow systems at high spatial resolution and in a wide range of water depths</w:t>
      </w:r>
    </w:p>
    <w:p w14:paraId="47AAC387" w14:textId="77777777" w:rsidR="00672B07" w:rsidRPr="003713A5" w:rsidRDefault="00672B07" w:rsidP="00672B07">
      <w:pPr>
        <w:jc w:val="both"/>
      </w:pPr>
    </w:p>
    <w:p w14:paraId="7D1BE236" w14:textId="77777777" w:rsidR="00672B07" w:rsidRPr="003713A5" w:rsidRDefault="00672B07" w:rsidP="00672B07">
      <w:pPr>
        <w:jc w:val="both"/>
      </w:pPr>
      <w:r w:rsidRPr="003713A5">
        <w:rPr>
          <w:u w:val="single"/>
        </w:rPr>
        <w:t>Significance</w:t>
      </w:r>
      <w:r w:rsidRPr="003713A5">
        <w:t xml:space="preserve">: </w:t>
      </w:r>
    </w:p>
    <w:p w14:paraId="125CCAC9" w14:textId="0E11BE47" w:rsidR="00C56D96" w:rsidRPr="003713A5" w:rsidRDefault="00672B07" w:rsidP="00C56D96">
      <w:pPr>
        <w:pStyle w:val="ListParagraph"/>
        <w:numPr>
          <w:ilvl w:val="0"/>
          <w:numId w:val="29"/>
        </w:numPr>
        <w:tabs>
          <w:tab w:val="left" w:pos="413"/>
        </w:tabs>
        <w:contextualSpacing/>
        <w:jc w:val="both"/>
      </w:pPr>
      <w:r w:rsidRPr="003713A5">
        <w:t>Importance: Fluids play a central role in the geomorphic modification of our planet</w:t>
      </w:r>
      <w:r w:rsidR="00FE198A">
        <w:t xml:space="preserve">. Fluid emissions </w:t>
      </w:r>
      <w:r w:rsidRPr="003713A5">
        <w:t>are associated with specialized biota and untapped resources</w:t>
      </w:r>
      <w:r w:rsidR="00FE198A">
        <w:t xml:space="preserve">, may be linked to past and present climate change, and are relevant </w:t>
      </w:r>
      <w:r w:rsidR="006775D8">
        <w:t>to</w:t>
      </w:r>
      <w:r w:rsidR="00FE198A">
        <w:t xml:space="preserve"> hazard assessments. </w:t>
      </w:r>
      <w:r w:rsidRPr="003713A5">
        <w:t xml:space="preserve">The technology developed by the end of this program will allow the surveying of </w:t>
      </w:r>
      <w:r w:rsidR="00C56D96">
        <w:t>near</w:t>
      </w:r>
      <w:r w:rsidR="00140B99">
        <w:t>-</w:t>
      </w:r>
      <w:r w:rsidR="00C56D96">
        <w:t xml:space="preserve">seafloor </w:t>
      </w:r>
      <w:r w:rsidR="00405173" w:rsidRPr="003713A5">
        <w:t>fluid</w:t>
      </w:r>
      <w:r w:rsidR="00405173">
        <w:t>-</w:t>
      </w:r>
      <w:r w:rsidRPr="003713A5">
        <w:t xml:space="preserve">flow systems in unprecedented detail, with potential direct application to mapping of </w:t>
      </w:r>
      <w:r w:rsidR="00C56D96">
        <w:t xml:space="preserve">the </w:t>
      </w:r>
      <w:r w:rsidRPr="003713A5">
        <w:t>benthic communities</w:t>
      </w:r>
      <w:r w:rsidR="00C56D96">
        <w:t xml:space="preserve"> supported by these flows</w:t>
      </w:r>
      <w:r w:rsidRPr="003713A5">
        <w:t xml:space="preserve"> (</w:t>
      </w:r>
      <w:r w:rsidR="00802980">
        <w:t>e.g.</w:t>
      </w:r>
      <w:r w:rsidR="00405173">
        <w:t>,</w:t>
      </w:r>
      <w:r w:rsidR="00802980">
        <w:t xml:space="preserve"> </w:t>
      </w:r>
      <w:proofErr w:type="spellStart"/>
      <w:r w:rsidRPr="003713A5">
        <w:t>biogeophysics</w:t>
      </w:r>
      <w:proofErr w:type="spellEnd"/>
      <w:r w:rsidRPr="003713A5">
        <w:t>)</w:t>
      </w:r>
      <w:r w:rsidR="00C56D96">
        <w:t xml:space="preserve"> and </w:t>
      </w:r>
      <w:r w:rsidR="00140B99">
        <w:t xml:space="preserve">the </w:t>
      </w:r>
      <w:r w:rsidR="00C56D96">
        <w:t>morphologies that the</w:t>
      </w:r>
      <w:r w:rsidR="002403D8">
        <w:t>y</w:t>
      </w:r>
      <w:r w:rsidR="00C56D96">
        <w:t xml:space="preserve"> generate</w:t>
      </w:r>
      <w:r w:rsidR="00C56D96" w:rsidRPr="003713A5">
        <w:t xml:space="preserve">. </w:t>
      </w:r>
    </w:p>
    <w:p w14:paraId="04093F81" w14:textId="59BD7313" w:rsidR="00672B07" w:rsidRPr="003713A5" w:rsidRDefault="00672B07" w:rsidP="00672B07">
      <w:pPr>
        <w:pStyle w:val="ListParagraph"/>
        <w:numPr>
          <w:ilvl w:val="0"/>
          <w:numId w:val="29"/>
        </w:numPr>
        <w:contextualSpacing/>
        <w:jc w:val="both"/>
      </w:pPr>
      <w:r w:rsidRPr="003713A5">
        <w:t xml:space="preserve">Timeliness: There has been a recent surge of interest in the utilization and adaptation of CSEM technology to investigate and monitor sub-seafloor fluids, which has revealed a clear market gap in both academia and industry. </w:t>
      </w:r>
    </w:p>
    <w:p w14:paraId="1F04E9C2" w14:textId="53F4779B" w:rsidR="00BB6F4B" w:rsidRPr="003713A5" w:rsidRDefault="00BB6F4B" w:rsidP="00BB6F4B">
      <w:pPr>
        <w:pStyle w:val="ListParagraph"/>
        <w:numPr>
          <w:ilvl w:val="0"/>
          <w:numId w:val="29"/>
        </w:numPr>
        <w:contextualSpacing/>
        <w:jc w:val="both"/>
        <w:rPr>
          <w:b/>
        </w:rPr>
      </w:pPr>
      <w:r w:rsidRPr="003713A5">
        <w:t>Uniqueness: T</w:t>
      </w:r>
      <w:r>
        <w:t>o date t</w:t>
      </w:r>
      <w:r w:rsidRPr="003713A5">
        <w:t xml:space="preserve">here is only one publication </w:t>
      </w:r>
      <w:r>
        <w:t xml:space="preserve">involving </w:t>
      </w:r>
      <w:r w:rsidRPr="003713A5">
        <w:t xml:space="preserve">an AUV-based CSEM system, and </w:t>
      </w:r>
      <w:r>
        <w:t xml:space="preserve">it involved a test that </w:t>
      </w:r>
      <w:r w:rsidRPr="003713A5">
        <w:t>document</w:t>
      </w:r>
      <w:r>
        <w:t>ed</w:t>
      </w:r>
      <w:r w:rsidRPr="003713A5">
        <w:t xml:space="preserve"> </w:t>
      </w:r>
      <w:r>
        <w:t xml:space="preserve">the system function but </w:t>
      </w:r>
      <w:r w:rsidRPr="003713A5">
        <w:t xml:space="preserve">did not focus on </w:t>
      </w:r>
      <w:r w:rsidR="00405173" w:rsidRPr="003713A5">
        <w:t>fluid</w:t>
      </w:r>
      <w:r w:rsidR="00405173">
        <w:t>-</w:t>
      </w:r>
      <w:r w:rsidRPr="003713A5">
        <w:t>flow systems or geomorphology.</w:t>
      </w:r>
    </w:p>
    <w:p w14:paraId="3481B37F" w14:textId="77777777" w:rsidR="00672B07" w:rsidRPr="003713A5" w:rsidRDefault="00672B07" w:rsidP="00672B07">
      <w:pPr>
        <w:ind w:left="360"/>
        <w:jc w:val="both"/>
        <w:rPr>
          <w:b/>
        </w:rPr>
      </w:pPr>
    </w:p>
    <w:p w14:paraId="708B073E" w14:textId="649D536B" w:rsidR="002B2019" w:rsidRDefault="00672B07" w:rsidP="00672B07">
      <w:pPr>
        <w:jc w:val="both"/>
      </w:pPr>
      <w:r w:rsidRPr="003713A5">
        <w:rPr>
          <w:u w:val="single"/>
        </w:rPr>
        <w:t>Relevance to MBARI</w:t>
      </w:r>
      <w:r w:rsidR="00F5089F">
        <w:rPr>
          <w:u w:val="single"/>
        </w:rPr>
        <w:t xml:space="preserve"> and Packard Foundation</w:t>
      </w:r>
      <w:r w:rsidRPr="003713A5">
        <w:t xml:space="preserve">: The </w:t>
      </w:r>
      <w:r w:rsidR="001721B8">
        <w:t xml:space="preserve">proposed </w:t>
      </w:r>
      <w:r w:rsidRPr="003713A5">
        <w:t xml:space="preserve">program makes novel use of </w:t>
      </w:r>
      <w:r w:rsidR="0086553A">
        <w:t>ROV/</w:t>
      </w:r>
      <w:r w:rsidRPr="003713A5">
        <w:t>AUV capabilities at MBARI while pushing the engineering and operational expertise in new directions. It also builds on existing research projects</w:t>
      </w:r>
      <w:r w:rsidR="00C658E6">
        <w:t xml:space="preserve"> by Paull and Caress</w:t>
      </w:r>
      <w:r w:rsidRPr="003713A5">
        <w:t>. Monterey Bay provides an excellent test bed for CSEM technologies.</w:t>
      </w:r>
    </w:p>
    <w:p w14:paraId="0A4FA400" w14:textId="77777777" w:rsidR="00405173" w:rsidRDefault="00405173" w:rsidP="00672B07">
      <w:pPr>
        <w:jc w:val="both"/>
      </w:pPr>
    </w:p>
    <w:p w14:paraId="6ECFE693" w14:textId="787D0DE5" w:rsidR="00672B07" w:rsidRPr="003713A5" w:rsidRDefault="00672B07" w:rsidP="00672B07">
      <w:pPr>
        <w:jc w:val="both"/>
      </w:pPr>
      <w:r w:rsidRPr="003713A5">
        <w:t>The program directly aligns with four strategic priorities: (</w:t>
      </w:r>
      <w:proofErr w:type="spellStart"/>
      <w:r w:rsidRPr="003713A5">
        <w:t>i</w:t>
      </w:r>
      <w:proofErr w:type="spellEnd"/>
      <w:r w:rsidRPr="003713A5">
        <w:t xml:space="preserve">) Build scalable technologies to improve ocean health assessments, (ii) Map the deep seafloor at high resolution, (iii) Advance ocean-based artificial intelligence, and (iv) Study the impacts of climate change and other ocean threats. </w:t>
      </w:r>
    </w:p>
    <w:p w14:paraId="38CD94A2" w14:textId="77777777" w:rsidR="00672B07" w:rsidRPr="003713A5" w:rsidRDefault="00672B07" w:rsidP="00672B07">
      <w:pPr>
        <w:tabs>
          <w:tab w:val="left" w:pos="413"/>
        </w:tabs>
        <w:jc w:val="both"/>
        <w:rPr>
          <w:b/>
        </w:rPr>
      </w:pPr>
    </w:p>
    <w:p w14:paraId="41CBCED0" w14:textId="77777777" w:rsidR="00672B07" w:rsidRPr="003713A5" w:rsidRDefault="00672B07" w:rsidP="00672B07">
      <w:pPr>
        <w:jc w:val="both"/>
      </w:pPr>
      <w:r w:rsidRPr="003713A5">
        <w:rPr>
          <w:u w:val="single"/>
        </w:rPr>
        <w:t>Internal and external project links</w:t>
      </w:r>
      <w:r w:rsidRPr="003713A5">
        <w:t>:</w:t>
      </w:r>
    </w:p>
    <w:p w14:paraId="42C9D1BC" w14:textId="77777777" w:rsidR="00672B07" w:rsidRPr="003713A5" w:rsidRDefault="00672B07" w:rsidP="00672B07">
      <w:pPr>
        <w:pStyle w:val="ListParagraph"/>
        <w:numPr>
          <w:ilvl w:val="0"/>
          <w:numId w:val="28"/>
        </w:numPr>
        <w:contextualSpacing/>
        <w:jc w:val="both"/>
      </w:pPr>
      <w:r w:rsidRPr="003713A5">
        <w:t>Concurrent Seafloor Processes internal proposal (902312, Micallef)</w:t>
      </w:r>
    </w:p>
    <w:p w14:paraId="538000C6" w14:textId="2AC06EDD" w:rsidR="00672B07" w:rsidRPr="003713A5" w:rsidRDefault="00672B07" w:rsidP="00672B07">
      <w:pPr>
        <w:pStyle w:val="ListParagraph"/>
        <w:numPr>
          <w:ilvl w:val="0"/>
          <w:numId w:val="28"/>
        </w:numPr>
        <w:contextualSpacing/>
        <w:jc w:val="both"/>
      </w:pPr>
      <w:r w:rsidRPr="003713A5">
        <w:t>Concurrent Geo-Sense internal proposal (</w:t>
      </w:r>
      <w:r w:rsidR="00802980">
        <w:t xml:space="preserve">902401, </w:t>
      </w:r>
      <w:r w:rsidRPr="003713A5">
        <w:t>Micallef)</w:t>
      </w:r>
    </w:p>
    <w:p w14:paraId="70AA7FD9" w14:textId="77777777" w:rsidR="00672B07" w:rsidRDefault="00672B07" w:rsidP="00672B07">
      <w:pPr>
        <w:pStyle w:val="ListParagraph"/>
        <w:numPr>
          <w:ilvl w:val="0"/>
          <w:numId w:val="28"/>
        </w:numPr>
        <w:contextualSpacing/>
        <w:jc w:val="both"/>
      </w:pPr>
      <w:r w:rsidRPr="003713A5">
        <w:t>Concurrent Continental Margins internal proposal (901023, Paull)</w:t>
      </w:r>
    </w:p>
    <w:p w14:paraId="09B4E227" w14:textId="71051AA4" w:rsidR="002A4F8F" w:rsidRPr="003713A5" w:rsidRDefault="00672B07" w:rsidP="00683E77">
      <w:pPr>
        <w:pStyle w:val="ListParagraph"/>
        <w:numPr>
          <w:ilvl w:val="0"/>
          <w:numId w:val="28"/>
        </w:numPr>
        <w:jc w:val="both"/>
      </w:pPr>
      <w:r>
        <w:t>Planned AUV and LASS mapping at Octopus Garden and Davidson Seamount (</w:t>
      </w:r>
      <w:r w:rsidR="00CA267D" w:rsidRPr="00CA267D">
        <w:t>901101</w:t>
      </w:r>
      <w:r w:rsidR="00CA267D">
        <w:t>,</w:t>
      </w:r>
      <w:r w:rsidR="00CA267D" w:rsidRPr="00CA267D">
        <w:t xml:space="preserve"> </w:t>
      </w:r>
      <w:r>
        <w:t>Caress)</w:t>
      </w:r>
      <w:r w:rsidR="002A4F8F" w:rsidRPr="003713A5">
        <w:t xml:space="preserve"> </w:t>
      </w:r>
    </w:p>
    <w:p w14:paraId="2C9715E1" w14:textId="29F09C71" w:rsidR="002A4F8F" w:rsidRDefault="002A4F8F" w:rsidP="009863F0"/>
    <w:p w14:paraId="10D2684E" w14:textId="70D55C48" w:rsidR="00C658E6" w:rsidRDefault="003814CE" w:rsidP="004250CE">
      <w:pPr>
        <w:jc w:val="both"/>
      </w:pPr>
      <w:r w:rsidRPr="00846841">
        <w:rPr>
          <w:u w:val="single"/>
        </w:rPr>
        <w:t xml:space="preserve">Alignment with </w:t>
      </w:r>
      <w:r w:rsidR="006E3E73" w:rsidRPr="00846841">
        <w:rPr>
          <w:u w:val="single"/>
        </w:rPr>
        <w:t>~5–</w:t>
      </w:r>
      <w:proofErr w:type="gramStart"/>
      <w:r w:rsidR="006E3E73" w:rsidRPr="00846841">
        <w:rPr>
          <w:u w:val="single"/>
        </w:rPr>
        <w:t>10 year</w:t>
      </w:r>
      <w:proofErr w:type="gramEnd"/>
      <w:r w:rsidR="006E3E73" w:rsidRPr="00846841">
        <w:rPr>
          <w:u w:val="single"/>
        </w:rPr>
        <w:t xml:space="preserve"> plan for</w:t>
      </w:r>
      <w:r w:rsidR="00846841">
        <w:rPr>
          <w:u w:val="single"/>
        </w:rPr>
        <w:t xml:space="preserve"> my research group, MBARI and the field of seafloor geomorphology</w:t>
      </w:r>
      <w:r w:rsidR="00E13715" w:rsidRPr="00846841">
        <w:t>:</w:t>
      </w:r>
      <w:r w:rsidR="00846841">
        <w:t xml:space="preserve"> </w:t>
      </w:r>
      <w:r w:rsidR="00E13715" w:rsidRPr="00846841">
        <w:t xml:space="preserve">The </w:t>
      </w:r>
      <w:r w:rsidR="00293720" w:rsidRPr="00846841">
        <w:t>10</w:t>
      </w:r>
      <w:r w:rsidR="00293720">
        <w:t>-</w:t>
      </w:r>
      <w:r w:rsidR="00E13715" w:rsidRPr="00846841">
        <w:t xml:space="preserve">year vision for the Seafloor Processes </w:t>
      </w:r>
      <w:r w:rsidR="00846841" w:rsidRPr="00846841">
        <w:t>lab is to become a global leader in the characterization of a wide range of</w:t>
      </w:r>
      <w:r w:rsidR="006A3DDF">
        <w:t xml:space="preserve"> active</w:t>
      </w:r>
      <w:r w:rsidR="00846841" w:rsidRPr="00846841">
        <w:t xml:space="preserve"> seafloor processes at fine temporal scales. </w:t>
      </w:r>
      <w:r w:rsidR="00846841">
        <w:t xml:space="preserve">The </w:t>
      </w:r>
      <w:r w:rsidR="00FA1697">
        <w:t xml:space="preserve">lab will address the following </w:t>
      </w:r>
      <w:r w:rsidR="00846841">
        <w:t>key scientific questions</w:t>
      </w:r>
      <w:r w:rsidR="00293720">
        <w:t xml:space="preserve">: </w:t>
      </w:r>
      <w:r w:rsidR="00C658E6">
        <w:t>(</w:t>
      </w:r>
      <w:proofErr w:type="spellStart"/>
      <w:r w:rsidR="00C658E6">
        <w:t>i</w:t>
      </w:r>
      <w:proofErr w:type="spellEnd"/>
      <w:r w:rsidR="00C658E6">
        <w:t xml:space="preserve">) </w:t>
      </w:r>
      <w:r w:rsidR="00846841" w:rsidRPr="007005BC">
        <w:t xml:space="preserve">What are the characteristics of seafloor processes? </w:t>
      </w:r>
      <w:r w:rsidR="00C658E6">
        <w:t xml:space="preserve">(ii) </w:t>
      </w:r>
      <w:r w:rsidR="00846841" w:rsidRPr="007005BC">
        <w:t xml:space="preserve">How do these processes interact with </w:t>
      </w:r>
      <w:r w:rsidR="004250CE">
        <w:t xml:space="preserve">the </w:t>
      </w:r>
      <w:r w:rsidR="00846841" w:rsidRPr="007005BC">
        <w:t>seafloor?</w:t>
      </w:r>
      <w:r w:rsidR="00C658E6">
        <w:t xml:space="preserve"> </w:t>
      </w:r>
      <w:r w:rsidR="00FA1697">
        <w:t>a</w:t>
      </w:r>
      <w:r w:rsidR="00C658E6">
        <w:t xml:space="preserve">nd (iii) </w:t>
      </w:r>
      <w:r w:rsidR="00846841" w:rsidRPr="007005BC">
        <w:t>What are the key drivers and controlling factors of the processes and associated landform evolution?</w:t>
      </w:r>
      <w:r w:rsidR="00293720">
        <w:t xml:space="preserve"> These questions will be investigated </w:t>
      </w:r>
      <w:r w:rsidR="004250CE">
        <w:t>using</w:t>
      </w:r>
      <w:r w:rsidR="00846841">
        <w:t xml:space="preserve"> a combination of </w:t>
      </w:r>
      <w:r w:rsidR="00846841" w:rsidRPr="007005BC">
        <w:t>repeat surveying and in</w:t>
      </w:r>
      <w:r w:rsidR="00293720">
        <w:t>-</w:t>
      </w:r>
      <w:r w:rsidR="00846841" w:rsidRPr="007005BC">
        <w:t>situ monitoring, supported by automated detection</w:t>
      </w:r>
      <w:r w:rsidR="00701C6F">
        <w:t>/</w:t>
      </w:r>
      <w:r w:rsidR="00846841" w:rsidRPr="007005BC">
        <w:t>classification and advanced numerical methods</w:t>
      </w:r>
      <w:r w:rsidR="00846841">
        <w:t>.</w:t>
      </w:r>
    </w:p>
    <w:p w14:paraId="0914B589" w14:textId="77777777" w:rsidR="00293720" w:rsidRDefault="00293720" w:rsidP="004250CE">
      <w:pPr>
        <w:jc w:val="both"/>
      </w:pPr>
    </w:p>
    <w:p w14:paraId="29B92F55" w14:textId="444224FA" w:rsidR="009162FA" w:rsidRDefault="004250CE" w:rsidP="004250CE">
      <w:pPr>
        <w:jc w:val="both"/>
      </w:pPr>
      <w:r>
        <w:lastRenderedPageBreak/>
        <w:t xml:space="preserve">By </w:t>
      </w:r>
      <w:r w:rsidR="009162FA">
        <w:t xml:space="preserve">the end of </w:t>
      </w:r>
      <w:r>
        <w:t xml:space="preserve">the CSEM project, a new </w:t>
      </w:r>
      <w:r w:rsidR="00690571">
        <w:t>instrument</w:t>
      </w:r>
      <w:r>
        <w:t xml:space="preserve"> </w:t>
      </w:r>
      <w:r w:rsidR="009162FA">
        <w:t>will be available at MBARI that can be used to carry out</w:t>
      </w:r>
      <w:r w:rsidR="00CB5E36">
        <w:t xml:space="preserve"> fine</w:t>
      </w:r>
      <w:r w:rsidR="00293720">
        <w:t>-</w:t>
      </w:r>
      <w:r w:rsidR="00CB5E36">
        <w:t>scale</w:t>
      </w:r>
      <w:r w:rsidR="009162FA">
        <w:t xml:space="preserve"> repeat surveying of </w:t>
      </w:r>
      <w:r w:rsidR="00CB5E36">
        <w:t>fluids in the sub-seafloor and the water column</w:t>
      </w:r>
      <w:r w:rsidR="006E34C8">
        <w:t>. This will enable exploration of feedbacks</w:t>
      </w:r>
      <w:r w:rsidR="00286071">
        <w:t xml:space="preserve"> </w:t>
      </w:r>
      <w:r w:rsidR="006E34C8">
        <w:t>between hydrogeology, geomorphology, benthic biology and geochemistry in a wide range of settings globally (e.g.</w:t>
      </w:r>
      <w:r w:rsidR="00E02066">
        <w:t>,</w:t>
      </w:r>
      <w:r w:rsidR="006E34C8">
        <w:t xml:space="preserve"> continental margins, seamounts, transform faults, mid-ocean ridges).</w:t>
      </w:r>
      <w:r w:rsidR="00CB5E36">
        <w:t xml:space="preserve"> </w:t>
      </w:r>
      <w:r w:rsidR="005879EE">
        <w:t xml:space="preserve">Fluid flow is </w:t>
      </w:r>
      <w:r w:rsidR="006A3DDF">
        <w:t xml:space="preserve">also </w:t>
      </w:r>
      <w:r w:rsidR="005879EE">
        <w:t xml:space="preserve">intimately linked to slope failure and </w:t>
      </w:r>
      <w:r w:rsidR="00BB6F4B">
        <w:t xml:space="preserve">benthic </w:t>
      </w:r>
      <w:r w:rsidR="005879EE">
        <w:t xml:space="preserve">biology, which are the two other geomorphic drivers being investigated by </w:t>
      </w:r>
      <w:r w:rsidR="00FA1697" w:rsidRPr="00846841">
        <w:t>the Seafloor Processes lab</w:t>
      </w:r>
      <w:r w:rsidR="005879EE">
        <w:t>.</w:t>
      </w:r>
      <w:r w:rsidR="009162FA">
        <w:t xml:space="preserve"> </w:t>
      </w:r>
    </w:p>
    <w:p w14:paraId="718AB9D1" w14:textId="72078D7F" w:rsidR="00E13715" w:rsidRDefault="00E13715" w:rsidP="009863F0"/>
    <w:p w14:paraId="05498EAE" w14:textId="77777777" w:rsidR="00404FDF" w:rsidRDefault="00404FDF" w:rsidP="00404FDF">
      <w:r>
        <w:rPr>
          <w:b/>
          <w:u w:val="single"/>
        </w:rPr>
        <w:t>Nature and Scope of the Proposed Project</w:t>
      </w:r>
      <w:r>
        <w:rPr>
          <w:b/>
        </w:rPr>
        <w:t xml:space="preserve"> </w:t>
      </w:r>
    </w:p>
    <w:p w14:paraId="64826A93" w14:textId="30A82C8F" w:rsidR="00672A20" w:rsidRPr="003713A5" w:rsidRDefault="00672A20" w:rsidP="00672A20">
      <w:pPr>
        <w:tabs>
          <w:tab w:val="left" w:pos="1935"/>
        </w:tabs>
        <w:jc w:val="both"/>
      </w:pPr>
      <w:r w:rsidRPr="003713A5">
        <w:t>This program starts as a modest platform/sensor integration and scoping study</w:t>
      </w:r>
      <w:r w:rsidR="006C0049">
        <w:t xml:space="preserve"> in year 1</w:t>
      </w:r>
      <w:r w:rsidRPr="003713A5">
        <w:t>, which morphs into a larger R&amp;D effort</w:t>
      </w:r>
      <w:r w:rsidR="006C0049">
        <w:t xml:space="preserve"> in </w:t>
      </w:r>
      <w:r w:rsidR="007112C9">
        <w:t>subsequent years.</w:t>
      </w:r>
      <w:r w:rsidRPr="003713A5">
        <w:t xml:space="preserve"> </w:t>
      </w:r>
    </w:p>
    <w:p w14:paraId="7A3F6543" w14:textId="77777777" w:rsidR="00672A20" w:rsidRPr="003713A5" w:rsidRDefault="00672A20" w:rsidP="00672A20">
      <w:pPr>
        <w:jc w:val="both"/>
        <w:rPr>
          <w:u w:val="single"/>
        </w:rPr>
      </w:pPr>
    </w:p>
    <w:p w14:paraId="7E760A5C" w14:textId="490000AD" w:rsidR="00E10567" w:rsidRDefault="00E10567" w:rsidP="00672A20">
      <w:pPr>
        <w:jc w:val="both"/>
      </w:pPr>
      <w:r>
        <w:rPr>
          <w:u w:val="single"/>
        </w:rPr>
        <w:t xml:space="preserve">The activities in </w:t>
      </w:r>
      <w:r w:rsidR="00672A20" w:rsidRPr="003713A5">
        <w:rPr>
          <w:u w:val="single"/>
        </w:rPr>
        <w:t>Year 1</w:t>
      </w:r>
      <w:r w:rsidR="00935C43">
        <w:rPr>
          <w:u w:val="single"/>
        </w:rPr>
        <w:t xml:space="preserve"> (2024)</w:t>
      </w:r>
      <w:r w:rsidR="00672A20" w:rsidRPr="003713A5">
        <w:rPr>
          <w:u w:val="single"/>
        </w:rPr>
        <w:t xml:space="preserve"> </w:t>
      </w:r>
      <w:r w:rsidRPr="00E10567">
        <w:rPr>
          <w:u w:val="single"/>
        </w:rPr>
        <w:t>include</w:t>
      </w:r>
      <w:r>
        <w:t>: (</w:t>
      </w:r>
      <w:proofErr w:type="spellStart"/>
      <w:r>
        <w:t>i</w:t>
      </w:r>
      <w:proofErr w:type="spellEnd"/>
      <w:r>
        <w:t>) the adaptation of a recently developed surface-towed CSEM system</w:t>
      </w:r>
      <w:r w:rsidR="00E16292">
        <w:t xml:space="preserve"> (called SWAN)</w:t>
      </w:r>
      <w:r>
        <w:t xml:space="preserve"> and its testing in Monterey Bay, and (ii) a scoping study </w:t>
      </w:r>
      <w:r w:rsidRPr="003713A5">
        <w:t>to assess if</w:t>
      </w:r>
      <w:r>
        <w:t>/</w:t>
      </w:r>
      <w:r w:rsidRPr="003713A5">
        <w:t>how a</w:t>
      </w:r>
      <w:r w:rsidR="0086553A">
        <w:t xml:space="preserve"> ROV- or </w:t>
      </w:r>
      <w:r w:rsidRPr="003713A5">
        <w:t>AUV-based CSEM system can</w:t>
      </w:r>
      <w:r>
        <w:t>/should</w:t>
      </w:r>
      <w:r w:rsidRPr="003713A5">
        <w:t xml:space="preserve"> be built at MBARI</w:t>
      </w:r>
      <w:r>
        <w:t>.</w:t>
      </w:r>
    </w:p>
    <w:p w14:paraId="3C89768B" w14:textId="77777777" w:rsidR="00037102" w:rsidRPr="003713A5" w:rsidRDefault="00037102" w:rsidP="00672A20">
      <w:pPr>
        <w:jc w:val="both"/>
      </w:pPr>
    </w:p>
    <w:p w14:paraId="2371601C" w14:textId="65256987" w:rsidR="00BB6F4B" w:rsidRDefault="00BB6F4B" w:rsidP="00BB6F4B">
      <w:pPr>
        <w:jc w:val="both"/>
      </w:pPr>
      <w:r w:rsidRPr="003713A5">
        <w:t>Year 2</w:t>
      </w:r>
      <w:r>
        <w:t xml:space="preserve"> (2025)</w:t>
      </w:r>
      <w:r w:rsidRPr="003713A5">
        <w:t xml:space="preserve"> will entail deployment of the </w:t>
      </w:r>
      <w:r>
        <w:t>SWAN CSEM system</w:t>
      </w:r>
      <w:r w:rsidRPr="003713A5">
        <w:t xml:space="preserve"> in the Canadian Beaufort Sea</w:t>
      </w:r>
      <w:r>
        <w:t xml:space="preserve">. </w:t>
      </w:r>
      <w:r w:rsidR="00155742">
        <w:t>We also</w:t>
      </w:r>
      <w:r>
        <w:t xml:space="preserve"> hope to develop a</w:t>
      </w:r>
      <w:r w:rsidRPr="003713A5">
        <w:t xml:space="preserve"> detailed design of a</w:t>
      </w:r>
      <w:r w:rsidR="00037102">
        <w:t>n</w:t>
      </w:r>
      <w:r>
        <w:t xml:space="preserve"> ROV- or</w:t>
      </w:r>
      <w:r w:rsidRPr="003713A5">
        <w:t xml:space="preserve"> AUV-based CSEM prototype system</w:t>
      </w:r>
      <w:r>
        <w:t xml:space="preserve"> </w:t>
      </w:r>
      <w:r w:rsidRPr="003713A5">
        <w:t>that can be used with other payloads (in particular</w:t>
      </w:r>
      <w:r w:rsidR="00037102">
        <w:t>, the</w:t>
      </w:r>
      <w:r w:rsidRPr="003713A5">
        <w:t xml:space="preserve"> multibeam echosounder and sub-bottom profiler).</w:t>
      </w:r>
      <w:r>
        <w:t xml:space="preserve"> Initial testing is envisioned using some of the existing SWAN CSEM system components.</w:t>
      </w:r>
    </w:p>
    <w:p w14:paraId="6C00DFEA" w14:textId="77777777" w:rsidR="00037102" w:rsidRPr="003713A5" w:rsidRDefault="00037102" w:rsidP="00BB6F4B">
      <w:pPr>
        <w:jc w:val="both"/>
      </w:pPr>
    </w:p>
    <w:p w14:paraId="2277AC83" w14:textId="2DEFB6F7" w:rsidR="00324B5A" w:rsidRDefault="00324B5A" w:rsidP="00324B5A">
      <w:pPr>
        <w:tabs>
          <w:tab w:val="left" w:pos="1935"/>
        </w:tabs>
        <w:jc w:val="both"/>
      </w:pPr>
      <w:r w:rsidRPr="003713A5">
        <w:t>Year 3</w:t>
      </w:r>
      <w:r w:rsidR="00935C43">
        <w:t xml:space="preserve"> (2026)</w:t>
      </w:r>
      <w:r>
        <w:t xml:space="preserve"> and beyond</w:t>
      </w:r>
      <w:r w:rsidRPr="003713A5">
        <w:t xml:space="preserve"> will cover the procurement of prototype components, assembly, and testing</w:t>
      </w:r>
      <w:r>
        <w:t xml:space="preserve"> for conducting CSEM surveys from a</w:t>
      </w:r>
      <w:r w:rsidR="00037102">
        <w:t>n</w:t>
      </w:r>
      <w:r w:rsidR="0086553A">
        <w:t xml:space="preserve"> ROV or</w:t>
      </w:r>
      <w:r>
        <w:t xml:space="preserve"> AUV</w:t>
      </w:r>
      <w:r w:rsidRPr="003713A5">
        <w:t>.</w:t>
      </w:r>
    </w:p>
    <w:p w14:paraId="5FED0E97" w14:textId="77777777" w:rsidR="00632B17" w:rsidRDefault="00632B17" w:rsidP="00672A20">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37A332C3" w14:textId="77777777" w:rsidR="00672A20" w:rsidRPr="00672A20" w:rsidRDefault="00672A20" w:rsidP="00672A20">
      <w:pPr>
        <w:jc w:val="both"/>
      </w:pPr>
      <w:r w:rsidRPr="00672A20">
        <w:rPr>
          <w:u w:val="single"/>
        </w:rPr>
        <w:t>Concurrently proposed internal projects</w:t>
      </w:r>
      <w:r w:rsidRPr="00672A20">
        <w:t>:</w:t>
      </w:r>
    </w:p>
    <w:p w14:paraId="0ADF34AA" w14:textId="1B0856A4" w:rsidR="00672A20" w:rsidRPr="00672A20" w:rsidRDefault="00672A20" w:rsidP="00672A20">
      <w:pPr>
        <w:pStyle w:val="ListParagraph"/>
        <w:numPr>
          <w:ilvl w:val="0"/>
          <w:numId w:val="32"/>
        </w:numPr>
        <w:contextualSpacing/>
        <w:jc w:val="both"/>
      </w:pPr>
      <w:r w:rsidRPr="00672A20">
        <w:t>Seafloor Processes (</w:t>
      </w:r>
      <w:r w:rsidR="00995ECE">
        <w:t xml:space="preserve">902312, </w:t>
      </w:r>
      <w:r w:rsidRPr="00672A20">
        <w:t>Micallef): This is the core science project for the Seafloor Processes lab, which will focus on active seafloor processes at fine spatial and temporal scales.</w:t>
      </w:r>
    </w:p>
    <w:p w14:paraId="2FF41EB9" w14:textId="40FF3FAE" w:rsidR="00672A20" w:rsidRPr="00672A20" w:rsidRDefault="00672A20" w:rsidP="00672A20">
      <w:pPr>
        <w:pStyle w:val="ListParagraph"/>
        <w:numPr>
          <w:ilvl w:val="0"/>
          <w:numId w:val="32"/>
        </w:numPr>
        <w:contextualSpacing/>
        <w:jc w:val="both"/>
      </w:pPr>
      <w:r w:rsidRPr="00672A20">
        <w:t>Geo-Sense (</w:t>
      </w:r>
      <w:r w:rsidR="005A5A0F">
        <w:t xml:space="preserve">902401, </w:t>
      </w:r>
      <w:r w:rsidRPr="00672A20">
        <w:t xml:space="preserve">Micallef): </w:t>
      </w:r>
      <w:bookmarkStart w:id="6" w:name="_Hlk134791121"/>
      <w:r w:rsidRPr="00672A20">
        <w:t xml:space="preserve">Geo-Sense will assess the feasibility </w:t>
      </w:r>
      <w:r w:rsidR="00F571D8">
        <w:t xml:space="preserve">of </w:t>
      </w:r>
      <w:r w:rsidRPr="00672A20">
        <w:t>using Distributed Acoustic Sensing to monitor seafloor processes.</w:t>
      </w:r>
      <w:bookmarkEnd w:id="6"/>
    </w:p>
    <w:p w14:paraId="2B9D746F" w14:textId="7C076060" w:rsidR="00F00B4C" w:rsidRDefault="00672A20" w:rsidP="005A5A0F">
      <w:pPr>
        <w:jc w:val="both"/>
      </w:pPr>
      <w:r w:rsidRPr="00672A20">
        <w:t>The technology being assessed and developed in th</w:t>
      </w:r>
      <w:r w:rsidR="00AD3AF6">
        <w:t>e CSEM</w:t>
      </w:r>
      <w:r w:rsidRPr="00672A20">
        <w:t xml:space="preserve"> program will be directly relevant to monitoring fluid flow and escape, which contributes to both of the above programs.</w:t>
      </w:r>
    </w:p>
    <w:p w14:paraId="420933B8" w14:textId="7611E299" w:rsidR="00312276" w:rsidRDefault="00312276" w:rsidP="00672A20"/>
    <w:p w14:paraId="4EAFC55B" w14:textId="77777777" w:rsidR="00312276" w:rsidRPr="003713A5" w:rsidRDefault="00312276" w:rsidP="00312276">
      <w:pPr>
        <w:jc w:val="both"/>
      </w:pPr>
      <w:r w:rsidRPr="003713A5">
        <w:rPr>
          <w:u w:val="single"/>
        </w:rPr>
        <w:t>Hierarchy of priorities</w:t>
      </w:r>
      <w:r w:rsidRPr="003713A5">
        <w:t>:</w:t>
      </w:r>
    </w:p>
    <w:p w14:paraId="48330787" w14:textId="77777777" w:rsidR="00312276" w:rsidRPr="003713A5" w:rsidRDefault="00312276" w:rsidP="00312276">
      <w:pPr>
        <w:pStyle w:val="ListParagraph"/>
        <w:numPr>
          <w:ilvl w:val="0"/>
          <w:numId w:val="40"/>
        </w:numPr>
        <w:contextualSpacing/>
        <w:jc w:val="both"/>
      </w:pPr>
      <w:r w:rsidRPr="003713A5">
        <w:t>Seafloor Processes</w:t>
      </w:r>
    </w:p>
    <w:p w14:paraId="68B4AD38" w14:textId="77777777" w:rsidR="00312276" w:rsidRPr="003713A5" w:rsidRDefault="00312276" w:rsidP="00312276">
      <w:pPr>
        <w:pStyle w:val="ListParagraph"/>
        <w:numPr>
          <w:ilvl w:val="0"/>
          <w:numId w:val="40"/>
        </w:numPr>
        <w:contextualSpacing/>
        <w:jc w:val="both"/>
      </w:pPr>
      <w:r w:rsidRPr="003713A5">
        <w:t>Geo-Sense</w:t>
      </w:r>
    </w:p>
    <w:p w14:paraId="76661BC0" w14:textId="77777777" w:rsidR="00312276" w:rsidRPr="003713A5" w:rsidRDefault="00312276" w:rsidP="00312276">
      <w:pPr>
        <w:pStyle w:val="ListParagraph"/>
        <w:numPr>
          <w:ilvl w:val="0"/>
          <w:numId w:val="40"/>
        </w:numPr>
        <w:contextualSpacing/>
        <w:jc w:val="both"/>
      </w:pPr>
      <w:r w:rsidRPr="003713A5">
        <w:t>CSEM</w:t>
      </w:r>
    </w:p>
    <w:p w14:paraId="4984D645" w14:textId="77777777" w:rsidR="00672A20" w:rsidRDefault="00672A20" w:rsidP="00672A20">
      <w:pPr>
        <w:rPr>
          <w:b/>
          <w:u w:val="single"/>
        </w:rPr>
      </w:pPr>
    </w:p>
    <w:p w14:paraId="4F332D0A" w14:textId="73D41E5B" w:rsidR="00404FDF" w:rsidRDefault="00404FDF" w:rsidP="00404FDF">
      <w:r>
        <w:rPr>
          <w:b/>
          <w:u w:val="single"/>
        </w:rPr>
        <w:t>Anticipated Shared Resource Needs</w:t>
      </w:r>
    </w:p>
    <w:p w14:paraId="0CE6CC80" w14:textId="77777777" w:rsidR="00152DDD" w:rsidRDefault="00152DDD" w:rsidP="00072E22">
      <w:pPr>
        <w:tabs>
          <w:tab w:val="left" w:pos="1935"/>
        </w:tabs>
        <w:jc w:val="center"/>
      </w:pPr>
    </w:p>
    <w:p w14:paraId="4ADF44C7" w14:textId="35049C23" w:rsidR="00AF0D82" w:rsidRDefault="00AF0D82" w:rsidP="00072E22">
      <w:pPr>
        <w:tabs>
          <w:tab w:val="left" w:pos="1935"/>
        </w:tabs>
        <w:jc w:val="center"/>
      </w:pPr>
      <w:r>
        <w:t>Year 1</w:t>
      </w:r>
      <w:r w:rsidR="003067F6">
        <w:t>:</w:t>
      </w:r>
    </w:p>
    <w:p w14:paraId="125425E3" w14:textId="3581AD39" w:rsidR="0021447C" w:rsidRPr="003713A5" w:rsidRDefault="0021447C" w:rsidP="0021447C">
      <w:pPr>
        <w:tabs>
          <w:tab w:val="left" w:pos="1935"/>
        </w:tabs>
        <w:jc w:val="both"/>
      </w:pPr>
      <w:r w:rsidRPr="003713A5">
        <w:t xml:space="preserve">The </w:t>
      </w:r>
      <w:r w:rsidR="00B572D9">
        <w:t xml:space="preserve">MBARI </w:t>
      </w:r>
      <w:r w:rsidRPr="003713A5">
        <w:t>team comprises:</w:t>
      </w:r>
    </w:p>
    <w:p w14:paraId="413E263E" w14:textId="77777777" w:rsidR="0021447C" w:rsidRPr="003713A5" w:rsidRDefault="0021447C" w:rsidP="0021447C">
      <w:pPr>
        <w:tabs>
          <w:tab w:val="left" w:pos="1935"/>
        </w:tabs>
        <w:jc w:val="both"/>
        <w:rPr>
          <w:i/>
        </w:rPr>
      </w:pPr>
      <w:r w:rsidRPr="003713A5">
        <w:rPr>
          <w:i/>
        </w:rPr>
        <w:t>Science</w:t>
      </w:r>
    </w:p>
    <w:p w14:paraId="5FAC0317" w14:textId="29C37231" w:rsidR="00C62597" w:rsidRDefault="00C62597" w:rsidP="00C62597">
      <w:pPr>
        <w:pStyle w:val="ListParagraph"/>
        <w:numPr>
          <w:ilvl w:val="0"/>
          <w:numId w:val="34"/>
        </w:numPr>
        <w:contextualSpacing/>
        <w:jc w:val="both"/>
      </w:pPr>
      <w:r>
        <w:t xml:space="preserve">Aaron Micallef </w:t>
      </w:r>
    </w:p>
    <w:p w14:paraId="084DFBE2" w14:textId="77777777" w:rsidR="0021447C" w:rsidRPr="003713A5" w:rsidRDefault="0021447C" w:rsidP="0021447C">
      <w:pPr>
        <w:pStyle w:val="ListParagraph"/>
        <w:numPr>
          <w:ilvl w:val="0"/>
          <w:numId w:val="34"/>
        </w:numPr>
        <w:contextualSpacing/>
        <w:jc w:val="both"/>
      </w:pPr>
      <w:r w:rsidRPr="003713A5">
        <w:t>Charlie Paull, Roberto Gwiazda – contribution to</w:t>
      </w:r>
      <w:r>
        <w:t xml:space="preserve"> survey planning,</w:t>
      </w:r>
      <w:r w:rsidRPr="003713A5">
        <w:t xml:space="preserve"> CSEM data interpretation and synthetic modelling</w:t>
      </w:r>
    </w:p>
    <w:p w14:paraId="32C4BB09" w14:textId="77777777" w:rsidR="0021447C" w:rsidRPr="003713A5" w:rsidRDefault="0021447C" w:rsidP="0021447C">
      <w:pPr>
        <w:tabs>
          <w:tab w:val="left" w:pos="1935"/>
        </w:tabs>
        <w:jc w:val="both"/>
        <w:rPr>
          <w:i/>
        </w:rPr>
      </w:pPr>
      <w:r w:rsidRPr="003713A5">
        <w:rPr>
          <w:i/>
        </w:rPr>
        <w:lastRenderedPageBreak/>
        <w:t>Engineering</w:t>
      </w:r>
    </w:p>
    <w:p w14:paraId="40480902" w14:textId="5B702BF1" w:rsidR="0021447C" w:rsidRPr="003713A5" w:rsidRDefault="0021447C" w:rsidP="0021447C">
      <w:pPr>
        <w:pStyle w:val="ListParagraph"/>
        <w:numPr>
          <w:ilvl w:val="0"/>
          <w:numId w:val="34"/>
        </w:numPr>
        <w:contextualSpacing/>
        <w:jc w:val="both"/>
      </w:pPr>
      <w:r w:rsidRPr="003713A5">
        <w:t xml:space="preserve">Alana Sherman (200 </w:t>
      </w:r>
      <w:proofErr w:type="spellStart"/>
      <w:r w:rsidRPr="003713A5">
        <w:t>hrs</w:t>
      </w:r>
      <w:proofErr w:type="spellEnd"/>
      <w:r w:rsidRPr="003713A5">
        <w:t xml:space="preserve">) - </w:t>
      </w:r>
      <w:r w:rsidRPr="003713A5">
        <w:rPr>
          <w:shd w:val="clear" w:color="auto" w:fill="FFFFFF"/>
        </w:rPr>
        <w:t xml:space="preserve">reconfiguration of </w:t>
      </w:r>
      <w:r w:rsidR="004B1848">
        <w:rPr>
          <w:shd w:val="clear" w:color="auto" w:fill="FFFFFF"/>
        </w:rPr>
        <w:t>SWAN CSEM system</w:t>
      </w:r>
      <w:r w:rsidRPr="003713A5">
        <w:rPr>
          <w:shd w:val="clear" w:color="auto" w:fill="FFFFFF"/>
        </w:rPr>
        <w:t>, scoping study</w:t>
      </w:r>
    </w:p>
    <w:p w14:paraId="268E692B" w14:textId="71F599C3" w:rsidR="0021447C" w:rsidRPr="003713A5" w:rsidRDefault="0021447C" w:rsidP="0021447C">
      <w:pPr>
        <w:pStyle w:val="ListParagraph"/>
        <w:numPr>
          <w:ilvl w:val="0"/>
          <w:numId w:val="34"/>
        </w:numPr>
        <w:contextualSpacing/>
        <w:jc w:val="both"/>
        <w:rPr>
          <w:shd w:val="clear" w:color="auto" w:fill="FFFFFF"/>
        </w:rPr>
      </w:pPr>
      <w:r w:rsidRPr="003713A5">
        <w:rPr>
          <w:shd w:val="clear" w:color="auto" w:fill="FFFFFF"/>
        </w:rPr>
        <w:t xml:space="preserve">Aaron Schnittger (320 </w:t>
      </w:r>
      <w:proofErr w:type="spellStart"/>
      <w:r w:rsidRPr="003713A5">
        <w:rPr>
          <w:shd w:val="clear" w:color="auto" w:fill="FFFFFF"/>
        </w:rPr>
        <w:t>hrs</w:t>
      </w:r>
      <w:proofErr w:type="spellEnd"/>
      <w:r w:rsidRPr="003713A5">
        <w:rPr>
          <w:shd w:val="clear" w:color="auto" w:fill="FFFFFF"/>
        </w:rPr>
        <w:t xml:space="preserve">) – reconfiguration of </w:t>
      </w:r>
      <w:r w:rsidR="004B1848">
        <w:rPr>
          <w:shd w:val="clear" w:color="auto" w:fill="FFFFFF"/>
        </w:rPr>
        <w:t>SWAN CSEM system</w:t>
      </w:r>
      <w:r w:rsidRPr="003713A5">
        <w:rPr>
          <w:shd w:val="clear" w:color="auto" w:fill="FFFFFF"/>
        </w:rPr>
        <w:t>, scoping study</w:t>
      </w:r>
    </w:p>
    <w:p w14:paraId="2BAAC52F" w14:textId="562D7C6A" w:rsidR="00E83336" w:rsidRPr="00B572D9" w:rsidRDefault="00E83336" w:rsidP="00E83336">
      <w:pPr>
        <w:pStyle w:val="ListParagraph"/>
        <w:numPr>
          <w:ilvl w:val="0"/>
          <w:numId w:val="34"/>
        </w:numPr>
        <w:tabs>
          <w:tab w:val="left" w:pos="1935"/>
        </w:tabs>
        <w:contextualSpacing/>
        <w:jc w:val="both"/>
      </w:pPr>
      <w:r w:rsidRPr="00B572D9">
        <w:t xml:space="preserve">Dave Caress (20 </w:t>
      </w:r>
      <w:proofErr w:type="spellStart"/>
      <w:r w:rsidRPr="00B572D9">
        <w:t>hrs</w:t>
      </w:r>
      <w:proofErr w:type="spellEnd"/>
      <w:r w:rsidRPr="00B572D9">
        <w:t>) – scoping study</w:t>
      </w:r>
      <w:r>
        <w:t xml:space="preserve"> (LASS)</w:t>
      </w:r>
      <w:r w:rsidR="00454378">
        <w:t xml:space="preserve">, </w:t>
      </w:r>
      <w:r w:rsidR="00454378" w:rsidRPr="003713A5">
        <w:t>CSEM data interpretation</w:t>
      </w:r>
    </w:p>
    <w:p w14:paraId="40656F7D" w14:textId="2FBF5817" w:rsidR="0021447C" w:rsidRPr="003713A5" w:rsidRDefault="0021447C" w:rsidP="0021447C">
      <w:pPr>
        <w:pStyle w:val="ListParagraph"/>
        <w:numPr>
          <w:ilvl w:val="0"/>
          <w:numId w:val="34"/>
        </w:numPr>
        <w:contextualSpacing/>
        <w:jc w:val="both"/>
        <w:rPr>
          <w:shd w:val="clear" w:color="auto" w:fill="FFFFFF"/>
        </w:rPr>
      </w:pPr>
      <w:r w:rsidRPr="003713A5">
        <w:rPr>
          <w:shd w:val="clear" w:color="auto" w:fill="FFFFFF"/>
        </w:rPr>
        <w:t xml:space="preserve">Jon Erickson (160 </w:t>
      </w:r>
      <w:proofErr w:type="spellStart"/>
      <w:r w:rsidRPr="003713A5">
        <w:rPr>
          <w:shd w:val="clear" w:color="auto" w:fill="FFFFFF"/>
        </w:rPr>
        <w:t>hrs</w:t>
      </w:r>
      <w:proofErr w:type="spellEnd"/>
      <w:r w:rsidRPr="003713A5">
        <w:rPr>
          <w:shd w:val="clear" w:color="auto" w:fill="FFFFFF"/>
        </w:rPr>
        <w:t xml:space="preserve">) – adaptation, testing and reconfiguration of </w:t>
      </w:r>
      <w:r w:rsidR="004B1848">
        <w:rPr>
          <w:shd w:val="clear" w:color="auto" w:fill="FFFFFF"/>
        </w:rPr>
        <w:t>SWAN CSEM system</w:t>
      </w:r>
    </w:p>
    <w:p w14:paraId="0E72D239" w14:textId="011C42BD" w:rsidR="0021447C" w:rsidRDefault="0021447C" w:rsidP="0021447C">
      <w:pPr>
        <w:pStyle w:val="ListParagraph"/>
        <w:numPr>
          <w:ilvl w:val="0"/>
          <w:numId w:val="34"/>
        </w:numPr>
        <w:tabs>
          <w:tab w:val="left" w:pos="1935"/>
        </w:tabs>
        <w:contextualSpacing/>
        <w:jc w:val="both"/>
      </w:pPr>
      <w:r w:rsidRPr="003713A5">
        <w:t xml:space="preserve">Paul McGill (80 </w:t>
      </w:r>
      <w:proofErr w:type="spellStart"/>
      <w:r w:rsidRPr="003713A5">
        <w:t>hrs</w:t>
      </w:r>
      <w:proofErr w:type="spellEnd"/>
      <w:r w:rsidRPr="003713A5">
        <w:t>) – scoping study</w:t>
      </w:r>
    </w:p>
    <w:p w14:paraId="65F796F1" w14:textId="77777777" w:rsidR="0021447C" w:rsidRPr="003713A5" w:rsidRDefault="0021447C" w:rsidP="0021447C">
      <w:pPr>
        <w:tabs>
          <w:tab w:val="left" w:pos="1935"/>
        </w:tabs>
        <w:jc w:val="both"/>
        <w:rPr>
          <w:i/>
        </w:rPr>
      </w:pPr>
      <w:r w:rsidRPr="003713A5">
        <w:rPr>
          <w:i/>
        </w:rPr>
        <w:t>DMO</w:t>
      </w:r>
    </w:p>
    <w:p w14:paraId="66668B44" w14:textId="30378F1D" w:rsidR="0021447C" w:rsidRPr="003713A5" w:rsidRDefault="0021447C" w:rsidP="0021447C">
      <w:pPr>
        <w:pStyle w:val="ListParagraph"/>
        <w:numPr>
          <w:ilvl w:val="0"/>
          <w:numId w:val="34"/>
        </w:numPr>
        <w:tabs>
          <w:tab w:val="left" w:pos="1935"/>
        </w:tabs>
        <w:contextualSpacing/>
        <w:jc w:val="both"/>
      </w:pPr>
      <w:r w:rsidRPr="003713A5">
        <w:t xml:space="preserve">Erik </w:t>
      </w:r>
      <w:proofErr w:type="spellStart"/>
      <w:r w:rsidRPr="003713A5">
        <w:t>Trauschke</w:t>
      </w:r>
      <w:proofErr w:type="spellEnd"/>
      <w:r w:rsidRPr="003713A5">
        <w:t xml:space="preserve"> (40 </w:t>
      </w:r>
      <w:proofErr w:type="spellStart"/>
      <w:r w:rsidRPr="003713A5">
        <w:t>hrs</w:t>
      </w:r>
      <w:proofErr w:type="spellEnd"/>
      <w:r w:rsidRPr="003713A5">
        <w:t>) – scoping study</w:t>
      </w:r>
      <w:r w:rsidR="005A5A0F">
        <w:t xml:space="preserve"> (AUV)</w:t>
      </w:r>
    </w:p>
    <w:p w14:paraId="06F9A93E" w14:textId="77777777" w:rsidR="0021447C" w:rsidRPr="003713A5" w:rsidRDefault="0021447C" w:rsidP="0021447C">
      <w:pPr>
        <w:pStyle w:val="ListParagraph"/>
        <w:numPr>
          <w:ilvl w:val="0"/>
          <w:numId w:val="34"/>
        </w:numPr>
        <w:tabs>
          <w:tab w:val="left" w:pos="1935"/>
        </w:tabs>
        <w:contextualSpacing/>
        <w:jc w:val="both"/>
      </w:pPr>
      <w:r w:rsidRPr="003713A5">
        <w:t xml:space="preserve">Eric Fitzgerald (20 </w:t>
      </w:r>
      <w:proofErr w:type="spellStart"/>
      <w:r w:rsidRPr="003713A5">
        <w:t>hrs</w:t>
      </w:r>
      <w:proofErr w:type="spellEnd"/>
      <w:r w:rsidRPr="003713A5">
        <w:t>) – winch adaptation and deployment; rigging and splicing</w:t>
      </w:r>
    </w:p>
    <w:p w14:paraId="32DE5477" w14:textId="7BD4EC1C" w:rsidR="0021447C" w:rsidRDefault="0021447C" w:rsidP="0021447C">
      <w:pPr>
        <w:pStyle w:val="ListParagraph"/>
        <w:numPr>
          <w:ilvl w:val="0"/>
          <w:numId w:val="34"/>
        </w:numPr>
        <w:tabs>
          <w:tab w:val="left" w:pos="1935"/>
        </w:tabs>
        <w:contextualSpacing/>
        <w:jc w:val="both"/>
      </w:pPr>
      <w:r w:rsidRPr="003713A5">
        <w:t xml:space="preserve">Erich </w:t>
      </w:r>
      <w:proofErr w:type="spellStart"/>
      <w:r w:rsidRPr="003713A5">
        <w:t>Rienecker</w:t>
      </w:r>
      <w:proofErr w:type="spellEnd"/>
      <w:r w:rsidRPr="003713A5">
        <w:t xml:space="preserve"> (</w:t>
      </w:r>
      <w:r>
        <w:t>8</w:t>
      </w:r>
      <w:r w:rsidRPr="003713A5">
        <w:t xml:space="preserve">0 </w:t>
      </w:r>
      <w:proofErr w:type="spellStart"/>
      <w:r w:rsidRPr="003713A5">
        <w:t>hrs</w:t>
      </w:r>
      <w:proofErr w:type="spellEnd"/>
      <w:r w:rsidRPr="003713A5">
        <w:t>) – winch adaptation and deployment</w:t>
      </w:r>
    </w:p>
    <w:p w14:paraId="3272E828" w14:textId="53188FA4" w:rsidR="0021447C" w:rsidRPr="003713A5" w:rsidRDefault="0021447C" w:rsidP="0021447C">
      <w:pPr>
        <w:pStyle w:val="ListParagraph"/>
        <w:numPr>
          <w:ilvl w:val="0"/>
          <w:numId w:val="34"/>
        </w:numPr>
        <w:tabs>
          <w:tab w:val="left" w:pos="1935"/>
        </w:tabs>
        <w:contextualSpacing/>
        <w:jc w:val="both"/>
      </w:pPr>
      <w:r>
        <w:t xml:space="preserve">Knute </w:t>
      </w:r>
      <w:r w:rsidR="005A5A0F">
        <w:t xml:space="preserve">Brekke </w:t>
      </w:r>
      <w:r>
        <w:t xml:space="preserve">(80 </w:t>
      </w:r>
      <w:proofErr w:type="spellStart"/>
      <w:r>
        <w:t>hrs</w:t>
      </w:r>
      <w:proofErr w:type="spellEnd"/>
      <w:r>
        <w:t>)</w:t>
      </w:r>
      <w:r w:rsidR="005A5A0F">
        <w:t xml:space="preserve"> – scoping study (ROV)</w:t>
      </w:r>
    </w:p>
    <w:p w14:paraId="546656B7" w14:textId="77777777" w:rsidR="001E01C1" w:rsidRDefault="001E01C1" w:rsidP="0021447C">
      <w:pPr>
        <w:tabs>
          <w:tab w:val="left" w:pos="1935"/>
        </w:tabs>
        <w:jc w:val="both"/>
      </w:pPr>
    </w:p>
    <w:p w14:paraId="24C3B1A7" w14:textId="3ACA1058" w:rsidR="008F692F" w:rsidRDefault="008F692F" w:rsidP="008F692F">
      <w:pPr>
        <w:tabs>
          <w:tab w:val="left" w:pos="1935"/>
        </w:tabs>
        <w:jc w:val="both"/>
        <w:rPr>
          <w:strike/>
        </w:rPr>
      </w:pPr>
      <w:r w:rsidRPr="003713A5">
        <w:t>A vessel</w:t>
      </w:r>
      <w:r>
        <w:t xml:space="preserve"> is requested</w:t>
      </w:r>
      <w:r w:rsidRPr="003713A5">
        <w:t xml:space="preserve"> to test the </w:t>
      </w:r>
      <w:r>
        <w:t>SWAN CSEM system</w:t>
      </w:r>
      <w:r w:rsidRPr="003713A5">
        <w:t xml:space="preserve"> for</w:t>
      </w:r>
      <w:r>
        <w:t xml:space="preserve"> 4 days (12</w:t>
      </w:r>
      <w:r w:rsidR="00037102">
        <w:t>-</w:t>
      </w:r>
      <w:r>
        <w:t>h</w:t>
      </w:r>
      <w:r w:rsidR="00037102">
        <w:t>ou</w:t>
      </w:r>
      <w:r>
        <w:t xml:space="preserve">r operations). </w:t>
      </w:r>
    </w:p>
    <w:p w14:paraId="7FDD1173" w14:textId="74E1E63E" w:rsidR="00BB6F4B" w:rsidRDefault="00BB6F4B" w:rsidP="00BB6F4B">
      <w:pPr>
        <w:tabs>
          <w:tab w:val="left" w:pos="1935"/>
        </w:tabs>
        <w:jc w:val="both"/>
      </w:pPr>
      <w:r>
        <w:t>Shared resource needs are anticipated to increase in years 2</w:t>
      </w:r>
      <w:r w:rsidR="00037102">
        <w:t>–</w:t>
      </w:r>
      <w:r>
        <w:t>5 to design, build, and test the CSEM from a</w:t>
      </w:r>
      <w:r w:rsidR="00037102">
        <w:t>n</w:t>
      </w:r>
      <w:r>
        <w:t xml:space="preserve"> ROV or AUV.</w:t>
      </w:r>
    </w:p>
    <w:p w14:paraId="70F75BA9" w14:textId="77777777" w:rsidR="008727A9" w:rsidRDefault="008727A9" w:rsidP="0021447C">
      <w:pPr>
        <w:tabs>
          <w:tab w:val="left" w:pos="1935"/>
        </w:tabs>
        <w:jc w:val="both"/>
      </w:pPr>
    </w:p>
    <w:p w14:paraId="05C77D59" w14:textId="77777777" w:rsidR="00404FDF" w:rsidRPr="00C51C68" w:rsidRDefault="00404FDF" w:rsidP="00404FDF">
      <w:r w:rsidRPr="00C51C68">
        <w:rPr>
          <w:b/>
          <w:u w:val="single"/>
        </w:rPr>
        <w:t>Anticipated Expenses</w:t>
      </w:r>
    </w:p>
    <w:p w14:paraId="6405BE47" w14:textId="2F02717C" w:rsidR="00DF6BDC" w:rsidRPr="00C51C68" w:rsidRDefault="00DF6BDC" w:rsidP="00404FDF">
      <w:pPr>
        <w:rPr>
          <w:u w:val="single"/>
        </w:rPr>
      </w:pPr>
      <w:r w:rsidRPr="00C51C68">
        <w:rPr>
          <w:u w:val="single"/>
        </w:rPr>
        <w:t>Expenses for year 1:</w:t>
      </w:r>
    </w:p>
    <w:p w14:paraId="3CAD244F" w14:textId="45BC4DCE" w:rsidR="00BB6F4B" w:rsidRPr="00C51C68" w:rsidRDefault="00BB6F4B" w:rsidP="00BB6F4B">
      <w:pPr>
        <w:pStyle w:val="ListParagraph"/>
        <w:numPr>
          <w:ilvl w:val="0"/>
          <w:numId w:val="49"/>
        </w:numPr>
        <w:jc w:val="both"/>
      </w:pPr>
      <w:r w:rsidRPr="00C51C68">
        <w:t>Deployment of SWAN CSEM system</w:t>
      </w:r>
      <w:r>
        <w:t xml:space="preserve"> off MBARI vessels</w:t>
      </w:r>
      <w:r w:rsidRPr="00C51C68">
        <w:t>: $</w:t>
      </w:r>
      <w:r w:rsidR="00095043">
        <w:t>20</w:t>
      </w:r>
      <w:r w:rsidR="00037102">
        <w:t>,</w:t>
      </w:r>
      <w:r w:rsidRPr="00C51C68">
        <w:t>000</w:t>
      </w:r>
    </w:p>
    <w:p w14:paraId="5385FBA7" w14:textId="22B074EC" w:rsidR="00995B2B" w:rsidRPr="00C51C68" w:rsidRDefault="00995B2B" w:rsidP="00995B2B">
      <w:pPr>
        <w:pStyle w:val="ListParagraph"/>
        <w:numPr>
          <w:ilvl w:val="0"/>
          <w:numId w:val="49"/>
        </w:numPr>
        <w:jc w:val="both"/>
      </w:pPr>
      <w:r w:rsidRPr="00C51C68">
        <w:t>Reconfiguration of SWAN CSEM system: $30</w:t>
      </w:r>
      <w:r w:rsidR="00037102">
        <w:t>,</w:t>
      </w:r>
      <w:r w:rsidRPr="00C51C68">
        <w:t>000</w:t>
      </w:r>
      <w:r w:rsidR="00A25301">
        <w:t xml:space="preserve"> (maximum</w:t>
      </w:r>
      <w:r w:rsidR="00610E6C">
        <w:t>, if required</w:t>
      </w:r>
      <w:r w:rsidR="00A25301">
        <w:t>)</w:t>
      </w:r>
    </w:p>
    <w:p w14:paraId="561407F0" w14:textId="3BCE2A0A" w:rsidR="00995B2B" w:rsidRPr="00C51C68" w:rsidRDefault="00995B2B" w:rsidP="00995B2B">
      <w:pPr>
        <w:pStyle w:val="ListParagraph"/>
        <w:numPr>
          <w:ilvl w:val="0"/>
          <w:numId w:val="49"/>
        </w:numPr>
        <w:jc w:val="both"/>
      </w:pPr>
      <w:r w:rsidRPr="00C51C68">
        <w:t>Travel and subsistence (in relation to scoping study): $</w:t>
      </w:r>
      <w:r w:rsidR="00595CBC">
        <w:t>6</w:t>
      </w:r>
      <w:r w:rsidR="00037102">
        <w:t>,</w:t>
      </w:r>
      <w:r w:rsidR="00595CBC">
        <w:t>1</w:t>
      </w:r>
      <w:r w:rsidR="00A25301">
        <w:t>00</w:t>
      </w:r>
    </w:p>
    <w:p w14:paraId="59816CF6" w14:textId="77777777" w:rsidR="00995B2B" w:rsidRPr="00C51C68" w:rsidRDefault="00995B2B" w:rsidP="00995B2B">
      <w:pPr>
        <w:rPr>
          <w:b/>
          <w:u w:val="single"/>
        </w:rPr>
      </w:pPr>
    </w:p>
    <w:p w14:paraId="553DECFC" w14:textId="32CFAADA" w:rsidR="00995B2B" w:rsidRDefault="00995B2B" w:rsidP="00995B2B">
      <w:pPr>
        <w:tabs>
          <w:tab w:val="left" w:pos="1935"/>
        </w:tabs>
        <w:jc w:val="both"/>
      </w:pPr>
      <w:r w:rsidRPr="00C51C68">
        <w:t xml:space="preserve">Expenses are anticipated to </w:t>
      </w:r>
      <w:r w:rsidR="0059087F">
        <w:t>be highest</w:t>
      </w:r>
      <w:r w:rsidR="00DA69C2">
        <w:t xml:space="preserve"> in year</w:t>
      </w:r>
      <w:r w:rsidR="0059087F">
        <w:t xml:space="preserve"> 3</w:t>
      </w:r>
      <w:r w:rsidRPr="00C51C68">
        <w:t xml:space="preserve"> due to procurement of system components.</w:t>
      </w:r>
      <w:r>
        <w:t xml:space="preserve"> </w:t>
      </w:r>
    </w:p>
    <w:p w14:paraId="4F9EB1B9" w14:textId="1614D5EF" w:rsidR="005F3476" w:rsidRDefault="005F3476" w:rsidP="00743B93">
      <w:pPr>
        <w:tabs>
          <w:tab w:val="left" w:pos="1935"/>
        </w:tabs>
        <w:jc w:val="both"/>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37B1BDE" w14:textId="77777777" w:rsidR="00191524" w:rsidRPr="003713A5" w:rsidRDefault="00191524" w:rsidP="00191524">
      <w:pPr>
        <w:tabs>
          <w:tab w:val="left" w:pos="1935"/>
        </w:tabs>
        <w:jc w:val="both"/>
      </w:pPr>
      <w:r w:rsidRPr="003713A5">
        <w:t xml:space="preserve">Unlikely. There might be the need for a cooperative research and development agreement with other </w:t>
      </w:r>
      <w:r>
        <w:t>organizations</w:t>
      </w:r>
      <w:r w:rsidRPr="003713A5">
        <w:t xml:space="preserve"> if they are involved in </w:t>
      </w:r>
      <w:r>
        <w:t xml:space="preserve">the </w:t>
      </w:r>
      <w:r w:rsidRPr="003713A5">
        <w:t>conceptual design.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2459BA0" w14:textId="6300D403" w:rsidR="00191524" w:rsidRPr="003713A5" w:rsidRDefault="00191524" w:rsidP="00191524">
      <w:pPr>
        <w:jc w:val="both"/>
        <w:rPr>
          <w:i/>
        </w:rPr>
      </w:pPr>
      <w:r w:rsidRPr="003713A5">
        <w:t xml:space="preserve">&lt;1 TB of </w:t>
      </w:r>
      <w:r w:rsidR="00FF72E6">
        <w:t xml:space="preserve">raw and processed CSEM </w:t>
      </w:r>
      <w:r w:rsidRPr="003713A5">
        <w:t>data, to be hosted on Titan</w:t>
      </w:r>
      <w:r w:rsidR="00910C01">
        <w:t xml:space="preserve"> (year 1)</w:t>
      </w:r>
      <w:r w:rsidRPr="003713A5">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51610071" w14:textId="77777777" w:rsidR="00191524" w:rsidRPr="003713A5" w:rsidRDefault="00191524" w:rsidP="00191524">
      <w:pPr>
        <w:jc w:val="both"/>
      </w:pPr>
      <w:r w:rsidRPr="003713A5">
        <w:t xml:space="preserve">Consumers of project outputs include: </w:t>
      </w:r>
    </w:p>
    <w:p w14:paraId="115ADE53" w14:textId="194AD668" w:rsidR="00191524" w:rsidRPr="003713A5" w:rsidRDefault="00191524" w:rsidP="00191524">
      <w:pPr>
        <w:pStyle w:val="ListParagraph"/>
        <w:numPr>
          <w:ilvl w:val="0"/>
          <w:numId w:val="36"/>
        </w:numPr>
        <w:contextualSpacing/>
        <w:jc w:val="both"/>
      </w:pPr>
      <w:r w:rsidRPr="003713A5">
        <w:t>Scientists: A</w:t>
      </w:r>
      <w:r>
        <w:t xml:space="preserve"> </w:t>
      </w:r>
      <w:r w:rsidR="00037102">
        <w:t>high-</w:t>
      </w:r>
      <w:r>
        <w:t xml:space="preserve">resolution </w:t>
      </w:r>
      <w:r w:rsidRPr="003713A5">
        <w:t xml:space="preserve">CSEM system, especially if combined with other payloads, provides a unique and versatile way to map seepage and flow, and associated seafloor/sub-seafloor changes over time, for a variety of fluids (freshwater, brines, methane, </w:t>
      </w:r>
      <w:r w:rsidR="00716359">
        <w:t>carbon dioxide</w:t>
      </w:r>
      <w:r w:rsidRPr="003713A5">
        <w:t>, hydrogen, helium) at a wide range of depths. Such capabilities are useful to multiple marine scientific disciplines.</w:t>
      </w:r>
    </w:p>
    <w:p w14:paraId="660FBF83" w14:textId="77777777" w:rsidR="00191524" w:rsidRPr="003713A5" w:rsidRDefault="00191524" w:rsidP="00191524">
      <w:pPr>
        <w:pStyle w:val="ListParagraph"/>
        <w:numPr>
          <w:ilvl w:val="0"/>
          <w:numId w:val="36"/>
        </w:numPr>
        <w:contextualSpacing/>
        <w:jc w:val="both"/>
      </w:pPr>
      <w:r w:rsidRPr="003713A5">
        <w:t>Industry: Improved monitoring of leakages from pipelines and geological storage.</w:t>
      </w:r>
    </w:p>
    <w:p w14:paraId="0532E89F" w14:textId="77777777" w:rsidR="00191524" w:rsidRPr="003713A5" w:rsidRDefault="00191524" w:rsidP="00191524">
      <w:pPr>
        <w:pStyle w:val="ListParagraph"/>
        <w:numPr>
          <w:ilvl w:val="0"/>
          <w:numId w:val="36"/>
        </w:numPr>
        <w:contextualSpacing/>
        <w:jc w:val="both"/>
      </w:pPr>
      <w:r w:rsidRPr="003713A5">
        <w:t>Society: Enhanced monitoring of offshore natural hazards and management of resources.</w:t>
      </w:r>
    </w:p>
    <w:p w14:paraId="0D12E20C" w14:textId="77777777" w:rsidR="00191524" w:rsidRPr="003713A5" w:rsidRDefault="00191524" w:rsidP="00191524">
      <w:pPr>
        <w:jc w:val="both"/>
      </w:pPr>
    </w:p>
    <w:p w14:paraId="2876A85F" w14:textId="77777777" w:rsidR="00191524" w:rsidRPr="003713A5" w:rsidRDefault="00191524" w:rsidP="00191524">
      <w:pPr>
        <w:jc w:val="both"/>
      </w:pPr>
      <w:r w:rsidRPr="003713A5">
        <w:t xml:space="preserve">Connections with other organizations: </w:t>
      </w:r>
    </w:p>
    <w:p w14:paraId="6B261F53" w14:textId="77777777" w:rsidR="00191524" w:rsidRPr="003713A5" w:rsidRDefault="00191524" w:rsidP="00191524">
      <w:pPr>
        <w:pStyle w:val="ListParagraph"/>
        <w:numPr>
          <w:ilvl w:val="0"/>
          <w:numId w:val="28"/>
        </w:numPr>
        <w:contextualSpacing/>
        <w:jc w:val="both"/>
      </w:pPr>
      <w:r w:rsidRPr="003713A5">
        <w:t>University of Hawai’i at Manoa (Amir Haroon)</w:t>
      </w:r>
    </w:p>
    <w:p w14:paraId="308C92B0" w14:textId="7E64D35A" w:rsidR="00191524" w:rsidRDefault="00191524" w:rsidP="00191524">
      <w:pPr>
        <w:pStyle w:val="ListParagraph"/>
        <w:numPr>
          <w:ilvl w:val="0"/>
          <w:numId w:val="28"/>
        </w:numPr>
        <w:contextualSpacing/>
        <w:jc w:val="both"/>
      </w:pPr>
      <w:r w:rsidRPr="003713A5">
        <w:t>Texas A&amp;M University (Mark Everett)</w:t>
      </w:r>
    </w:p>
    <w:p w14:paraId="7D0D1D3A" w14:textId="584AD502" w:rsidR="007B5751" w:rsidRPr="003713A5" w:rsidRDefault="007B5751" w:rsidP="00191524">
      <w:pPr>
        <w:pStyle w:val="ListParagraph"/>
        <w:numPr>
          <w:ilvl w:val="0"/>
          <w:numId w:val="28"/>
        </w:numPr>
        <w:contextualSpacing/>
        <w:jc w:val="both"/>
      </w:pPr>
      <w:r>
        <w:t xml:space="preserve">University of Malta (Anna Eliana </w:t>
      </w:r>
      <w:proofErr w:type="spellStart"/>
      <w:r>
        <w:t>Pastoressa</w:t>
      </w:r>
      <w:proofErr w:type="spellEnd"/>
      <w:r>
        <w:t>)</w:t>
      </w:r>
    </w:p>
    <w:p w14:paraId="400871F5" w14:textId="77777777" w:rsidR="00191524" w:rsidRDefault="00191524" w:rsidP="00191524">
      <w:pPr>
        <w:pStyle w:val="ListParagraph"/>
        <w:numPr>
          <w:ilvl w:val="0"/>
          <w:numId w:val="28"/>
        </w:numPr>
        <w:contextualSpacing/>
        <w:jc w:val="both"/>
      </w:pPr>
      <w:r>
        <w:lastRenderedPageBreak/>
        <w:t>Scripps Institution of Oceanography</w:t>
      </w:r>
      <w:r w:rsidRPr="003713A5">
        <w:t xml:space="preserve"> (</w:t>
      </w:r>
      <w:r>
        <w:t>Steven Constable</w:t>
      </w:r>
      <w:r w:rsidRPr="003713A5">
        <w:t>)</w:t>
      </w:r>
    </w:p>
    <w:p w14:paraId="0158C37D" w14:textId="77BC5C56" w:rsidR="00404FDF" w:rsidRDefault="00191524" w:rsidP="00191524">
      <w:pPr>
        <w:pStyle w:val="ListParagraph"/>
        <w:numPr>
          <w:ilvl w:val="0"/>
          <w:numId w:val="28"/>
        </w:numPr>
        <w:contextualSpacing/>
        <w:jc w:val="both"/>
      </w:pPr>
      <w:r w:rsidRPr="003713A5">
        <w:t>Geological Survey of Canada (Mathieu Duchesne)</w:t>
      </w:r>
    </w:p>
    <w:p w14:paraId="102F57D7" w14:textId="298B3365" w:rsidR="00995B2B" w:rsidRDefault="00995B2B" w:rsidP="00995B2B">
      <w:pPr>
        <w:pStyle w:val="ListParagraph"/>
        <w:numPr>
          <w:ilvl w:val="0"/>
          <w:numId w:val="28"/>
        </w:numPr>
        <w:contextualSpacing/>
        <w:jc w:val="both"/>
      </w:pPr>
      <w:r>
        <w:t>Korea Polar Research Institute (</w:t>
      </w:r>
      <w:r w:rsidRPr="00952523">
        <w:rPr>
          <w:rFonts w:eastAsia="Malgun Gothic"/>
        </w:rPr>
        <w:t>Jong Kuk Hong</w:t>
      </w:r>
      <w:r>
        <w:rPr>
          <w:rFonts w:eastAsia="Malgun Gothic"/>
        </w:rPr>
        <w:t>)</w:t>
      </w:r>
    </w:p>
    <w:p w14:paraId="45504B35" w14:textId="77777777" w:rsidR="00404FDF" w:rsidRDefault="00404FDF" w:rsidP="00404FDF"/>
    <w:p w14:paraId="31CAA02B" w14:textId="66E137DD" w:rsidR="00404FDF" w:rsidRDefault="00404FDF" w:rsidP="00404FDF">
      <w:r w:rsidRPr="00123F0D">
        <w:rPr>
          <w:b/>
          <w:u w:val="single"/>
        </w:rPr>
        <w:t>Anticipated Outreach Needs</w:t>
      </w:r>
      <w:r w:rsidRPr="00032757">
        <w:rPr>
          <w:b/>
          <w:u w:val="single"/>
        </w:rPr>
        <w:t xml:space="preserve"> </w:t>
      </w:r>
    </w:p>
    <w:p w14:paraId="6BB9E9A5" w14:textId="5760FB6A" w:rsidR="00F27828" w:rsidRDefault="00191524" w:rsidP="00072E22">
      <w:pPr>
        <w:tabs>
          <w:tab w:val="left" w:pos="1935"/>
        </w:tabs>
        <w:jc w:val="both"/>
        <w:rPr>
          <w:b/>
          <w:sz w:val="32"/>
          <w:szCs w:val="32"/>
          <w:u w:val="single"/>
        </w:rPr>
      </w:pPr>
      <w:r w:rsidRPr="003713A5">
        <w:t>Assistance communicating this work to the general public will be requested when the project has accomplishments to share (social media, infographics, press release).</w:t>
      </w:r>
      <w:r w:rsidR="00F27828">
        <w:rPr>
          <w:b/>
          <w:sz w:val="32"/>
          <w:szCs w:val="32"/>
          <w:u w:val="single"/>
        </w:rPr>
        <w:br w:type="page"/>
      </w:r>
    </w:p>
    <w:p w14:paraId="37CB8298" w14:textId="715F2FCE" w:rsidR="00EC229C" w:rsidRPr="008F0880" w:rsidRDefault="006F4D85" w:rsidP="00E634C9">
      <w:pPr>
        <w:rPr>
          <w:b/>
          <w:sz w:val="32"/>
          <w:szCs w:val="32"/>
          <w:u w:val="single"/>
        </w:rPr>
      </w:pPr>
      <w:r>
        <w:rPr>
          <w:b/>
          <w:sz w:val="32"/>
          <w:szCs w:val="32"/>
          <w:u w:val="single"/>
        </w:rPr>
        <w:lastRenderedPageBreak/>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40B03C1F" w:rsidR="00120473" w:rsidRDefault="0069234A" w:rsidP="009863F0">
      <w:r>
        <w:t>Not applicable.</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AD36279" w:rsidR="00701300" w:rsidRDefault="00701300" w:rsidP="009863F0"/>
    <w:p w14:paraId="2FF1778A" w14:textId="2A896E05" w:rsidR="0068599A" w:rsidRPr="00EA2D9D" w:rsidRDefault="00EA2D9D" w:rsidP="00EA2D9D">
      <w:pPr>
        <w:contextualSpacing/>
        <w:jc w:val="both"/>
        <w:rPr>
          <w:b/>
        </w:rPr>
      </w:pPr>
      <w:r>
        <w:rPr>
          <w:b/>
        </w:rPr>
        <w:t xml:space="preserve">Activities in relation to objective 1: </w:t>
      </w:r>
      <w:r w:rsidR="0068599A" w:rsidRPr="00EA2D9D">
        <w:rPr>
          <w:b/>
        </w:rPr>
        <w:t xml:space="preserve">To reconfigure and test a recently developed surface-towed CSEM system </w:t>
      </w:r>
    </w:p>
    <w:p w14:paraId="5D83B569" w14:textId="77777777" w:rsidR="0068599A" w:rsidRPr="003713A5" w:rsidRDefault="0068599A" w:rsidP="0068599A">
      <w:pPr>
        <w:tabs>
          <w:tab w:val="left" w:pos="413"/>
        </w:tabs>
        <w:jc w:val="both"/>
      </w:pPr>
    </w:p>
    <w:p w14:paraId="578DEBFB" w14:textId="195BBA41" w:rsidR="00BB6F4B" w:rsidRDefault="00BB6F4B" w:rsidP="00BB6F4B">
      <w:pPr>
        <w:tabs>
          <w:tab w:val="left" w:pos="413"/>
        </w:tabs>
        <w:jc w:val="both"/>
      </w:pPr>
      <w:r w:rsidRPr="003713A5">
        <w:t>SWAN is a surface-towed</w:t>
      </w:r>
      <w:r>
        <w:t>, dipole-dipole</w:t>
      </w:r>
      <w:r w:rsidRPr="003713A5">
        <w:t xml:space="preserve"> CSEM system</w:t>
      </w:r>
      <w:r>
        <w:t xml:space="preserve"> (Figure 1)</w:t>
      </w:r>
      <w:r w:rsidRPr="003713A5">
        <w:t xml:space="preserve">, which </w:t>
      </w:r>
      <w:r>
        <w:t>has been</w:t>
      </w:r>
      <w:r w:rsidRPr="003713A5">
        <w:t xml:space="preserve"> developed by the University of Malta, GEOMAR and Texas A&amp;M</w:t>
      </w:r>
      <w:r>
        <w:t xml:space="preserve"> in 2023 as part of a project that </w:t>
      </w:r>
      <w:r w:rsidR="00037102" w:rsidRPr="00037102">
        <w:fldChar w:fldCharType="begin">
          <w:ffData>
            <w:name w:val=""/>
            <w:enabled/>
            <w:calcOnExit w:val="0"/>
            <w:textInput>
              <w:default w:val="Aaron Micallef"/>
            </w:textInput>
          </w:ffData>
        </w:fldChar>
      </w:r>
      <w:r w:rsidR="00037102" w:rsidRPr="00037102">
        <w:instrText xml:space="preserve"> FORMTEXT </w:instrText>
      </w:r>
      <w:r w:rsidR="00037102" w:rsidRPr="00037102">
        <w:fldChar w:fldCharType="separate"/>
      </w:r>
      <w:r w:rsidR="00037102" w:rsidRPr="00037102">
        <w:t>Aaron Micallef</w:t>
      </w:r>
      <w:r w:rsidR="00037102" w:rsidRPr="00037102">
        <w:fldChar w:fldCharType="end"/>
      </w:r>
      <w:r w:rsidR="00037102">
        <w:t xml:space="preserve"> is </w:t>
      </w:r>
      <w:r>
        <w:t>leading. The CSEM system is designed to</w:t>
      </w:r>
      <w:r w:rsidRPr="003713A5">
        <w:t xml:space="preserve"> detect fluids within the upper 200 m of the </w:t>
      </w:r>
      <w:r>
        <w:t>sub-</w:t>
      </w:r>
      <w:r w:rsidRPr="003713A5">
        <w:t xml:space="preserve">seafloor in water depths of up to 100 m. The system </w:t>
      </w:r>
      <w:r>
        <w:t>is</w:t>
      </w:r>
      <w:r w:rsidRPr="003713A5">
        <w:t xml:space="preserve"> inexpensive, small, modular, and allow</w:t>
      </w:r>
      <w:r>
        <w:t>s</w:t>
      </w:r>
      <w:r w:rsidRPr="003713A5">
        <w:t xml:space="preserve"> </w:t>
      </w:r>
      <w:r>
        <w:t xml:space="preserve">easy </w:t>
      </w:r>
      <w:r w:rsidRPr="003713A5">
        <w:t xml:space="preserve">data acquisition with low computational expense. </w:t>
      </w:r>
      <w:r w:rsidRPr="004E0A06">
        <w:t xml:space="preserve">The SWAN CSEM system was developed utilizing commercially available components, namely the ZTEM-30 transmitter from </w:t>
      </w:r>
      <w:proofErr w:type="spellStart"/>
      <w:r w:rsidRPr="004E0A06">
        <w:t>Zonge</w:t>
      </w:r>
      <w:proofErr w:type="spellEnd"/>
      <w:r w:rsidRPr="004E0A06">
        <w:t xml:space="preserve"> International and </w:t>
      </w:r>
      <w:proofErr w:type="spellStart"/>
      <w:r w:rsidRPr="004E0A06">
        <w:t>SelfPot</w:t>
      </w:r>
      <w:proofErr w:type="spellEnd"/>
      <w:r w:rsidRPr="004E0A06">
        <w:t xml:space="preserve"> Loggers from </w:t>
      </w:r>
      <w:proofErr w:type="spellStart"/>
      <w:r w:rsidRPr="004E0A06">
        <w:t>Magson</w:t>
      </w:r>
      <w:proofErr w:type="spellEnd"/>
      <w:r w:rsidRPr="004E0A06">
        <w:t xml:space="preserve"> GmbH. The system consists of a 100</w:t>
      </w:r>
      <w:r w:rsidR="00037102">
        <w:t>-</w:t>
      </w:r>
      <w:r w:rsidRPr="004E0A06">
        <w:t>m-long horizontal electrical transmitter antenna and an array of up to four 25</w:t>
      </w:r>
      <w:r w:rsidR="00037102">
        <w:t>-</w:t>
      </w:r>
      <w:r w:rsidRPr="004E0A06">
        <w:t>m-long autonomous receiver units, each carrying a 10</w:t>
      </w:r>
      <w:r w:rsidR="00037102">
        <w:t>-</w:t>
      </w:r>
      <w:r w:rsidRPr="004E0A06">
        <w:t>m-long horizontal electrical dipole. Each receiver is separated by approximately 125</w:t>
      </w:r>
      <w:r w:rsidR="00037102">
        <w:t>–</w:t>
      </w:r>
      <w:r w:rsidRPr="004E0A06">
        <w:t>250 m of line, resulting in a total system length of 500</w:t>
      </w:r>
      <w:r w:rsidR="00037102">
        <w:t>–</w:t>
      </w:r>
      <w:r w:rsidRPr="004E0A06">
        <w:t xml:space="preserve">1000 m. The receiver units are </w:t>
      </w:r>
      <w:r>
        <w:t>powered by rechargeable batteries</w:t>
      </w:r>
      <w:r w:rsidRPr="004E0A06">
        <w:t xml:space="preserve"> and have a lifespan of </w:t>
      </w:r>
      <w:r w:rsidR="00EA0FE6">
        <w:t>48</w:t>
      </w:r>
      <w:r w:rsidRPr="004E0A06">
        <w:t xml:space="preserve"> </w:t>
      </w:r>
      <w:proofErr w:type="spellStart"/>
      <w:r>
        <w:t>hrs</w:t>
      </w:r>
      <w:proofErr w:type="spellEnd"/>
      <w:r>
        <w:t xml:space="preserve"> for every charge cycle</w:t>
      </w:r>
      <w:r w:rsidRPr="004E0A06">
        <w:t>. The source signal is generated by a current transmitter onboard the research vessel. The transmitter and receiver geometries are continuously determined using GPS tracking on multiple buoys located at each transmitter electrode, above each receiver, and at the tail of the streamer. To mitigate potential damage from</w:t>
      </w:r>
      <w:r>
        <w:t xml:space="preserve"> small boat traffic or </w:t>
      </w:r>
      <w:r w:rsidR="00037102">
        <w:t>low-</w:t>
      </w:r>
      <w:r>
        <w:t>salinity surface layers</w:t>
      </w:r>
      <w:r w:rsidRPr="004E0A06">
        <w:t xml:space="preserve">, the depth of the streamer can be adjusted prior to deployment between 2 and 10 m below </w:t>
      </w:r>
      <w:r w:rsidR="00037102">
        <w:t xml:space="preserve">the </w:t>
      </w:r>
      <w:r w:rsidRPr="004E0A06">
        <w:t xml:space="preserve">sea surface. The different segments comprising the system, from receivers to placement buoys, are connected to the tow-rope through soft shackles applied at each joint, making the system modular with few metallic components. The deployment and retrieval of the system from the deck to the sea surface involves winding and unwinding from drums, and requires approximately </w:t>
      </w:r>
      <w:r>
        <w:t>1 hr</w:t>
      </w:r>
      <w:r w:rsidRPr="004E0A06">
        <w:t xml:space="preserve">. Data acquisition can take place at speeds of up to 2.5 knots. </w:t>
      </w:r>
    </w:p>
    <w:p w14:paraId="6638992A" w14:textId="77777777" w:rsidR="0068599A" w:rsidRDefault="0068599A" w:rsidP="0068599A">
      <w:pPr>
        <w:tabs>
          <w:tab w:val="left" w:pos="413"/>
        </w:tabs>
        <w:jc w:val="both"/>
      </w:pPr>
    </w:p>
    <w:p w14:paraId="2458DDC4" w14:textId="77777777" w:rsidR="0068599A" w:rsidRDefault="0068599A" w:rsidP="0068599A">
      <w:pPr>
        <w:tabs>
          <w:tab w:val="left" w:pos="1935"/>
        </w:tabs>
        <w:jc w:val="both"/>
      </w:pPr>
      <w:r>
        <w:rPr>
          <w:noProof/>
        </w:rPr>
        <w:drawing>
          <wp:inline distT="0" distB="0" distL="0" distR="0" wp14:anchorId="75A93942" wp14:editId="60AE842C">
            <wp:extent cx="6366760" cy="13565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961" cy="1363814"/>
                    </a:xfrm>
                    <a:prstGeom prst="rect">
                      <a:avLst/>
                    </a:prstGeom>
                    <a:noFill/>
                    <a:ln>
                      <a:noFill/>
                    </a:ln>
                  </pic:spPr>
                </pic:pic>
              </a:graphicData>
            </a:graphic>
          </wp:inline>
        </w:drawing>
      </w:r>
    </w:p>
    <w:p w14:paraId="00406533" w14:textId="77777777" w:rsidR="0068599A" w:rsidRDefault="0068599A" w:rsidP="0068599A">
      <w:pPr>
        <w:tabs>
          <w:tab w:val="left" w:pos="1935"/>
        </w:tabs>
        <w:jc w:val="both"/>
      </w:pPr>
    </w:p>
    <w:p w14:paraId="41770375" w14:textId="2D7563BC" w:rsidR="0068599A" w:rsidRDefault="0068599A" w:rsidP="0068599A">
      <w:pPr>
        <w:tabs>
          <w:tab w:val="left" w:pos="1935"/>
        </w:tabs>
        <w:jc w:val="both"/>
      </w:pPr>
      <w:r>
        <w:t xml:space="preserve">Figure 1: </w:t>
      </w:r>
      <w:r w:rsidR="003F60FD">
        <w:t xml:space="preserve">Schematic illustration of the </w:t>
      </w:r>
      <w:r>
        <w:t>SWAN CSEM system. Rx = receiver.</w:t>
      </w:r>
    </w:p>
    <w:p w14:paraId="0DCC869C" w14:textId="77777777" w:rsidR="0068599A" w:rsidRDefault="0068599A" w:rsidP="0068599A">
      <w:pPr>
        <w:tabs>
          <w:tab w:val="left" w:pos="413"/>
        </w:tabs>
        <w:jc w:val="both"/>
      </w:pPr>
    </w:p>
    <w:p w14:paraId="26521981" w14:textId="6F051C0A" w:rsidR="00DA3F08" w:rsidRPr="00EA0138" w:rsidRDefault="00760EED" w:rsidP="00DA3F08">
      <w:pPr>
        <w:tabs>
          <w:tab w:val="left" w:pos="413"/>
        </w:tabs>
        <w:jc w:val="both"/>
      </w:pPr>
      <w:r>
        <w:t>Aaron plans</w:t>
      </w:r>
      <w:r w:rsidR="00DA3F08" w:rsidRPr="003713A5">
        <w:t xml:space="preserve"> to bring th</w:t>
      </w:r>
      <w:r w:rsidR="00DA3F08">
        <w:t>is surface</w:t>
      </w:r>
      <w:r w:rsidR="00F65109">
        <w:t>-</w:t>
      </w:r>
      <w:r w:rsidR="00DA3F08">
        <w:t>towed</w:t>
      </w:r>
      <w:r w:rsidR="00DA3F08" w:rsidRPr="003713A5">
        <w:t xml:space="preserve"> system to MBARI in </w:t>
      </w:r>
      <w:r w:rsidR="00DA3F08">
        <w:t>May</w:t>
      </w:r>
      <w:r w:rsidR="00DA3F08" w:rsidRPr="003713A5">
        <w:t xml:space="preserve"> 2024 and adapt it for use on MBARI vessels. </w:t>
      </w:r>
      <w:r w:rsidR="00DA3F08">
        <w:t>There are three main benefits associated with this: (</w:t>
      </w:r>
      <w:proofErr w:type="spellStart"/>
      <w:r w:rsidR="00DA3F08">
        <w:t>i</w:t>
      </w:r>
      <w:proofErr w:type="spellEnd"/>
      <w:r w:rsidR="00DA3F08">
        <w:t xml:space="preserve">) MBARI engineers can get acquainted with CSEM technology before a new CSEM is scoped and designed, (ii) </w:t>
      </w:r>
      <w:r w:rsidR="00D05C64">
        <w:t>t</w:t>
      </w:r>
      <w:r w:rsidR="00DA3F08">
        <w:t xml:space="preserve">esting of the new CSEM design can </w:t>
      </w:r>
      <w:r w:rsidR="00DA3F08">
        <w:lastRenderedPageBreak/>
        <w:t xml:space="preserve">be carried out with the SWAN CSEM components, and (iii) scientific questions related to sub-seafloor fluids can still be </w:t>
      </w:r>
      <w:r w:rsidR="00DA3F08" w:rsidRPr="00EA0138">
        <w:t>addressed while the new CSEM system is being developed.</w:t>
      </w:r>
    </w:p>
    <w:p w14:paraId="51E2EB0C" w14:textId="09600055" w:rsidR="00552300" w:rsidRPr="00EA0138" w:rsidRDefault="00552300" w:rsidP="0068599A">
      <w:pPr>
        <w:tabs>
          <w:tab w:val="left" w:pos="413"/>
        </w:tabs>
        <w:jc w:val="both"/>
      </w:pPr>
    </w:p>
    <w:p w14:paraId="6A656D3A" w14:textId="7FDAFA44" w:rsidR="00552300" w:rsidRPr="00EA0138" w:rsidRDefault="00552300" w:rsidP="0068599A">
      <w:pPr>
        <w:tabs>
          <w:tab w:val="left" w:pos="413"/>
        </w:tabs>
        <w:jc w:val="both"/>
      </w:pPr>
      <w:r w:rsidRPr="00EA0138">
        <w:t>The tasks planned for 2024 include:</w:t>
      </w:r>
    </w:p>
    <w:p w14:paraId="4489168B" w14:textId="4687E0FA" w:rsidR="001D602D" w:rsidRPr="00EA0138" w:rsidRDefault="001D602D" w:rsidP="001D602D">
      <w:pPr>
        <w:pStyle w:val="ListParagraph"/>
        <w:numPr>
          <w:ilvl w:val="1"/>
          <w:numId w:val="41"/>
        </w:numPr>
        <w:spacing w:after="160" w:line="259" w:lineRule="auto"/>
        <w:contextualSpacing/>
        <w:jc w:val="both"/>
      </w:pPr>
      <w:r w:rsidRPr="00EA0138">
        <w:t xml:space="preserve">Run synthetic models to assess </w:t>
      </w:r>
      <w:r>
        <w:t xml:space="preserve">how </w:t>
      </w:r>
      <w:r w:rsidRPr="00EA0138">
        <w:t xml:space="preserve">the SWAN CSEM system </w:t>
      </w:r>
      <w:r>
        <w:t xml:space="preserve">should be configured for the </w:t>
      </w:r>
      <w:r w:rsidRPr="00EA0138">
        <w:t xml:space="preserve">Canadian Beaufort Sea during the </w:t>
      </w:r>
      <w:r w:rsidR="00760EED">
        <w:t xml:space="preserve">R/V </w:t>
      </w:r>
      <w:proofErr w:type="spellStart"/>
      <w:r w:rsidRPr="002362BA">
        <w:rPr>
          <w:i/>
          <w:iCs/>
        </w:rPr>
        <w:t>Araon</w:t>
      </w:r>
      <w:proofErr w:type="spellEnd"/>
      <w:r>
        <w:t xml:space="preserve"> </w:t>
      </w:r>
      <w:r w:rsidRPr="00EA0138">
        <w:t>expedition planned in 2025. Parameters for models will be derived from field data acquired by MBARI in the past and published literature.</w:t>
      </w:r>
    </w:p>
    <w:p w14:paraId="5A32A524" w14:textId="54864F83" w:rsidR="001D602D" w:rsidRDefault="001D602D" w:rsidP="001D602D">
      <w:pPr>
        <w:pStyle w:val="ListParagraph"/>
        <w:numPr>
          <w:ilvl w:val="1"/>
          <w:numId w:val="41"/>
        </w:numPr>
        <w:spacing w:after="160" w:line="259" w:lineRule="auto"/>
        <w:contextualSpacing/>
        <w:jc w:val="both"/>
      </w:pPr>
      <w:r w:rsidRPr="00EA0138">
        <w:t xml:space="preserve">Adapt MBARI winch for deployment of the SWAN CSEM system from MBARI vessels and the Korean icebreaker </w:t>
      </w:r>
      <w:proofErr w:type="spellStart"/>
      <w:r w:rsidRPr="00EA0138">
        <w:t>Araon</w:t>
      </w:r>
      <w:proofErr w:type="spellEnd"/>
      <w:r w:rsidRPr="00EA0138">
        <w:t>.</w:t>
      </w:r>
      <w:r w:rsidR="00830AD5">
        <w:t xml:space="preserve"> So far, the SWAN CSEM system</w:t>
      </w:r>
      <w:r w:rsidR="004F06CE">
        <w:t xml:space="preserve"> has been deployed using winches provided by GEOMAR and on board the </w:t>
      </w:r>
      <w:hyperlink r:id="rId16" w:history="1">
        <w:r w:rsidR="004F06CE" w:rsidRPr="00906B23">
          <w:rPr>
            <w:rStyle w:val="Hyperlink"/>
          </w:rPr>
          <w:t xml:space="preserve">R/V </w:t>
        </w:r>
        <w:proofErr w:type="spellStart"/>
        <w:r w:rsidR="004F06CE" w:rsidRPr="002362BA">
          <w:rPr>
            <w:rStyle w:val="Hyperlink"/>
            <w:i/>
            <w:iCs/>
          </w:rPr>
          <w:t>Dallaporta</w:t>
        </w:r>
        <w:proofErr w:type="spellEnd"/>
      </w:hyperlink>
      <w:r w:rsidR="00830AD5">
        <w:t xml:space="preserve">. </w:t>
      </w:r>
      <w:r w:rsidR="00A57D88">
        <w:t>A</w:t>
      </w:r>
      <w:r w:rsidR="00490BF5">
        <w:t>n alternative winch needs to be identified at MBARI</w:t>
      </w:r>
      <w:r w:rsidR="00906B23">
        <w:t xml:space="preserve"> (and possibly adapted)</w:t>
      </w:r>
      <w:r w:rsidR="00CF2EE8">
        <w:t xml:space="preserve"> to carry out testing (task 1.4) and deploy the SWAN CSEM system in the Canadian Beaufort Sea</w:t>
      </w:r>
      <w:r w:rsidR="00490BF5">
        <w:t xml:space="preserve">. </w:t>
      </w:r>
    </w:p>
    <w:p w14:paraId="63F63D54" w14:textId="55FA69BE" w:rsidR="001D602D" w:rsidRDefault="001D602D" w:rsidP="005E6B08">
      <w:pPr>
        <w:pStyle w:val="ListParagraph"/>
        <w:numPr>
          <w:ilvl w:val="1"/>
          <w:numId w:val="41"/>
        </w:numPr>
        <w:spacing w:after="160" w:line="259" w:lineRule="auto"/>
        <w:contextualSpacing/>
        <w:jc w:val="both"/>
      </w:pPr>
      <w:r w:rsidRPr="00EA0138">
        <w:t>Adapt the SWAN CSEM system for deployment using</w:t>
      </w:r>
      <w:r w:rsidR="00E64542">
        <w:t xml:space="preserve"> the</w:t>
      </w:r>
      <w:r w:rsidRPr="00EA0138">
        <w:t xml:space="preserve"> MBARI winch and </w:t>
      </w:r>
      <w:r w:rsidR="00E64542">
        <w:t xml:space="preserve">during </w:t>
      </w:r>
      <w:r w:rsidRPr="00EA0138">
        <w:t>the Canadian Beaufort Sea expedition</w:t>
      </w:r>
      <w:r>
        <w:t xml:space="preserve">, if required. </w:t>
      </w:r>
      <w:r w:rsidR="001C1E94">
        <w:t>For the latter</w:t>
      </w:r>
      <w:r w:rsidR="009B05EF">
        <w:t>,</w:t>
      </w:r>
      <w:r w:rsidR="001C1E94">
        <w:t xml:space="preserve"> o</w:t>
      </w:r>
      <w:r>
        <w:t>ptions include: (</w:t>
      </w:r>
      <w:proofErr w:type="spellStart"/>
      <w:r>
        <w:t>i</w:t>
      </w:r>
      <w:proofErr w:type="spellEnd"/>
      <w:r>
        <w:t xml:space="preserve">) </w:t>
      </w:r>
      <w:r w:rsidR="00F55422">
        <w:t>enhancing</w:t>
      </w:r>
      <w:r>
        <w:t xml:space="preserve"> dipole moment of the transmitter antenna by increasing its length and/or its amperage, (ii) reduce noise level of receivers by using</w:t>
      </w:r>
      <w:r w:rsidRPr="00743950">
        <w:t xml:space="preserve"> a high-speed 24-bit Analog-to-Digital Converter</w:t>
      </w:r>
      <w:r>
        <w:t>.</w:t>
      </w:r>
      <w:r w:rsidR="009B672E">
        <w:t xml:space="preserve"> </w:t>
      </w:r>
      <w:r w:rsidR="00400F8F">
        <w:t xml:space="preserve">An alternative option includes towing the SWAN CSEM system close to the seafloor, but such an adaptation would entail significantly more resources and is not being considered. </w:t>
      </w:r>
      <w:r w:rsidR="009B672E">
        <w:t>A material transfer agreement will be signed with the University of Malta if the SWAN CSEM system is modified.</w:t>
      </w:r>
      <w:r w:rsidR="00400F8F">
        <w:t xml:space="preserve"> </w:t>
      </w:r>
    </w:p>
    <w:p w14:paraId="4A311691" w14:textId="5170743A" w:rsidR="00BB6F4B" w:rsidRPr="00EA0138" w:rsidRDefault="00BB6F4B" w:rsidP="00BB6F4B">
      <w:pPr>
        <w:pStyle w:val="ListParagraph"/>
        <w:numPr>
          <w:ilvl w:val="1"/>
          <w:numId w:val="41"/>
        </w:numPr>
        <w:spacing w:after="160" w:line="259" w:lineRule="auto"/>
        <w:contextualSpacing/>
        <w:jc w:val="both"/>
      </w:pPr>
      <w:r w:rsidRPr="00EA0138">
        <w:t xml:space="preserve">Execute </w:t>
      </w:r>
      <w:r>
        <w:t xml:space="preserve">joint </w:t>
      </w:r>
      <w:r w:rsidRPr="00EA0138">
        <w:t xml:space="preserve">test </w:t>
      </w:r>
      <w:r>
        <w:t xml:space="preserve">and science survey </w:t>
      </w:r>
      <w:r w:rsidRPr="00EA0138">
        <w:t xml:space="preserve">in Monterey Bay. </w:t>
      </w:r>
    </w:p>
    <w:p w14:paraId="0611B5D1" w14:textId="47575A18" w:rsidR="001D602D" w:rsidRPr="00EA0138" w:rsidRDefault="001D602D" w:rsidP="001D602D">
      <w:pPr>
        <w:pStyle w:val="ListParagraph"/>
        <w:numPr>
          <w:ilvl w:val="1"/>
          <w:numId w:val="41"/>
        </w:numPr>
        <w:spacing w:after="160" w:line="259" w:lineRule="auto"/>
        <w:contextualSpacing/>
        <w:jc w:val="both"/>
      </w:pPr>
      <w:r w:rsidRPr="00EA0138">
        <w:t xml:space="preserve">Process and invert CSEM data, and integrate with available seafloor and sub-seafloor data from the </w:t>
      </w:r>
      <w:r>
        <w:t xml:space="preserve">test survey </w:t>
      </w:r>
      <w:r w:rsidRPr="00EA0138">
        <w:t>site.</w:t>
      </w:r>
      <w:r w:rsidR="00602ECB">
        <w:t xml:space="preserve"> This task will be carried out by Anna-Eliana </w:t>
      </w:r>
      <w:proofErr w:type="spellStart"/>
      <w:r w:rsidR="00602ECB">
        <w:t>Pastoressa</w:t>
      </w:r>
      <w:proofErr w:type="spellEnd"/>
      <w:r w:rsidR="00602ECB">
        <w:t xml:space="preserve">, a </w:t>
      </w:r>
      <w:r w:rsidR="005D0F63">
        <w:t xml:space="preserve">funded </w:t>
      </w:r>
      <w:r w:rsidR="00602ECB">
        <w:t>post-doc at the University of Malta.</w:t>
      </w:r>
    </w:p>
    <w:p w14:paraId="24EBF92B" w14:textId="673572B0" w:rsidR="002B229A" w:rsidRDefault="00552300" w:rsidP="002B229A">
      <w:pPr>
        <w:tabs>
          <w:tab w:val="left" w:pos="413"/>
        </w:tabs>
        <w:jc w:val="both"/>
      </w:pPr>
      <w:r w:rsidRPr="00EA0138">
        <w:t>The site selected for t</w:t>
      </w:r>
      <w:r w:rsidR="00C527B7" w:rsidRPr="00EA0138">
        <w:t>ask 1.</w:t>
      </w:r>
      <w:r w:rsidR="000B752D" w:rsidRPr="00EA0138">
        <w:t>4</w:t>
      </w:r>
      <w:r w:rsidR="00C527B7">
        <w:t xml:space="preserve"> </w:t>
      </w:r>
      <w:r>
        <w:t xml:space="preserve">is the San Gregorio Fault, which is </w:t>
      </w:r>
      <w:r w:rsidRPr="00552300">
        <w:t xml:space="preserve">a &gt;200 km long, active, right-lateral strike-slip fault intersecting the outer shelf and upper continental slope in Monterey Bay. The objective of </w:t>
      </w:r>
      <w:r w:rsidR="00C527B7">
        <w:t>this survey</w:t>
      </w:r>
      <w:r w:rsidRPr="00552300">
        <w:t xml:space="preserve"> will be to </w:t>
      </w:r>
      <w:r w:rsidR="00C527B7">
        <w:t xml:space="preserve">test the </w:t>
      </w:r>
      <w:r w:rsidR="004B1848">
        <w:t>SWAN CSEM system</w:t>
      </w:r>
      <w:r w:rsidR="00C527B7">
        <w:t xml:space="preserve"> while mapping </w:t>
      </w:r>
      <w:r w:rsidRPr="00552300">
        <w:t xml:space="preserve">the spatial distribution of </w:t>
      </w:r>
      <w:r w:rsidR="0031698F">
        <w:t xml:space="preserve">inferred </w:t>
      </w:r>
      <w:r w:rsidRPr="00552300">
        <w:t>active seeps along the fault in the outer shelf (</w:t>
      </w:r>
      <w:r w:rsidR="007E19E3">
        <w:t xml:space="preserve">at </w:t>
      </w:r>
      <w:r w:rsidR="007E19E3" w:rsidRPr="0084508D">
        <w:t>36.8576°N and 122.1589°W</w:t>
      </w:r>
      <w:r>
        <w:t xml:space="preserve">; Figure </w:t>
      </w:r>
      <w:r w:rsidR="00C527B7" w:rsidRPr="00C527B7">
        <w:t>2</w:t>
      </w:r>
      <w:r w:rsidRPr="00552300">
        <w:t xml:space="preserve">) and the geometry of their flow pathways. </w:t>
      </w:r>
      <w:r w:rsidR="004B1848">
        <w:t xml:space="preserve">This will involve acquiring CSEM data along a zig-zag pattern repeatedly intersecting the fault. The interpretation of the CSEM data, in </w:t>
      </w:r>
      <w:r w:rsidR="00EA0138">
        <w:t>conjunction</w:t>
      </w:r>
      <w:r w:rsidR="004B1848">
        <w:t xml:space="preserve"> with available geological data, will</w:t>
      </w:r>
      <w:r w:rsidRPr="00552300">
        <w:t xml:space="preserve"> allow us </w:t>
      </w:r>
      <w:r w:rsidR="00C527B7">
        <w:t xml:space="preserve">to </w:t>
      </w:r>
      <w:r w:rsidRPr="00552300">
        <w:t>obtain insights into margin hydrogeology, the mechanics of the fault, and the potential occurrence of chemosynthetic communities.</w:t>
      </w:r>
      <w:r w:rsidR="002B229A">
        <w:t xml:space="preserve"> This survey is in ~100 m water depths but outside California State Waters.</w:t>
      </w:r>
    </w:p>
    <w:p w14:paraId="641E81DB" w14:textId="623EF939" w:rsidR="00552300" w:rsidRDefault="00552300" w:rsidP="0068599A">
      <w:pPr>
        <w:tabs>
          <w:tab w:val="left" w:pos="413"/>
        </w:tabs>
        <w:jc w:val="both"/>
      </w:pPr>
    </w:p>
    <w:p w14:paraId="56278D03" w14:textId="46599810" w:rsidR="00C527B7" w:rsidRDefault="00C527B7" w:rsidP="0068599A">
      <w:pPr>
        <w:tabs>
          <w:tab w:val="left" w:pos="413"/>
        </w:tabs>
        <w:jc w:val="both"/>
      </w:pPr>
    </w:p>
    <w:p w14:paraId="762B6DD5" w14:textId="543638D6" w:rsidR="00C527B7" w:rsidRDefault="0014392E" w:rsidP="0068599A">
      <w:pPr>
        <w:tabs>
          <w:tab w:val="left" w:pos="413"/>
        </w:tabs>
        <w:jc w:val="both"/>
      </w:pPr>
      <w:r w:rsidRPr="0014392E">
        <w:rPr>
          <w:noProof/>
        </w:rPr>
        <w:lastRenderedPageBreak/>
        <w:drawing>
          <wp:inline distT="0" distB="0" distL="0" distR="0" wp14:anchorId="5FB688D3" wp14:editId="15EA5ABF">
            <wp:extent cx="6225631" cy="4388459"/>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25631" cy="4388459"/>
                    </a:xfrm>
                    <a:prstGeom prst="rect">
                      <a:avLst/>
                    </a:prstGeom>
                    <a:noFill/>
                    <a:ln>
                      <a:noFill/>
                    </a:ln>
                  </pic:spPr>
                </pic:pic>
              </a:graphicData>
            </a:graphic>
          </wp:inline>
        </w:drawing>
      </w:r>
    </w:p>
    <w:p w14:paraId="11504377" w14:textId="55F31923" w:rsidR="00C527B7" w:rsidRDefault="00C527B7" w:rsidP="00150CDF">
      <w:pPr>
        <w:jc w:val="both"/>
      </w:pPr>
      <w:r>
        <w:t xml:space="preserve">Figure 2: </w:t>
      </w:r>
      <w:r w:rsidR="0014392E">
        <w:t>Locations of seep sites in relation to Monterey Bay, San Gregorio fault and Smooth Ridge</w:t>
      </w:r>
      <w:r w:rsidR="00080989">
        <w:t xml:space="preserve"> (Source: </w:t>
      </w:r>
      <w:r w:rsidR="00080989" w:rsidRPr="00080989">
        <w:t xml:space="preserve">Stakes, D. S., </w:t>
      </w:r>
      <w:r w:rsidR="00150CDF">
        <w:t>et al.</w:t>
      </w:r>
      <w:r w:rsidR="00080989" w:rsidRPr="00080989">
        <w:t xml:space="preserve"> (1999). Marine Geology, 159(1-4), 93-109</w:t>
      </w:r>
      <w:r w:rsidR="00150CDF">
        <w:t xml:space="preserve">). </w:t>
      </w:r>
      <w:r w:rsidR="00557968">
        <w:t xml:space="preserve">Study </w:t>
      </w:r>
      <w:r w:rsidR="00551E28">
        <w:t>site</w:t>
      </w:r>
      <w:r w:rsidR="00557968">
        <w:t xml:space="preserve"> for task 1.</w:t>
      </w:r>
      <w:r w:rsidR="00860F9B">
        <w:t>4</w:t>
      </w:r>
      <w:r w:rsidR="00557968">
        <w:t xml:space="preserve"> </w:t>
      </w:r>
      <w:r w:rsidR="008A55AA">
        <w:t xml:space="preserve">is </w:t>
      </w:r>
      <w:r w:rsidR="00557968">
        <w:t>denoted by red rectangle.</w:t>
      </w:r>
    </w:p>
    <w:p w14:paraId="01BFA9C7" w14:textId="30E0DD82" w:rsidR="00C527B7" w:rsidRDefault="00C527B7" w:rsidP="0068599A">
      <w:pPr>
        <w:tabs>
          <w:tab w:val="left" w:pos="413"/>
        </w:tabs>
        <w:jc w:val="both"/>
      </w:pPr>
    </w:p>
    <w:p w14:paraId="60F50408" w14:textId="66CCB299" w:rsidR="00D559CD" w:rsidRDefault="00C527B7" w:rsidP="00C976F8">
      <w:pPr>
        <w:tabs>
          <w:tab w:val="left" w:pos="413"/>
        </w:tabs>
        <w:jc w:val="both"/>
      </w:pPr>
      <w:r>
        <w:t>Tasks 1.1</w:t>
      </w:r>
      <w:r w:rsidR="00760EED">
        <w:t>–</w:t>
      </w:r>
      <w:r w:rsidR="000B752D">
        <w:t xml:space="preserve">1.3 </w:t>
      </w:r>
      <w:r>
        <w:t>are driven by</w:t>
      </w:r>
      <w:r w:rsidR="007F5E45">
        <w:t xml:space="preserve"> the scientific </w:t>
      </w:r>
      <w:r w:rsidR="00EC649C">
        <w:t>targets</w:t>
      </w:r>
      <w:r w:rsidR="007F5E45">
        <w:t xml:space="preserve"> of</w:t>
      </w:r>
      <w:r>
        <w:t xml:space="preserve"> an oceanographic expedition that </w:t>
      </w:r>
      <w:r w:rsidR="0068599A" w:rsidRPr="003713A5">
        <w:t>Charlie Paull and his colleagues are planning in the Canadian Beaufort Sea</w:t>
      </w:r>
      <w:r w:rsidR="0014392E">
        <w:t xml:space="preserve"> on the</w:t>
      </w:r>
      <w:r w:rsidR="00760EED">
        <w:t xml:space="preserve"> R/V</w:t>
      </w:r>
      <w:r w:rsidR="00760EED">
        <w:rPr>
          <w:i/>
          <w:iCs/>
        </w:rPr>
        <w:t xml:space="preserve"> </w:t>
      </w:r>
      <w:proofErr w:type="spellStart"/>
      <w:r w:rsidR="0014392E" w:rsidRPr="002362BA">
        <w:rPr>
          <w:i/>
          <w:iCs/>
        </w:rPr>
        <w:t>Araon</w:t>
      </w:r>
      <w:proofErr w:type="spellEnd"/>
      <w:r w:rsidR="0068599A" w:rsidRPr="003713A5">
        <w:t xml:space="preserve"> in </w:t>
      </w:r>
      <w:r w:rsidR="0068599A">
        <w:t xml:space="preserve">the </w:t>
      </w:r>
      <w:r w:rsidR="0068599A" w:rsidRPr="003713A5">
        <w:t xml:space="preserve">summer of 2025. </w:t>
      </w:r>
      <w:r w:rsidR="00C976F8">
        <w:t>Repeat mapping efforts by MBARI in the last 12 years have shown that</w:t>
      </w:r>
      <w:r w:rsidR="002F5574">
        <w:t xml:space="preserve"> changes in</w:t>
      </w:r>
      <w:r w:rsidR="00C976F8">
        <w:t xml:space="preserve"> seafloor morphology along the shelf edge and upper slope </w:t>
      </w:r>
      <w:r w:rsidR="002F5574">
        <w:t>are</w:t>
      </w:r>
      <w:r w:rsidR="00C976F8">
        <w:t xml:space="preserve"> taking place at rapid rates, </w:t>
      </w:r>
      <w:r w:rsidR="002F5574">
        <w:t xml:space="preserve">and </w:t>
      </w:r>
      <w:r w:rsidR="00D559CD">
        <w:t>these have</w:t>
      </w:r>
      <w:r w:rsidR="00C976F8">
        <w:t xml:space="preserve"> been attributed to decomposition and formation of submarine permafrost. A</w:t>
      </w:r>
      <w:r w:rsidR="00C976F8" w:rsidRPr="003713A5">
        <w:t xml:space="preserve"> pending question </w:t>
      </w:r>
      <w:r w:rsidR="00C976F8">
        <w:t>relates to</w:t>
      </w:r>
      <w:r w:rsidR="00C976F8" w:rsidRPr="003713A5">
        <w:t xml:space="preserve"> the extent</w:t>
      </w:r>
      <w:r w:rsidR="00C976F8">
        <w:t>,</w:t>
      </w:r>
      <w:r w:rsidR="00C976F8" w:rsidRPr="003713A5">
        <w:t xml:space="preserve"> depth</w:t>
      </w:r>
      <w:r w:rsidR="00C976F8">
        <w:t xml:space="preserve"> and continuity</w:t>
      </w:r>
      <w:r w:rsidR="00C976F8" w:rsidRPr="003713A5">
        <w:t xml:space="preserve"> of </w:t>
      </w:r>
      <w:r w:rsidR="004A1A8E">
        <w:t xml:space="preserve">the </w:t>
      </w:r>
      <w:r w:rsidR="001144AD">
        <w:t xml:space="preserve">submarine </w:t>
      </w:r>
      <w:r w:rsidR="00C976F8" w:rsidRPr="003713A5">
        <w:t>permafrost</w:t>
      </w:r>
      <w:r w:rsidR="00D559CD">
        <w:t xml:space="preserve"> (Figure 3)</w:t>
      </w:r>
      <w:r w:rsidR="00C976F8" w:rsidRPr="0014392E">
        <w:t xml:space="preserve">. </w:t>
      </w:r>
      <w:r w:rsidR="001144AD">
        <w:t>Preliminary synthetic modelling suggests that the SWAN CSEM</w:t>
      </w:r>
      <w:r w:rsidR="00440989">
        <w:t>,</w:t>
      </w:r>
      <w:r w:rsidR="001144AD">
        <w:t xml:space="preserve"> in its current configuration</w:t>
      </w:r>
      <w:r w:rsidR="00440989">
        <w:t>,</w:t>
      </w:r>
      <w:r w:rsidR="001144AD">
        <w:t xml:space="preserve"> may be suitable for mapping the top of the submarine permafrost (Figure 4).</w:t>
      </w:r>
    </w:p>
    <w:p w14:paraId="7FF3F8DF" w14:textId="2C39C594" w:rsidR="0014392E" w:rsidRDefault="0014392E" w:rsidP="004E11FD">
      <w:pPr>
        <w:tabs>
          <w:tab w:val="left" w:pos="413"/>
        </w:tabs>
        <w:jc w:val="center"/>
      </w:pPr>
      <w:r w:rsidRPr="0014392E">
        <w:rPr>
          <w:noProof/>
        </w:rPr>
        <w:lastRenderedPageBreak/>
        <w:drawing>
          <wp:inline distT="0" distB="0" distL="0" distR="0" wp14:anchorId="389E84AA" wp14:editId="434A311D">
            <wp:extent cx="5299075" cy="2700006"/>
            <wp:effectExtent l="0" t="0" r="0" b="5715"/>
            <wp:docPr id="4" name="Picture 3">
              <a:extLst xmlns:a="http://schemas.openxmlformats.org/drawingml/2006/main">
                <a:ext uri="{FF2B5EF4-FFF2-40B4-BE49-F238E27FC236}">
                  <a16:creationId xmlns:a16="http://schemas.microsoft.com/office/drawing/2014/main" id="{D169BF40-1F20-4B46-91AD-76A1714E0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169BF40-1F20-4B46-91AD-76A1714E0BD4}"/>
                        </a:ext>
                      </a:extLst>
                    </pic:cNvPr>
                    <pic:cNvPicPr>
                      <a:picLocks noChangeAspect="1"/>
                    </pic:cNvPicPr>
                  </pic:nvPicPr>
                  <pic:blipFill rotWithShape="1">
                    <a:blip r:embed="rId18"/>
                    <a:srcRect t="25888" b="11098"/>
                    <a:stretch/>
                  </pic:blipFill>
                  <pic:spPr>
                    <a:xfrm>
                      <a:off x="0" y="0"/>
                      <a:ext cx="5336852" cy="2719254"/>
                    </a:xfrm>
                    <a:prstGeom prst="rect">
                      <a:avLst/>
                    </a:prstGeom>
                  </pic:spPr>
                </pic:pic>
              </a:graphicData>
            </a:graphic>
          </wp:inline>
        </w:drawing>
      </w:r>
    </w:p>
    <w:p w14:paraId="3F792A7E" w14:textId="31F53DC3" w:rsidR="002B229A" w:rsidRDefault="002B229A" w:rsidP="002B229A">
      <w:pPr>
        <w:tabs>
          <w:tab w:val="left" w:pos="413"/>
        </w:tabs>
        <w:jc w:val="both"/>
      </w:pPr>
      <w:r>
        <w:t>Figure 3: The diffuse reflector, observed in sub-bottom profiles acquired with AUV in 2022 from the Canadian Beaufort shelf and slope, has been tentatively interpreted as the top of submarine permafrost, the formation and decomposition of which have been associated to rapid changes in seafloor morphology. Massive ice was observed on a</w:t>
      </w:r>
      <w:r w:rsidR="00760EED">
        <w:t>n</w:t>
      </w:r>
      <w:r>
        <w:t xml:space="preserve"> ROV dive and sampled in a gravity core at ST11-GC.</w:t>
      </w:r>
    </w:p>
    <w:p w14:paraId="7FF66A5D" w14:textId="77777777" w:rsidR="003752B5" w:rsidRDefault="003752B5" w:rsidP="00552300">
      <w:pPr>
        <w:tabs>
          <w:tab w:val="left" w:pos="413"/>
        </w:tabs>
        <w:jc w:val="both"/>
      </w:pPr>
    </w:p>
    <w:p w14:paraId="2DD784CF" w14:textId="336309FE" w:rsidR="00341D4B" w:rsidRDefault="00341D4B" w:rsidP="00440989">
      <w:pPr>
        <w:tabs>
          <w:tab w:val="left" w:pos="1935"/>
        </w:tabs>
        <w:jc w:val="center"/>
      </w:pPr>
      <w:r>
        <w:rPr>
          <w:noProof/>
        </w:rPr>
        <w:drawing>
          <wp:inline distT="0" distB="0" distL="0" distR="0" wp14:anchorId="7BA5CA90" wp14:editId="05DEB6CB">
            <wp:extent cx="3771087" cy="3575050"/>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90876" cy="3593811"/>
                    </a:xfrm>
                    <a:prstGeom prst="rect">
                      <a:avLst/>
                    </a:prstGeom>
                    <a:noFill/>
                    <a:ln>
                      <a:noFill/>
                    </a:ln>
                  </pic:spPr>
                </pic:pic>
              </a:graphicData>
            </a:graphic>
          </wp:inline>
        </w:drawing>
      </w:r>
    </w:p>
    <w:p w14:paraId="132D7F08" w14:textId="366FBDD1" w:rsidR="00341D4B" w:rsidRDefault="00BE4415" w:rsidP="001144AD">
      <w:pPr>
        <w:tabs>
          <w:tab w:val="left" w:pos="1935"/>
        </w:tabs>
        <w:jc w:val="both"/>
      </w:pPr>
      <w:r>
        <w:t xml:space="preserve">Figure </w:t>
      </w:r>
      <w:r w:rsidR="001144AD">
        <w:t>4</w:t>
      </w:r>
      <w:r>
        <w:t>:</w:t>
      </w:r>
      <w:r w:rsidR="001144AD">
        <w:t xml:space="preserve"> </w:t>
      </w:r>
      <w:r w:rsidR="00D77B7C">
        <w:t>Preliminary s</w:t>
      </w:r>
      <w:r w:rsidR="001144AD">
        <w:t xml:space="preserve">ynthetic modeling results for the deployment of the SWAN CSEM system for </w:t>
      </w:r>
      <w:r w:rsidR="001144AD" w:rsidRPr="003713A5">
        <w:t xml:space="preserve">target seafloor depths of 120 m and sub-seafloor depth of </w:t>
      </w:r>
      <w:r w:rsidR="001144AD">
        <w:t>10</w:t>
      </w:r>
      <w:r w:rsidR="001144AD" w:rsidRPr="003713A5">
        <w:t xml:space="preserve"> m</w:t>
      </w:r>
      <w:r w:rsidR="001144AD">
        <w:t>. The following parameters are assumed: Tx dipole moment 200 Am, air conductivity of 5</w:t>
      </w:r>
      <w:r w:rsidR="00EA7B34">
        <w:t xml:space="preserve"> × 10</w:t>
      </w:r>
      <w:r w:rsidR="001144AD" w:rsidRPr="00EA7B34">
        <w:rPr>
          <w:vertAlign w:val="superscript"/>
        </w:rPr>
        <w:t>-6</w:t>
      </w:r>
      <w:r w:rsidR="001144AD">
        <w:t xml:space="preserve"> S/m, sea conductivity of 3.2 S/m, permafrost conductivity of 0.09 S/m. The largest </w:t>
      </w:r>
      <w:r w:rsidR="00D26026">
        <w:t>separation</w:t>
      </w:r>
      <w:r w:rsidR="001144AD">
        <w:t xml:space="preserve"> between the red (seafloor without permafrost) and green (</w:t>
      </w:r>
      <w:r w:rsidR="00D26026">
        <w:t>seafloor with permafrost) curves occurs at an offset of 500 m and frequency of 10 Hz.</w:t>
      </w:r>
    </w:p>
    <w:p w14:paraId="71600311" w14:textId="0B62942C" w:rsidR="001144AD" w:rsidRDefault="001144AD" w:rsidP="001144AD">
      <w:pPr>
        <w:tabs>
          <w:tab w:val="left" w:pos="1935"/>
        </w:tabs>
        <w:jc w:val="both"/>
      </w:pPr>
    </w:p>
    <w:p w14:paraId="3B4C3565" w14:textId="720E055A" w:rsidR="0068599A" w:rsidRPr="00EA2D9D" w:rsidRDefault="00EA2D9D" w:rsidP="00EA2D9D">
      <w:pPr>
        <w:contextualSpacing/>
        <w:jc w:val="both"/>
        <w:rPr>
          <w:b/>
        </w:rPr>
      </w:pPr>
      <w:r>
        <w:rPr>
          <w:b/>
        </w:rPr>
        <w:t xml:space="preserve">Activities in relation to objective 2: </w:t>
      </w:r>
      <w:r w:rsidR="0068599A" w:rsidRPr="00EA2D9D">
        <w:rPr>
          <w:b/>
        </w:rPr>
        <w:t>To assess if/how a</w:t>
      </w:r>
      <w:r w:rsidR="00760EED">
        <w:rPr>
          <w:b/>
        </w:rPr>
        <w:t>n</w:t>
      </w:r>
      <w:r w:rsidR="00505DB5">
        <w:rPr>
          <w:b/>
        </w:rPr>
        <w:t xml:space="preserve"> ROV- or </w:t>
      </w:r>
      <w:r w:rsidR="0068599A" w:rsidRPr="00EA2D9D">
        <w:rPr>
          <w:b/>
        </w:rPr>
        <w:t>AUV-based CSEM system can/should be built at MBARI to carry out repeat surveys of fluid flow systems at high spatial resolution and in a wide range of water depths</w:t>
      </w:r>
    </w:p>
    <w:p w14:paraId="1A75B019" w14:textId="77777777" w:rsidR="0068599A" w:rsidRDefault="0068599A" w:rsidP="009863F0"/>
    <w:p w14:paraId="4A145AE8" w14:textId="55EC7671" w:rsidR="009020C8" w:rsidRDefault="00505DB5" w:rsidP="009020C8">
      <w:pPr>
        <w:jc w:val="both"/>
      </w:pPr>
      <w:r>
        <w:t xml:space="preserve">Activities in objective 2 </w:t>
      </w:r>
      <w:r w:rsidR="001F69D7">
        <w:t xml:space="preserve">comprise the first steps required to move away from a towed CSEM system. </w:t>
      </w:r>
      <w:r w:rsidR="00D84377">
        <w:t xml:space="preserve">A scoping study will be carried out, also via input from external </w:t>
      </w:r>
      <w:r w:rsidR="00742937">
        <w:t xml:space="preserve">collaborators, </w:t>
      </w:r>
      <w:r w:rsidR="00D84377">
        <w:t>to</w:t>
      </w:r>
      <w:r w:rsidR="001F69D7">
        <w:t xml:space="preserve"> </w:t>
      </w:r>
      <w:r w:rsidR="00D84377">
        <w:t xml:space="preserve">assess </w:t>
      </w:r>
      <w:r w:rsidR="00D84377" w:rsidRPr="003713A5">
        <w:t>if</w:t>
      </w:r>
      <w:r w:rsidR="00D84377">
        <w:t>/</w:t>
      </w:r>
      <w:r w:rsidR="00D84377" w:rsidRPr="003713A5">
        <w:t>how a</w:t>
      </w:r>
      <w:r w:rsidR="00760EED">
        <w:t>n</w:t>
      </w:r>
      <w:r w:rsidR="00ED6CA9">
        <w:t xml:space="preserve"> ROV- or</w:t>
      </w:r>
      <w:r w:rsidR="00D84377" w:rsidRPr="003713A5">
        <w:t xml:space="preserve"> AUV-based CSEM system can</w:t>
      </w:r>
      <w:r w:rsidR="00D84377">
        <w:t>/should</w:t>
      </w:r>
      <w:r w:rsidR="00D84377" w:rsidRPr="003713A5">
        <w:t xml:space="preserve"> be built at MBARI</w:t>
      </w:r>
      <w:r w:rsidR="00D84377">
        <w:t xml:space="preserve">. </w:t>
      </w:r>
      <w:r w:rsidR="009020C8">
        <w:t xml:space="preserve">The external collaborators are </w:t>
      </w:r>
      <w:r w:rsidR="009020C8" w:rsidRPr="00572116">
        <w:t xml:space="preserve">colleagues involved in the </w:t>
      </w:r>
      <w:r w:rsidR="009020C8">
        <w:t xml:space="preserve">SWAN </w:t>
      </w:r>
      <w:r w:rsidR="000C6DD7">
        <w:t xml:space="preserve">CSEM </w:t>
      </w:r>
      <w:r w:rsidR="009020C8" w:rsidRPr="00572116">
        <w:t>project.</w:t>
      </w:r>
    </w:p>
    <w:p w14:paraId="7C688DC2" w14:textId="521350EC" w:rsidR="009020C8" w:rsidRDefault="009020C8" w:rsidP="009020C8">
      <w:pPr>
        <w:jc w:val="both"/>
      </w:pPr>
      <w:r w:rsidRPr="00572116">
        <w:t xml:space="preserve"> </w:t>
      </w:r>
    </w:p>
    <w:p w14:paraId="578829B5" w14:textId="5B8D3749" w:rsidR="00701300" w:rsidRDefault="00D84377" w:rsidP="0086553A">
      <w:pPr>
        <w:jc w:val="both"/>
      </w:pPr>
      <w:r>
        <w:t>The main tasks will include:</w:t>
      </w:r>
    </w:p>
    <w:p w14:paraId="24FB7D09" w14:textId="5EF87957" w:rsidR="00D84377" w:rsidRDefault="00D84377" w:rsidP="00C63C4A">
      <w:pPr>
        <w:jc w:val="both"/>
      </w:pPr>
    </w:p>
    <w:p w14:paraId="35BBBA27" w14:textId="5845045B" w:rsidR="00D84377" w:rsidRDefault="00D84377" w:rsidP="00C63C4A">
      <w:pPr>
        <w:pStyle w:val="ListParagraph"/>
        <w:numPr>
          <w:ilvl w:val="1"/>
          <w:numId w:val="47"/>
        </w:numPr>
        <w:jc w:val="both"/>
      </w:pPr>
      <w:r>
        <w:t>I</w:t>
      </w:r>
      <w:r w:rsidR="0068599A" w:rsidRPr="003713A5">
        <w:t xml:space="preserve">dentify </w:t>
      </w:r>
      <w:r w:rsidR="00037FA2">
        <w:t>the latest</w:t>
      </w:r>
      <w:r w:rsidR="00555C51">
        <w:t xml:space="preserve"> </w:t>
      </w:r>
      <w:r w:rsidR="0074072A">
        <w:t>instrument</w:t>
      </w:r>
      <w:r w:rsidR="005149F2">
        <w:t xml:space="preserve"> designs</w:t>
      </w:r>
      <w:r w:rsidR="00555C51">
        <w:t xml:space="preserve"> used in CSEM </w:t>
      </w:r>
      <w:r w:rsidR="00BE01A3">
        <w:t xml:space="preserve">exploration </w:t>
      </w:r>
      <w:r w:rsidR="00555C51">
        <w:t xml:space="preserve"> </w:t>
      </w:r>
    </w:p>
    <w:p w14:paraId="6B889E6E" w14:textId="29018558" w:rsidR="00A475D6" w:rsidRDefault="005149F2" w:rsidP="00C63C4A">
      <w:pPr>
        <w:pStyle w:val="ListParagraph"/>
        <w:numPr>
          <w:ilvl w:val="1"/>
          <w:numId w:val="47"/>
        </w:numPr>
        <w:jc w:val="both"/>
      </w:pPr>
      <w:r>
        <w:t>Develop</w:t>
      </w:r>
      <w:r w:rsidR="00D84377">
        <w:t xml:space="preserve"> </w:t>
      </w:r>
      <w:r>
        <w:t xml:space="preserve">conceptual </w:t>
      </w:r>
      <w:r w:rsidR="00D84377">
        <w:t>design</w:t>
      </w:r>
      <w:r w:rsidR="00ED6CA9">
        <w:t>s</w:t>
      </w:r>
      <w:r w:rsidR="00834E12">
        <w:t xml:space="preserve"> for </w:t>
      </w:r>
      <w:r w:rsidR="00ED6CA9">
        <w:t>ROV- and</w:t>
      </w:r>
      <w:r w:rsidR="00834E12">
        <w:t xml:space="preserve"> AUV-based CSEM system</w:t>
      </w:r>
      <w:r w:rsidR="00ED6CA9">
        <w:t xml:space="preserve">s </w:t>
      </w:r>
      <w:r>
        <w:t>(Figure 5)</w:t>
      </w:r>
    </w:p>
    <w:p w14:paraId="20B2D7E2" w14:textId="6B011329" w:rsidR="00A475D6" w:rsidRDefault="00834E12" w:rsidP="00C63C4A">
      <w:pPr>
        <w:pStyle w:val="ListParagraph"/>
        <w:numPr>
          <w:ilvl w:val="1"/>
          <w:numId w:val="47"/>
        </w:numPr>
        <w:jc w:val="both"/>
      </w:pPr>
      <w:r>
        <w:t xml:space="preserve">Carry out a SWOT (strengths, weaknesses, opportunities and threats) </w:t>
      </w:r>
      <w:r w:rsidR="007E1632">
        <w:t xml:space="preserve">analysis </w:t>
      </w:r>
      <w:r w:rsidR="00BE01A3">
        <w:t>for these designs</w:t>
      </w:r>
    </w:p>
    <w:p w14:paraId="2348EC67" w14:textId="44BEE509" w:rsidR="0074072A" w:rsidRDefault="0074072A" w:rsidP="00C63C4A">
      <w:pPr>
        <w:pStyle w:val="ListParagraph"/>
        <w:numPr>
          <w:ilvl w:val="1"/>
          <w:numId w:val="47"/>
        </w:numPr>
        <w:jc w:val="both"/>
      </w:pPr>
      <w:r>
        <w:t>Identify new technologies required</w:t>
      </w:r>
    </w:p>
    <w:p w14:paraId="4EB9CA71" w14:textId="0F470214" w:rsidR="00A475D6" w:rsidRDefault="00D84377" w:rsidP="00C63C4A">
      <w:pPr>
        <w:pStyle w:val="ListParagraph"/>
        <w:numPr>
          <w:ilvl w:val="1"/>
          <w:numId w:val="47"/>
        </w:numPr>
        <w:jc w:val="both"/>
      </w:pPr>
      <w:r>
        <w:t>E</w:t>
      </w:r>
      <w:r w:rsidR="0068599A" w:rsidRPr="003713A5">
        <w:t>stimate resources</w:t>
      </w:r>
      <w:r w:rsidR="0068599A">
        <w:t xml:space="preserve"> </w:t>
      </w:r>
      <w:r w:rsidR="007E1632">
        <w:t xml:space="preserve">required to develop the </w:t>
      </w:r>
      <w:r w:rsidR="007D7EC0">
        <w:t>conceptual</w:t>
      </w:r>
      <w:r w:rsidR="007E1632">
        <w:t xml:space="preserve"> design</w:t>
      </w:r>
      <w:r w:rsidR="007D7EC0">
        <w:t>s considered</w:t>
      </w:r>
    </w:p>
    <w:p w14:paraId="75C84622" w14:textId="664B8510" w:rsidR="007D7EC0" w:rsidRDefault="00271433" w:rsidP="00C63C4A">
      <w:pPr>
        <w:pStyle w:val="ListParagraph"/>
        <w:numPr>
          <w:ilvl w:val="1"/>
          <w:numId w:val="47"/>
        </w:numPr>
        <w:jc w:val="both"/>
      </w:pPr>
      <w:r>
        <w:t>If the result of the scoping study is positive, s</w:t>
      </w:r>
      <w:r w:rsidR="007D7EC0">
        <w:t>elect a design that will be developed in year 2</w:t>
      </w:r>
    </w:p>
    <w:p w14:paraId="7A3CA5C7" w14:textId="20E3841D" w:rsidR="00572116" w:rsidRDefault="00572116" w:rsidP="00572116">
      <w:pPr>
        <w:jc w:val="both"/>
      </w:pPr>
    </w:p>
    <w:p w14:paraId="40F84F41" w14:textId="41AEC949" w:rsidR="005149F2" w:rsidRDefault="005149F2" w:rsidP="0068599A">
      <w:pPr>
        <w:spacing w:after="160" w:line="259" w:lineRule="auto"/>
        <w:contextualSpacing/>
        <w:jc w:val="both"/>
      </w:pPr>
    </w:p>
    <w:p w14:paraId="696CC65D" w14:textId="45B79E02" w:rsidR="005149F2" w:rsidRDefault="001B26AD" w:rsidP="001B26AD">
      <w:pPr>
        <w:spacing w:after="160" w:line="259" w:lineRule="auto"/>
        <w:contextualSpacing/>
        <w:jc w:val="center"/>
      </w:pPr>
      <w:r>
        <w:rPr>
          <w:noProof/>
        </w:rPr>
        <w:lastRenderedPageBreak/>
        <w:drawing>
          <wp:inline distT="0" distB="0" distL="0" distR="0" wp14:anchorId="3035946F" wp14:editId="5E3B4253">
            <wp:extent cx="4878275" cy="689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to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93407" cy="6920675"/>
                    </a:xfrm>
                    <a:prstGeom prst="rect">
                      <a:avLst/>
                    </a:prstGeom>
                  </pic:spPr>
                </pic:pic>
              </a:graphicData>
            </a:graphic>
          </wp:inline>
        </w:drawing>
      </w:r>
    </w:p>
    <w:p w14:paraId="1421390A" w14:textId="4426CFB7" w:rsidR="005149F2" w:rsidRDefault="005149F2" w:rsidP="0068599A">
      <w:pPr>
        <w:spacing w:after="160" w:line="259" w:lineRule="auto"/>
        <w:contextualSpacing/>
        <w:jc w:val="both"/>
      </w:pPr>
      <w:r w:rsidRPr="001B26AD">
        <w:t>Figure 5</w:t>
      </w:r>
      <w:r w:rsidR="001B26AD" w:rsidRPr="001B26AD">
        <w:t>: Schematic illustration</w:t>
      </w:r>
      <w:r w:rsidR="00BE0016">
        <w:t>s</w:t>
      </w:r>
      <w:r w:rsidR="001B26AD" w:rsidRPr="001B26AD">
        <w:t xml:space="preserve"> of different designs </w:t>
      </w:r>
      <w:r w:rsidR="002B229A">
        <w:t>f</w:t>
      </w:r>
      <w:r w:rsidR="001B26AD" w:rsidRPr="001B26AD">
        <w:t>or AUV- and ROV-based CSEM systems.</w:t>
      </w:r>
      <w:r w:rsidR="00ED6CA9">
        <w:t xml:space="preserve"> The AUV-based system</w:t>
      </w:r>
      <w:r w:rsidR="00BE0016">
        <w:t xml:space="preserve"> may</w:t>
      </w:r>
      <w:r w:rsidR="00ED6CA9">
        <w:t xml:space="preserve"> consist of a receiver deployed via AUV, and a transmitter that is towed, mounted on a</w:t>
      </w:r>
      <w:r w:rsidR="00271433">
        <w:t xml:space="preserve"> second</w:t>
      </w:r>
      <w:r w:rsidR="00ED6CA9">
        <w:t xml:space="preserve"> AUV or an ocean-bottom instrument. The ROV-based CSEM options comprise both the transmitter and receiver mounted on a ROV, or having the transmitter deployed via an ocean-bottom instrument. At present, the most feasible designs appear to be the towed transmitter and AUV-mounted receiver, or the option with both transmitter and receiver on the ROV.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945ACB2" w14:textId="0EBFF845" w:rsidR="009801BE" w:rsidRPr="00FB0FF0" w:rsidRDefault="00506C41" w:rsidP="002B71A0">
      <w:pPr>
        <w:outlineLvl w:val="0"/>
        <w:rPr>
          <w:bCs/>
          <w:i/>
          <w:u w:val="single"/>
        </w:rPr>
      </w:pPr>
      <w:r w:rsidRPr="00FB0FF0">
        <w:rPr>
          <w:bCs/>
          <w:u w:val="single"/>
        </w:rPr>
        <w:t>Ship requirements:</w:t>
      </w:r>
    </w:p>
    <w:p w14:paraId="77CBC883" w14:textId="74380D58" w:rsidR="00F25671" w:rsidRDefault="00D552CB" w:rsidP="00D552CB">
      <w:pPr>
        <w:tabs>
          <w:tab w:val="left" w:pos="1935"/>
        </w:tabs>
        <w:jc w:val="both"/>
      </w:pPr>
      <w:r>
        <w:t xml:space="preserve">4 </w:t>
      </w:r>
      <w:r w:rsidR="00506C41" w:rsidRPr="00FB0FF0">
        <w:t>days of 12</w:t>
      </w:r>
      <w:r w:rsidR="00152D2B">
        <w:t>-</w:t>
      </w:r>
      <w:r w:rsidR="00920995" w:rsidRPr="00FB0FF0">
        <w:t>h</w:t>
      </w:r>
      <w:r w:rsidR="00152D2B">
        <w:t>ou</w:t>
      </w:r>
      <w:r w:rsidR="00920995" w:rsidRPr="00FB0FF0">
        <w:t>r</w:t>
      </w:r>
      <w:r w:rsidR="00506C41" w:rsidRPr="00FB0FF0">
        <w:t xml:space="preserve"> operations </w:t>
      </w:r>
      <w:r w:rsidR="009801BE" w:rsidRPr="00FB0FF0">
        <w:t xml:space="preserve">are requested </w:t>
      </w:r>
      <w:r w:rsidR="00506C41" w:rsidRPr="00FB0FF0">
        <w:t xml:space="preserve">on the R/V </w:t>
      </w:r>
      <w:r w:rsidR="00506C41" w:rsidRPr="002362BA">
        <w:rPr>
          <w:i/>
          <w:iCs/>
        </w:rPr>
        <w:t>Rachel Carson</w:t>
      </w:r>
      <w:r w:rsidR="009801BE" w:rsidRPr="00FB0FF0">
        <w:t xml:space="preserve"> (or R/V </w:t>
      </w:r>
      <w:r w:rsidR="009801BE" w:rsidRPr="002362BA">
        <w:rPr>
          <w:i/>
          <w:iCs/>
        </w:rPr>
        <w:t>David Packard</w:t>
      </w:r>
      <w:r w:rsidR="009801BE" w:rsidRPr="00FB0FF0">
        <w:t>) to test the SWAN CSE</w:t>
      </w:r>
      <w:r w:rsidR="00FB0FF0" w:rsidRPr="00FB0FF0">
        <w:t>M</w:t>
      </w:r>
      <w:r w:rsidR="009801BE" w:rsidRPr="00FB0FF0">
        <w:t xml:space="preserve"> system (activity 1.4). </w:t>
      </w:r>
      <w:r w:rsidR="00F25671">
        <w:t xml:space="preserve">The SWAN CSEM is deployed by towing </w:t>
      </w:r>
      <w:r>
        <w:t>behind the vessel at 2.5 knots.</w:t>
      </w:r>
      <w:r w:rsidR="007309AF">
        <w:t xml:space="preserve"> </w:t>
      </w:r>
    </w:p>
    <w:p w14:paraId="10744222" w14:textId="29C2835F" w:rsidR="009801BE" w:rsidRPr="00FB0FF0" w:rsidRDefault="009801BE" w:rsidP="00683E77">
      <w:pPr>
        <w:tabs>
          <w:tab w:val="left" w:pos="1935"/>
        </w:tabs>
        <w:jc w:val="both"/>
      </w:pPr>
      <w:r w:rsidRPr="00FB0FF0">
        <w:t>Timing: ideally September 2024</w:t>
      </w:r>
      <w:r w:rsidR="000D52E7">
        <w:t>.</w:t>
      </w:r>
    </w:p>
    <w:p w14:paraId="705274ED" w14:textId="77777777" w:rsidR="00363B7D" w:rsidRPr="00FB0FF0" w:rsidRDefault="00363B7D" w:rsidP="00683E77">
      <w:pPr>
        <w:tabs>
          <w:tab w:val="left" w:pos="1935"/>
        </w:tabs>
        <w:jc w:val="both"/>
      </w:pPr>
    </w:p>
    <w:p w14:paraId="2E0817C4" w14:textId="7D6A66AF" w:rsidR="00506C41" w:rsidRPr="00FB0FF0" w:rsidRDefault="00506C41" w:rsidP="00506C41">
      <w:pPr>
        <w:outlineLvl w:val="0"/>
        <w:rPr>
          <w:bCs/>
          <w:i/>
          <w:u w:val="single"/>
        </w:rPr>
      </w:pPr>
      <w:r w:rsidRPr="00FB0FF0">
        <w:rPr>
          <w:bCs/>
          <w:u w:val="single"/>
        </w:rPr>
        <w:t>Instrument requirements:</w:t>
      </w:r>
    </w:p>
    <w:p w14:paraId="65C6ABA6" w14:textId="4769ECF3" w:rsidR="002B229A" w:rsidRPr="00FB0FF0" w:rsidRDefault="002B229A" w:rsidP="002B229A">
      <w:pPr>
        <w:tabs>
          <w:tab w:val="left" w:pos="1935"/>
        </w:tabs>
        <w:jc w:val="both"/>
      </w:pPr>
      <w:r w:rsidRPr="005F0073">
        <w:t>Winch to deploy SWAN CSEM system: Eric Fitzgerald and Erich Rienecker are currently looking for a suitable MBARI winch.</w:t>
      </w:r>
      <w:r w:rsidR="007D11A6" w:rsidRPr="005F0073">
        <w:t xml:space="preserve"> </w:t>
      </w:r>
      <w:r w:rsidR="005F0073" w:rsidRPr="005F0073">
        <w:t xml:space="preserve">Winch needs to </w:t>
      </w:r>
      <w:r w:rsidR="007D11A6" w:rsidRPr="005F0073">
        <w:t>be available from May 2024 through the end of 2025.</w:t>
      </w:r>
    </w:p>
    <w:p w14:paraId="5C3478F9" w14:textId="6411C118" w:rsidR="00DB5394" w:rsidRPr="00FB0FF0" w:rsidRDefault="00DB5394" w:rsidP="00506C41">
      <w:pPr>
        <w:tabs>
          <w:tab w:val="left" w:pos="1935"/>
        </w:tabs>
        <w:jc w:val="both"/>
      </w:pPr>
    </w:p>
    <w:p w14:paraId="1285984C" w14:textId="0A533D3D" w:rsidR="00DB5394" w:rsidRPr="00295A03" w:rsidRDefault="00DB5394" w:rsidP="00DB5394">
      <w:pPr>
        <w:jc w:val="both"/>
      </w:pPr>
      <w:r w:rsidRPr="00FB0FF0">
        <w:rPr>
          <w:u w:val="single"/>
        </w:rPr>
        <w:t>Risk management</w:t>
      </w:r>
      <w:r w:rsidRPr="00FB0FF0">
        <w:t>: In view of the fact that MBARI has no experience with obtaining permits for CSEM surveys, there is a risk that a permit is not granted in time for the Monterey Bay test survey. To mitigate this risk, discussions</w:t>
      </w:r>
      <w:r>
        <w:t xml:space="preserve"> have already been initiated with Mandy Allen, the permitting authorities, and institutions that have carried out CSEM surveys offshore California in the past. In the case where the Monterey Bay test survey (task 1.4) cannot be carried out, alternative options include: (</w:t>
      </w:r>
      <w:proofErr w:type="spellStart"/>
      <w:r>
        <w:t>i</w:t>
      </w:r>
      <w:proofErr w:type="spellEnd"/>
      <w:r>
        <w:t xml:space="preserve">) carrying out the test survey </w:t>
      </w:r>
      <w:r w:rsidR="00AB37A3">
        <w:t xml:space="preserve">in waters </w:t>
      </w:r>
      <w:r>
        <w:t>outside of the</w:t>
      </w:r>
      <w:r w:rsidR="00AB37A3">
        <w:t xml:space="preserve"> jurisdiction of the</w:t>
      </w:r>
      <w:r w:rsidR="00395DCB">
        <w:t xml:space="preserve"> California State Land Commission and the</w:t>
      </w:r>
      <w:r>
        <w:t xml:space="preserve"> </w:t>
      </w:r>
      <w:r w:rsidR="00AB37A3" w:rsidRPr="00AB37A3">
        <w:t>Monterey Bay National Marine Sanctuary</w:t>
      </w:r>
      <w:r w:rsidR="00981802">
        <w:t xml:space="preserve"> (e.g.</w:t>
      </w:r>
      <w:r w:rsidR="0094205F">
        <w:t>,</w:t>
      </w:r>
      <w:r w:rsidR="00981802">
        <w:t xml:space="preserve"> during a Northern Expedition)</w:t>
      </w:r>
      <w:r>
        <w:t xml:space="preserve">, or (ii) not carrying out a test survey </w:t>
      </w:r>
      <w:r w:rsidR="002039BB">
        <w:t xml:space="preserve">at all </w:t>
      </w:r>
      <w:r>
        <w:t>and going to the Canadian Arctic with the current set up, if synthetic model</w:t>
      </w:r>
      <w:r w:rsidR="009A3F4E">
        <w:t>s</w:t>
      </w:r>
      <w:r>
        <w:t xml:space="preserve"> show that it is suitable.  </w:t>
      </w:r>
    </w:p>
    <w:p w14:paraId="3ACE0FFC" w14:textId="7CA10388" w:rsidR="00AC1777" w:rsidRDefault="00AC1777" w:rsidP="00506C41">
      <w:pPr>
        <w:tabs>
          <w:tab w:val="left" w:pos="1935"/>
        </w:tabs>
        <w:jc w:val="both"/>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25C247B1" w14:textId="347EDA5F" w:rsidR="003F0889" w:rsidRDefault="00C9121A" w:rsidP="00C9121A">
      <w:pPr>
        <w:rPr>
          <w:bCs/>
        </w:rPr>
      </w:pPr>
      <w:r>
        <w:rPr>
          <w:bCs/>
        </w:rPr>
        <w:t>D</w:t>
      </w:r>
      <w:r w:rsidR="006E2364">
        <w:rPr>
          <w:bCs/>
        </w:rPr>
        <w:t>1</w:t>
      </w:r>
      <w:r>
        <w:rPr>
          <w:bCs/>
        </w:rPr>
        <w:t>: Internal r</w:t>
      </w:r>
      <w:r w:rsidRPr="00C9121A">
        <w:rPr>
          <w:bCs/>
        </w:rPr>
        <w:t>eport</w:t>
      </w:r>
      <w:r>
        <w:rPr>
          <w:bCs/>
        </w:rPr>
        <w:t xml:space="preserve"> on synthetic modelling results</w:t>
      </w:r>
    </w:p>
    <w:p w14:paraId="317F4315" w14:textId="79A185D4" w:rsidR="00C9121A" w:rsidRPr="00C9121A" w:rsidRDefault="00C9121A" w:rsidP="00C9121A">
      <w:pPr>
        <w:rPr>
          <w:bCs/>
        </w:rPr>
      </w:pPr>
      <w:r>
        <w:rPr>
          <w:bCs/>
        </w:rPr>
        <w:t>D</w:t>
      </w:r>
      <w:r w:rsidR="006E2364">
        <w:rPr>
          <w:bCs/>
        </w:rPr>
        <w:t>2</w:t>
      </w:r>
      <w:r>
        <w:rPr>
          <w:bCs/>
        </w:rPr>
        <w:t>: Internal report on the outcomes of the scoping study</w:t>
      </w:r>
    </w:p>
    <w:p w14:paraId="499EDE22" w14:textId="77777777" w:rsidR="006E2364" w:rsidRPr="00C9121A" w:rsidRDefault="006E2364" w:rsidP="006E2364">
      <w:pPr>
        <w:rPr>
          <w:bCs/>
        </w:rPr>
      </w:pPr>
      <w:r>
        <w:rPr>
          <w:bCs/>
        </w:rPr>
        <w:t xml:space="preserve">D3: </w:t>
      </w:r>
      <w:r w:rsidRPr="00C9121A">
        <w:rPr>
          <w:bCs/>
        </w:rPr>
        <w:t xml:space="preserve">An operational surface-towed CSEM system that can be deployed from MBARI vessels and </w:t>
      </w:r>
      <w:r>
        <w:rPr>
          <w:bCs/>
        </w:rPr>
        <w:t>during</w:t>
      </w:r>
      <w:r w:rsidRPr="00C9121A">
        <w:rPr>
          <w:bCs/>
        </w:rPr>
        <w:t xml:space="preserve"> the oceanographic expedition planned in the Canadian Beaufort Sea in 2025</w:t>
      </w:r>
    </w:p>
    <w:p w14:paraId="6EBCAA05" w14:textId="6BBD85E6" w:rsidR="006E2364" w:rsidRPr="00C9121A" w:rsidRDefault="006E2364" w:rsidP="006E2364">
      <w:pPr>
        <w:rPr>
          <w:bCs/>
        </w:rPr>
      </w:pPr>
      <w:r>
        <w:rPr>
          <w:bCs/>
        </w:rPr>
        <w:t xml:space="preserve">D4: </w:t>
      </w:r>
      <w:r w:rsidRPr="00C9121A">
        <w:rPr>
          <w:bCs/>
        </w:rPr>
        <w:t xml:space="preserve">Raw and processed data, and </w:t>
      </w:r>
      <w:r>
        <w:rPr>
          <w:bCs/>
        </w:rPr>
        <w:t xml:space="preserve">scientific </w:t>
      </w:r>
      <w:r w:rsidRPr="00C9121A">
        <w:rPr>
          <w:bCs/>
        </w:rPr>
        <w:t xml:space="preserve">publication, on </w:t>
      </w:r>
      <w:r w:rsidR="00CF7F15">
        <w:rPr>
          <w:bCs/>
        </w:rPr>
        <w:t>the hydrogeology of</w:t>
      </w:r>
      <w:r w:rsidRPr="00C9121A">
        <w:rPr>
          <w:bCs/>
        </w:rPr>
        <w:t xml:space="preserve"> the San Gregorio Fault</w:t>
      </w:r>
    </w:p>
    <w:p w14:paraId="40DF888A" w14:textId="77777777" w:rsidR="00937265" w:rsidRDefault="00937265" w:rsidP="002B71A0">
      <w:pPr>
        <w:outlineLvl w:val="0"/>
        <w:rPr>
          <w:b/>
          <w:bCs/>
        </w:rPr>
      </w:pPr>
    </w:p>
    <w:p w14:paraId="7F62DA3D" w14:textId="2BCF7536" w:rsidR="00B12E69" w:rsidRPr="00EC229C" w:rsidRDefault="00B12E69" w:rsidP="00E20D12">
      <w:pPr>
        <w:rPr>
          <w:b/>
          <w:bCs/>
        </w:rPr>
      </w:pPr>
      <w:r>
        <w:rPr>
          <w:b/>
          <w:bCs/>
        </w:rPr>
        <w:t>Milestones</w:t>
      </w:r>
      <w:r w:rsidR="009947F3">
        <w:rPr>
          <w:b/>
          <w:bCs/>
        </w:rPr>
        <w:t xml:space="preserve"> and required personnel</w:t>
      </w:r>
      <w:r w:rsidR="008F0880">
        <w:rPr>
          <w:b/>
          <w:bCs/>
        </w:rPr>
        <w:t xml:space="preserve"> (see </w:t>
      </w:r>
      <w:hyperlink r:id="rId2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4291073E" w:rsidR="001A1006" w:rsidRPr="001A1006" w:rsidRDefault="00F91386" w:rsidP="001A1006">
            <w:pPr>
              <w:rPr>
                <w:b/>
                <w:sz w:val="16"/>
                <w:szCs w:val="20"/>
              </w:rPr>
            </w:pPr>
            <w:r>
              <w:rPr>
                <w:sz w:val="16"/>
              </w:rPr>
              <w:fldChar w:fldCharType="begin">
                <w:ffData>
                  <w:name w:val="Text9"/>
                  <w:enabled/>
                  <w:calcOnExit w:val="0"/>
                  <w:textInput>
                    <w:default w:val="01/01/2024"/>
                  </w:textInput>
                </w:ffData>
              </w:fldChar>
            </w:r>
            <w:bookmarkStart w:id="7" w:name="Text9"/>
            <w:r>
              <w:rPr>
                <w:sz w:val="16"/>
              </w:rPr>
              <w:instrText xml:space="preserve"> FORMTEXT </w:instrText>
            </w:r>
            <w:r>
              <w:rPr>
                <w:sz w:val="16"/>
              </w:rPr>
            </w:r>
            <w:r>
              <w:rPr>
                <w:sz w:val="16"/>
              </w:rPr>
              <w:fldChar w:fldCharType="separate"/>
            </w:r>
            <w:r>
              <w:rPr>
                <w:noProof/>
                <w:sz w:val="16"/>
              </w:rPr>
              <w:t>01/01/2024</w:t>
            </w:r>
            <w:r>
              <w:rPr>
                <w:sz w:val="16"/>
              </w:rPr>
              <w:fldChar w:fldCharType="end"/>
            </w:r>
            <w:bookmarkEnd w:id="7"/>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422A5DBF"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w:t>
            </w:r>
            <w:proofErr w:type="spellStart"/>
            <w:r w:rsidR="00920995">
              <w:rPr>
                <w:b/>
                <w:sz w:val="20"/>
                <w:szCs w:val="20"/>
              </w:rPr>
              <w:t>hr</w:t>
            </w:r>
            <w:r w:rsidR="00453B36">
              <w:rPr>
                <w:b/>
                <w:sz w:val="20"/>
                <w:szCs w:val="20"/>
              </w:rPr>
              <w:t>s</w:t>
            </w:r>
            <w:proofErr w:type="spellEnd"/>
            <w:r w:rsidR="00453B36">
              <w:rPr>
                <w:b/>
                <w:sz w:val="20"/>
                <w:szCs w:val="20"/>
              </w:rPr>
              <w:t xml:space="preserve">) </w:t>
            </w:r>
            <w:r w:rsidRPr="00CB2511">
              <w:rPr>
                <w:sz w:val="20"/>
                <w:szCs w:val="20"/>
              </w:rPr>
              <w:t>for each resource category for all milestones listed here</w:t>
            </w:r>
          </w:p>
        </w:tc>
      </w:tr>
      <w:tr w:rsidR="00F91386" w:rsidRPr="00CB2511" w14:paraId="3F4A8A4B" w14:textId="77777777" w:rsidTr="0002485F">
        <w:trPr>
          <w:trHeight w:val="569"/>
        </w:trPr>
        <w:tc>
          <w:tcPr>
            <w:tcW w:w="1538" w:type="dxa"/>
            <w:vAlign w:val="center"/>
          </w:tcPr>
          <w:p w14:paraId="0157D3E5" w14:textId="77777777" w:rsidR="00F91386" w:rsidRPr="00CB2511" w:rsidRDefault="00F91386" w:rsidP="00F91386">
            <w:pPr>
              <w:rPr>
                <w:b/>
                <w:sz w:val="20"/>
                <w:szCs w:val="20"/>
              </w:rPr>
            </w:pPr>
            <w:r w:rsidRPr="00CB2511">
              <w:rPr>
                <w:b/>
                <w:sz w:val="20"/>
                <w:szCs w:val="20"/>
              </w:rPr>
              <w:t>Milestone Date</w:t>
            </w:r>
          </w:p>
        </w:tc>
        <w:tc>
          <w:tcPr>
            <w:tcW w:w="1215" w:type="dxa"/>
            <w:vAlign w:val="center"/>
          </w:tcPr>
          <w:p w14:paraId="2168B509" w14:textId="6A14E1AD" w:rsidR="00F91386" w:rsidRPr="003F76B5" w:rsidRDefault="00F91386" w:rsidP="00F91386">
            <w:pPr>
              <w:rPr>
                <w:sz w:val="20"/>
                <w:szCs w:val="20"/>
              </w:rPr>
            </w:pPr>
            <w:r w:rsidRPr="003F76B5">
              <w:rPr>
                <w:sz w:val="20"/>
                <w:szCs w:val="20"/>
              </w:rPr>
              <w:t>January 2024</w:t>
            </w:r>
          </w:p>
        </w:tc>
        <w:tc>
          <w:tcPr>
            <w:tcW w:w="1242" w:type="dxa"/>
            <w:vAlign w:val="center"/>
          </w:tcPr>
          <w:p w14:paraId="48F5E0A1" w14:textId="6C1A836A" w:rsidR="00F91386" w:rsidRPr="003F76B5" w:rsidRDefault="00F91386" w:rsidP="00F91386">
            <w:pPr>
              <w:rPr>
                <w:sz w:val="20"/>
                <w:szCs w:val="20"/>
              </w:rPr>
            </w:pPr>
            <w:r w:rsidRPr="003F76B5">
              <w:rPr>
                <w:sz w:val="20"/>
                <w:szCs w:val="20"/>
              </w:rPr>
              <w:t>June 2024</w:t>
            </w:r>
          </w:p>
        </w:tc>
        <w:tc>
          <w:tcPr>
            <w:tcW w:w="1242" w:type="dxa"/>
            <w:vAlign w:val="center"/>
          </w:tcPr>
          <w:p w14:paraId="1BB754F9" w14:textId="78DF96D4" w:rsidR="00F91386" w:rsidRPr="003F76B5" w:rsidRDefault="00E24E2A" w:rsidP="00F91386">
            <w:pPr>
              <w:rPr>
                <w:sz w:val="20"/>
                <w:szCs w:val="20"/>
              </w:rPr>
            </w:pPr>
            <w:r>
              <w:rPr>
                <w:sz w:val="20"/>
                <w:szCs w:val="20"/>
              </w:rPr>
              <w:t>August</w:t>
            </w:r>
            <w:r w:rsidR="00F91386" w:rsidRPr="003F76B5">
              <w:rPr>
                <w:sz w:val="20"/>
                <w:szCs w:val="20"/>
              </w:rPr>
              <w:t xml:space="preserve"> 2024</w:t>
            </w:r>
          </w:p>
        </w:tc>
        <w:tc>
          <w:tcPr>
            <w:tcW w:w="1242" w:type="dxa"/>
            <w:vAlign w:val="center"/>
          </w:tcPr>
          <w:p w14:paraId="63439365" w14:textId="6738D70E" w:rsidR="00F91386" w:rsidRPr="003F76B5" w:rsidRDefault="00F91386" w:rsidP="00F91386">
            <w:pPr>
              <w:rPr>
                <w:sz w:val="20"/>
                <w:szCs w:val="20"/>
              </w:rPr>
            </w:pPr>
            <w:r w:rsidRPr="003F76B5">
              <w:rPr>
                <w:sz w:val="20"/>
                <w:szCs w:val="20"/>
              </w:rPr>
              <w:t>September 2024</w:t>
            </w:r>
          </w:p>
        </w:tc>
        <w:tc>
          <w:tcPr>
            <w:tcW w:w="1269" w:type="dxa"/>
            <w:vAlign w:val="center"/>
          </w:tcPr>
          <w:p w14:paraId="327A79B6" w14:textId="0A9F1E0A" w:rsidR="00F91386" w:rsidRPr="003F76B5" w:rsidRDefault="00F91386" w:rsidP="00F91386">
            <w:pPr>
              <w:rPr>
                <w:sz w:val="20"/>
                <w:szCs w:val="20"/>
              </w:rPr>
            </w:pPr>
            <w:r w:rsidRPr="003F76B5">
              <w:rPr>
                <w:sz w:val="20"/>
                <w:szCs w:val="20"/>
              </w:rPr>
              <w:t>December 2024</w:t>
            </w:r>
          </w:p>
        </w:tc>
        <w:tc>
          <w:tcPr>
            <w:tcW w:w="1278" w:type="dxa"/>
            <w:vMerge/>
            <w:vAlign w:val="center"/>
          </w:tcPr>
          <w:p w14:paraId="1F9C03CD" w14:textId="77777777" w:rsidR="00F91386" w:rsidRPr="00CB2511" w:rsidRDefault="00F91386" w:rsidP="00F91386">
            <w:pPr>
              <w:rPr>
                <w:b/>
                <w:sz w:val="20"/>
                <w:szCs w:val="20"/>
              </w:rPr>
            </w:pPr>
          </w:p>
        </w:tc>
      </w:tr>
      <w:tr w:rsidR="00F91386" w:rsidRPr="00CB2511" w14:paraId="7B778A2C" w14:textId="77777777" w:rsidTr="0002485F">
        <w:trPr>
          <w:trHeight w:val="569"/>
        </w:trPr>
        <w:tc>
          <w:tcPr>
            <w:tcW w:w="1538" w:type="dxa"/>
            <w:tcBorders>
              <w:bottom w:val="single" w:sz="4" w:space="0" w:color="auto"/>
            </w:tcBorders>
            <w:vAlign w:val="center"/>
          </w:tcPr>
          <w:p w14:paraId="39C59A09" w14:textId="010A9BA1" w:rsidR="00F91386" w:rsidRPr="00CB2511" w:rsidRDefault="00F91386" w:rsidP="00F91386">
            <w:pPr>
              <w:rPr>
                <w:b/>
                <w:sz w:val="20"/>
                <w:szCs w:val="20"/>
              </w:rPr>
            </w:pPr>
            <w:r w:rsidRPr="00CB2511">
              <w:rPr>
                <w:b/>
                <w:sz w:val="20"/>
                <w:szCs w:val="20"/>
              </w:rPr>
              <w:t>Milestone Description</w:t>
            </w:r>
          </w:p>
        </w:tc>
        <w:tc>
          <w:tcPr>
            <w:tcW w:w="1215" w:type="dxa"/>
            <w:tcBorders>
              <w:bottom w:val="single" w:sz="4" w:space="0" w:color="auto"/>
            </w:tcBorders>
            <w:vAlign w:val="center"/>
          </w:tcPr>
          <w:p w14:paraId="6CB30CFB" w14:textId="5AE5A44E" w:rsidR="00F91386" w:rsidRPr="003F76B5" w:rsidRDefault="00F91386" w:rsidP="00F91386">
            <w:pPr>
              <w:rPr>
                <w:sz w:val="20"/>
                <w:szCs w:val="20"/>
              </w:rPr>
            </w:pPr>
            <w:r w:rsidRPr="003F76B5">
              <w:rPr>
                <w:sz w:val="20"/>
                <w:szCs w:val="20"/>
              </w:rPr>
              <w:t>Synthetic modelling</w:t>
            </w:r>
            <w:r w:rsidR="00F27828">
              <w:rPr>
                <w:sz w:val="20"/>
                <w:szCs w:val="20"/>
              </w:rPr>
              <w:t xml:space="preserve"> completed</w:t>
            </w:r>
          </w:p>
        </w:tc>
        <w:tc>
          <w:tcPr>
            <w:tcW w:w="1242" w:type="dxa"/>
            <w:tcBorders>
              <w:bottom w:val="single" w:sz="4" w:space="0" w:color="auto"/>
            </w:tcBorders>
            <w:vAlign w:val="center"/>
          </w:tcPr>
          <w:p w14:paraId="2C05DE7D" w14:textId="4EEE84AE" w:rsidR="00F91386" w:rsidRPr="003F76B5" w:rsidRDefault="00F91386" w:rsidP="00F91386">
            <w:pPr>
              <w:rPr>
                <w:sz w:val="20"/>
                <w:szCs w:val="20"/>
              </w:rPr>
            </w:pPr>
            <w:r w:rsidRPr="003F76B5">
              <w:rPr>
                <w:sz w:val="20"/>
                <w:szCs w:val="20"/>
              </w:rPr>
              <w:t>Scoping study completed</w:t>
            </w:r>
          </w:p>
        </w:tc>
        <w:tc>
          <w:tcPr>
            <w:tcW w:w="1242" w:type="dxa"/>
            <w:tcBorders>
              <w:bottom w:val="single" w:sz="4" w:space="0" w:color="auto"/>
            </w:tcBorders>
            <w:vAlign w:val="center"/>
          </w:tcPr>
          <w:p w14:paraId="78352B10" w14:textId="3858480E" w:rsidR="00F91386" w:rsidRPr="003F76B5" w:rsidRDefault="00F91386" w:rsidP="00F91386">
            <w:pPr>
              <w:rPr>
                <w:sz w:val="20"/>
                <w:szCs w:val="20"/>
              </w:rPr>
            </w:pPr>
            <w:r w:rsidRPr="003F76B5">
              <w:rPr>
                <w:sz w:val="20"/>
                <w:szCs w:val="20"/>
              </w:rPr>
              <w:t xml:space="preserve">Adaptation of MBARI winch and </w:t>
            </w:r>
            <w:r w:rsidR="004B1848">
              <w:rPr>
                <w:sz w:val="20"/>
                <w:szCs w:val="20"/>
              </w:rPr>
              <w:t>SWAN CSEM system</w:t>
            </w:r>
          </w:p>
        </w:tc>
        <w:tc>
          <w:tcPr>
            <w:tcW w:w="1242" w:type="dxa"/>
            <w:tcBorders>
              <w:bottom w:val="single" w:sz="4" w:space="0" w:color="auto"/>
            </w:tcBorders>
            <w:vAlign w:val="center"/>
          </w:tcPr>
          <w:p w14:paraId="2AC1F3DC" w14:textId="155012F8" w:rsidR="00F91386" w:rsidRPr="003F76B5" w:rsidRDefault="00F91386" w:rsidP="00F91386">
            <w:pPr>
              <w:rPr>
                <w:sz w:val="20"/>
                <w:szCs w:val="20"/>
              </w:rPr>
            </w:pPr>
            <w:r w:rsidRPr="003F76B5">
              <w:rPr>
                <w:sz w:val="20"/>
                <w:szCs w:val="20"/>
              </w:rPr>
              <w:t>Monterey Bay survey</w:t>
            </w:r>
          </w:p>
        </w:tc>
        <w:tc>
          <w:tcPr>
            <w:tcW w:w="1269" w:type="dxa"/>
            <w:tcBorders>
              <w:bottom w:val="single" w:sz="4" w:space="0" w:color="auto"/>
            </w:tcBorders>
            <w:vAlign w:val="center"/>
          </w:tcPr>
          <w:p w14:paraId="6DB4F9E3" w14:textId="3BF46373" w:rsidR="00F91386" w:rsidRPr="003F76B5" w:rsidRDefault="00F91386" w:rsidP="00F91386">
            <w:pPr>
              <w:rPr>
                <w:sz w:val="20"/>
                <w:szCs w:val="20"/>
              </w:rPr>
            </w:pPr>
            <w:r w:rsidRPr="003F76B5">
              <w:rPr>
                <w:sz w:val="20"/>
                <w:szCs w:val="20"/>
              </w:rPr>
              <w:t>CSEM data processing and inversion</w:t>
            </w:r>
          </w:p>
        </w:tc>
        <w:tc>
          <w:tcPr>
            <w:tcW w:w="1278" w:type="dxa"/>
            <w:vMerge/>
            <w:tcBorders>
              <w:bottom w:val="single" w:sz="4" w:space="0" w:color="auto"/>
            </w:tcBorders>
            <w:vAlign w:val="center"/>
          </w:tcPr>
          <w:p w14:paraId="52E377CB" w14:textId="77777777" w:rsidR="00F91386" w:rsidRPr="00CB2511" w:rsidRDefault="00F91386" w:rsidP="00F91386">
            <w:pPr>
              <w:rPr>
                <w:b/>
                <w:sz w:val="20"/>
                <w:szCs w:val="20"/>
              </w:rPr>
            </w:pPr>
          </w:p>
        </w:tc>
      </w:tr>
      <w:tr w:rsidR="00F91386" w:rsidRPr="00CB2511" w14:paraId="52ABD0F0" w14:textId="77777777" w:rsidTr="0002485F">
        <w:trPr>
          <w:trHeight w:val="570"/>
        </w:trPr>
        <w:tc>
          <w:tcPr>
            <w:tcW w:w="1538" w:type="dxa"/>
            <w:shd w:val="clear" w:color="auto" w:fill="F2F2F2"/>
            <w:vAlign w:val="center"/>
          </w:tcPr>
          <w:p w14:paraId="7F15D3EA" w14:textId="77777777" w:rsidR="00F91386" w:rsidRPr="00CB2511" w:rsidRDefault="00F91386" w:rsidP="00F91386">
            <w:pPr>
              <w:rPr>
                <w:b/>
                <w:sz w:val="20"/>
                <w:szCs w:val="20"/>
              </w:rPr>
            </w:pPr>
            <w:r>
              <w:rPr>
                <w:b/>
                <w:sz w:val="20"/>
                <w:szCs w:val="20"/>
              </w:rPr>
              <w:t>Electrical Engineer</w:t>
            </w:r>
          </w:p>
        </w:tc>
        <w:tc>
          <w:tcPr>
            <w:tcW w:w="1215" w:type="dxa"/>
            <w:shd w:val="clear" w:color="auto" w:fill="F2F2F2"/>
            <w:vAlign w:val="center"/>
          </w:tcPr>
          <w:p w14:paraId="036FBC1C" w14:textId="77777777" w:rsidR="00F91386" w:rsidRPr="003F76B5" w:rsidRDefault="00F91386" w:rsidP="00F91386">
            <w:pPr>
              <w:rPr>
                <w:sz w:val="20"/>
                <w:szCs w:val="20"/>
              </w:rPr>
            </w:pPr>
          </w:p>
        </w:tc>
        <w:tc>
          <w:tcPr>
            <w:tcW w:w="1242" w:type="dxa"/>
            <w:shd w:val="clear" w:color="auto" w:fill="F2F2F2"/>
            <w:vAlign w:val="center"/>
          </w:tcPr>
          <w:p w14:paraId="70903AA3" w14:textId="607930C1" w:rsidR="00F91386" w:rsidRPr="003F76B5" w:rsidRDefault="005F3FE3" w:rsidP="00F91386">
            <w:pPr>
              <w:rPr>
                <w:sz w:val="20"/>
                <w:szCs w:val="20"/>
              </w:rPr>
            </w:pPr>
            <w:r w:rsidRPr="003F76B5">
              <w:rPr>
                <w:sz w:val="20"/>
                <w:szCs w:val="20"/>
              </w:rPr>
              <w:t>Sherman (</w:t>
            </w:r>
            <w:r w:rsidR="00246286">
              <w:rPr>
                <w:sz w:val="20"/>
                <w:szCs w:val="20"/>
              </w:rPr>
              <w:t>150</w:t>
            </w:r>
            <w:r w:rsidR="003F76B5" w:rsidRPr="003F76B5">
              <w:rPr>
                <w:sz w:val="20"/>
                <w:szCs w:val="20"/>
              </w:rPr>
              <w:t>)</w:t>
            </w:r>
            <w:r w:rsidR="003F76B5">
              <w:rPr>
                <w:sz w:val="20"/>
                <w:szCs w:val="20"/>
              </w:rPr>
              <w:t xml:space="preserve">; McGill (80) </w:t>
            </w:r>
          </w:p>
        </w:tc>
        <w:tc>
          <w:tcPr>
            <w:tcW w:w="1242" w:type="dxa"/>
            <w:shd w:val="clear" w:color="auto" w:fill="F2F2F2"/>
            <w:vAlign w:val="center"/>
          </w:tcPr>
          <w:p w14:paraId="68266F75" w14:textId="14A32F84" w:rsidR="00F91386" w:rsidRPr="003F76B5" w:rsidRDefault="003F76B5" w:rsidP="00F91386">
            <w:pPr>
              <w:rPr>
                <w:sz w:val="20"/>
                <w:szCs w:val="20"/>
              </w:rPr>
            </w:pPr>
            <w:r w:rsidRPr="003F76B5">
              <w:rPr>
                <w:sz w:val="20"/>
                <w:szCs w:val="20"/>
              </w:rPr>
              <w:t>Sherman (</w:t>
            </w:r>
            <w:r w:rsidR="00246286">
              <w:rPr>
                <w:sz w:val="20"/>
                <w:szCs w:val="20"/>
              </w:rPr>
              <w:t>50</w:t>
            </w:r>
            <w:r w:rsidRPr="003F76B5">
              <w:rPr>
                <w:sz w:val="20"/>
                <w:szCs w:val="20"/>
              </w:rPr>
              <w:t>)</w:t>
            </w:r>
          </w:p>
        </w:tc>
        <w:tc>
          <w:tcPr>
            <w:tcW w:w="1242" w:type="dxa"/>
            <w:shd w:val="clear" w:color="auto" w:fill="F2F2F2"/>
            <w:vAlign w:val="center"/>
          </w:tcPr>
          <w:p w14:paraId="258EB93E" w14:textId="77777777" w:rsidR="00F91386" w:rsidRPr="003F76B5" w:rsidRDefault="00F91386" w:rsidP="00F91386">
            <w:pPr>
              <w:rPr>
                <w:sz w:val="20"/>
                <w:szCs w:val="20"/>
              </w:rPr>
            </w:pPr>
          </w:p>
        </w:tc>
        <w:tc>
          <w:tcPr>
            <w:tcW w:w="1269" w:type="dxa"/>
            <w:shd w:val="clear" w:color="auto" w:fill="F2F2F2"/>
            <w:vAlign w:val="center"/>
          </w:tcPr>
          <w:p w14:paraId="6F653BEA" w14:textId="77777777" w:rsidR="00F91386" w:rsidRPr="003F76B5" w:rsidRDefault="00F91386" w:rsidP="00F91386">
            <w:pPr>
              <w:rPr>
                <w:sz w:val="20"/>
                <w:szCs w:val="20"/>
              </w:rPr>
            </w:pPr>
          </w:p>
        </w:tc>
        <w:tc>
          <w:tcPr>
            <w:tcW w:w="1278" w:type="dxa"/>
            <w:shd w:val="clear" w:color="auto" w:fill="F2F2F2"/>
            <w:vAlign w:val="center"/>
          </w:tcPr>
          <w:p w14:paraId="19B86949" w14:textId="68E520CB" w:rsidR="00F91386" w:rsidRPr="00CB2511" w:rsidRDefault="00FA50B8" w:rsidP="00F91386">
            <w:pPr>
              <w:rPr>
                <w:b/>
                <w:sz w:val="20"/>
                <w:szCs w:val="20"/>
              </w:rPr>
            </w:pPr>
            <w:r>
              <w:rPr>
                <w:b/>
                <w:sz w:val="20"/>
                <w:szCs w:val="20"/>
              </w:rPr>
              <w:t>280</w:t>
            </w:r>
          </w:p>
        </w:tc>
      </w:tr>
      <w:tr w:rsidR="00F91386" w:rsidRPr="00CB2511" w14:paraId="393BF3AA" w14:textId="77777777" w:rsidTr="0002485F">
        <w:trPr>
          <w:trHeight w:val="569"/>
        </w:trPr>
        <w:tc>
          <w:tcPr>
            <w:tcW w:w="1538" w:type="dxa"/>
            <w:tcBorders>
              <w:bottom w:val="single" w:sz="4" w:space="0" w:color="auto"/>
            </w:tcBorders>
            <w:vAlign w:val="center"/>
          </w:tcPr>
          <w:p w14:paraId="247B629A" w14:textId="77777777" w:rsidR="00F91386" w:rsidRPr="00CB2511" w:rsidRDefault="00F91386" w:rsidP="00F91386">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F91386" w:rsidRPr="003F76B5" w:rsidRDefault="00F91386" w:rsidP="00F91386">
            <w:pPr>
              <w:rPr>
                <w:sz w:val="20"/>
                <w:szCs w:val="20"/>
              </w:rPr>
            </w:pPr>
          </w:p>
        </w:tc>
        <w:tc>
          <w:tcPr>
            <w:tcW w:w="1242" w:type="dxa"/>
            <w:tcBorders>
              <w:bottom w:val="single" w:sz="4" w:space="0" w:color="auto"/>
            </w:tcBorders>
            <w:vAlign w:val="center"/>
          </w:tcPr>
          <w:p w14:paraId="24559613" w14:textId="77777777" w:rsidR="00F91386" w:rsidRPr="003F76B5" w:rsidRDefault="00F91386" w:rsidP="00F91386">
            <w:pPr>
              <w:rPr>
                <w:sz w:val="20"/>
                <w:szCs w:val="20"/>
              </w:rPr>
            </w:pPr>
          </w:p>
        </w:tc>
        <w:tc>
          <w:tcPr>
            <w:tcW w:w="1242" w:type="dxa"/>
            <w:tcBorders>
              <w:bottom w:val="single" w:sz="4" w:space="0" w:color="auto"/>
            </w:tcBorders>
            <w:vAlign w:val="center"/>
          </w:tcPr>
          <w:p w14:paraId="026B2D00" w14:textId="77777777" w:rsidR="00F91386" w:rsidRPr="003F76B5" w:rsidRDefault="00F91386" w:rsidP="00F91386">
            <w:pPr>
              <w:rPr>
                <w:sz w:val="20"/>
                <w:szCs w:val="20"/>
              </w:rPr>
            </w:pPr>
          </w:p>
        </w:tc>
        <w:tc>
          <w:tcPr>
            <w:tcW w:w="1242" w:type="dxa"/>
            <w:tcBorders>
              <w:bottom w:val="single" w:sz="4" w:space="0" w:color="auto"/>
            </w:tcBorders>
            <w:vAlign w:val="center"/>
          </w:tcPr>
          <w:p w14:paraId="64AA0129" w14:textId="77777777" w:rsidR="00F91386" w:rsidRPr="003F76B5" w:rsidRDefault="00F91386" w:rsidP="00F91386">
            <w:pPr>
              <w:rPr>
                <w:sz w:val="20"/>
                <w:szCs w:val="20"/>
              </w:rPr>
            </w:pPr>
          </w:p>
        </w:tc>
        <w:tc>
          <w:tcPr>
            <w:tcW w:w="1269" w:type="dxa"/>
            <w:tcBorders>
              <w:bottom w:val="single" w:sz="4" w:space="0" w:color="auto"/>
            </w:tcBorders>
            <w:vAlign w:val="center"/>
          </w:tcPr>
          <w:p w14:paraId="68FB6985" w14:textId="77777777" w:rsidR="00F91386" w:rsidRPr="003F76B5" w:rsidRDefault="00F91386" w:rsidP="00F91386">
            <w:pPr>
              <w:rPr>
                <w:sz w:val="20"/>
                <w:szCs w:val="20"/>
              </w:rPr>
            </w:pPr>
          </w:p>
        </w:tc>
        <w:tc>
          <w:tcPr>
            <w:tcW w:w="1278" w:type="dxa"/>
            <w:tcBorders>
              <w:bottom w:val="single" w:sz="4" w:space="0" w:color="auto"/>
            </w:tcBorders>
            <w:vAlign w:val="center"/>
          </w:tcPr>
          <w:p w14:paraId="100C0C2E" w14:textId="77777777" w:rsidR="00F91386" w:rsidRPr="00CB2511" w:rsidRDefault="00F91386" w:rsidP="00F91386">
            <w:pPr>
              <w:rPr>
                <w:b/>
                <w:sz w:val="20"/>
                <w:szCs w:val="20"/>
              </w:rPr>
            </w:pPr>
          </w:p>
        </w:tc>
      </w:tr>
      <w:tr w:rsidR="00F91386" w:rsidRPr="00CB2511" w14:paraId="0CED8E08" w14:textId="77777777" w:rsidTr="0002485F">
        <w:trPr>
          <w:trHeight w:val="569"/>
        </w:trPr>
        <w:tc>
          <w:tcPr>
            <w:tcW w:w="1538" w:type="dxa"/>
            <w:shd w:val="clear" w:color="auto" w:fill="F2F2F2"/>
            <w:vAlign w:val="center"/>
          </w:tcPr>
          <w:p w14:paraId="4BFF8804" w14:textId="77777777" w:rsidR="00F91386" w:rsidRPr="00CB2511" w:rsidRDefault="00F91386" w:rsidP="00F91386">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F91386" w:rsidRPr="003F76B5" w:rsidRDefault="00F91386" w:rsidP="00F91386">
            <w:pPr>
              <w:rPr>
                <w:sz w:val="20"/>
                <w:szCs w:val="20"/>
              </w:rPr>
            </w:pPr>
          </w:p>
        </w:tc>
        <w:tc>
          <w:tcPr>
            <w:tcW w:w="1242" w:type="dxa"/>
            <w:shd w:val="clear" w:color="auto" w:fill="F2F2F2"/>
            <w:vAlign w:val="center"/>
          </w:tcPr>
          <w:p w14:paraId="37984F1E" w14:textId="77777777" w:rsidR="00F91386" w:rsidRPr="003F76B5" w:rsidRDefault="00F91386" w:rsidP="00F91386">
            <w:pPr>
              <w:rPr>
                <w:sz w:val="20"/>
                <w:szCs w:val="20"/>
              </w:rPr>
            </w:pPr>
          </w:p>
        </w:tc>
        <w:tc>
          <w:tcPr>
            <w:tcW w:w="1242" w:type="dxa"/>
            <w:shd w:val="clear" w:color="auto" w:fill="F2F2F2"/>
            <w:vAlign w:val="center"/>
          </w:tcPr>
          <w:p w14:paraId="6920164D" w14:textId="77777777" w:rsidR="00F91386" w:rsidRPr="003F76B5" w:rsidRDefault="00F91386" w:rsidP="00F91386">
            <w:pPr>
              <w:rPr>
                <w:sz w:val="20"/>
                <w:szCs w:val="20"/>
              </w:rPr>
            </w:pPr>
          </w:p>
        </w:tc>
        <w:tc>
          <w:tcPr>
            <w:tcW w:w="1242" w:type="dxa"/>
            <w:shd w:val="clear" w:color="auto" w:fill="F2F2F2"/>
            <w:vAlign w:val="center"/>
          </w:tcPr>
          <w:p w14:paraId="0F04711A" w14:textId="77777777" w:rsidR="00F91386" w:rsidRPr="003F76B5" w:rsidRDefault="00F91386" w:rsidP="00F91386">
            <w:pPr>
              <w:rPr>
                <w:sz w:val="20"/>
                <w:szCs w:val="20"/>
              </w:rPr>
            </w:pPr>
          </w:p>
        </w:tc>
        <w:tc>
          <w:tcPr>
            <w:tcW w:w="1269" w:type="dxa"/>
            <w:shd w:val="clear" w:color="auto" w:fill="F2F2F2"/>
            <w:vAlign w:val="center"/>
          </w:tcPr>
          <w:p w14:paraId="38739FDA" w14:textId="77777777" w:rsidR="00F91386" w:rsidRPr="003F76B5" w:rsidRDefault="00F91386" w:rsidP="00F91386">
            <w:pPr>
              <w:rPr>
                <w:sz w:val="20"/>
                <w:szCs w:val="20"/>
              </w:rPr>
            </w:pPr>
          </w:p>
        </w:tc>
        <w:tc>
          <w:tcPr>
            <w:tcW w:w="1278" w:type="dxa"/>
            <w:shd w:val="clear" w:color="auto" w:fill="F2F2F2"/>
            <w:vAlign w:val="center"/>
          </w:tcPr>
          <w:p w14:paraId="46C84AE2" w14:textId="77777777" w:rsidR="00F91386" w:rsidRPr="00CB2511" w:rsidRDefault="00F91386" w:rsidP="00F91386">
            <w:pPr>
              <w:rPr>
                <w:b/>
                <w:sz w:val="20"/>
                <w:szCs w:val="20"/>
              </w:rPr>
            </w:pPr>
          </w:p>
        </w:tc>
      </w:tr>
      <w:tr w:rsidR="00F91386" w:rsidRPr="00CB2511" w14:paraId="22130AA8" w14:textId="77777777" w:rsidTr="0002485F">
        <w:trPr>
          <w:trHeight w:val="569"/>
        </w:trPr>
        <w:tc>
          <w:tcPr>
            <w:tcW w:w="1538" w:type="dxa"/>
            <w:tcBorders>
              <w:bottom w:val="single" w:sz="4" w:space="0" w:color="auto"/>
            </w:tcBorders>
            <w:vAlign w:val="center"/>
          </w:tcPr>
          <w:p w14:paraId="106E78CA" w14:textId="77777777" w:rsidR="00F91386" w:rsidRPr="00CB2511" w:rsidRDefault="00F91386" w:rsidP="00F91386">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F91386" w:rsidRPr="003F76B5" w:rsidRDefault="00F91386" w:rsidP="00F91386">
            <w:pPr>
              <w:rPr>
                <w:sz w:val="20"/>
                <w:szCs w:val="20"/>
              </w:rPr>
            </w:pPr>
          </w:p>
        </w:tc>
        <w:tc>
          <w:tcPr>
            <w:tcW w:w="1242" w:type="dxa"/>
            <w:tcBorders>
              <w:bottom w:val="single" w:sz="4" w:space="0" w:color="auto"/>
            </w:tcBorders>
            <w:vAlign w:val="center"/>
          </w:tcPr>
          <w:p w14:paraId="5852B511" w14:textId="77777777" w:rsidR="00F91386" w:rsidRPr="003F76B5" w:rsidRDefault="00F91386" w:rsidP="00F91386">
            <w:pPr>
              <w:rPr>
                <w:sz w:val="20"/>
                <w:szCs w:val="20"/>
              </w:rPr>
            </w:pPr>
          </w:p>
        </w:tc>
        <w:tc>
          <w:tcPr>
            <w:tcW w:w="1242" w:type="dxa"/>
            <w:tcBorders>
              <w:bottom w:val="single" w:sz="4" w:space="0" w:color="auto"/>
            </w:tcBorders>
            <w:vAlign w:val="center"/>
          </w:tcPr>
          <w:p w14:paraId="77F92FDA" w14:textId="3B337921" w:rsidR="00F91386" w:rsidRPr="003F76B5" w:rsidRDefault="00120C52" w:rsidP="00F91386">
            <w:pPr>
              <w:rPr>
                <w:sz w:val="20"/>
                <w:szCs w:val="20"/>
              </w:rPr>
            </w:pPr>
            <w:r>
              <w:rPr>
                <w:sz w:val="20"/>
                <w:szCs w:val="20"/>
              </w:rPr>
              <w:t>Erickson (80)</w:t>
            </w:r>
          </w:p>
        </w:tc>
        <w:tc>
          <w:tcPr>
            <w:tcW w:w="1242" w:type="dxa"/>
            <w:tcBorders>
              <w:bottom w:val="single" w:sz="4" w:space="0" w:color="auto"/>
            </w:tcBorders>
            <w:vAlign w:val="center"/>
          </w:tcPr>
          <w:p w14:paraId="2DADC6DE" w14:textId="5C21F2B9" w:rsidR="00F91386" w:rsidRPr="003F76B5" w:rsidRDefault="00120C52" w:rsidP="00F91386">
            <w:pPr>
              <w:rPr>
                <w:sz w:val="20"/>
                <w:szCs w:val="20"/>
              </w:rPr>
            </w:pPr>
            <w:r>
              <w:rPr>
                <w:sz w:val="20"/>
                <w:szCs w:val="20"/>
              </w:rPr>
              <w:t>Erickson (80)</w:t>
            </w:r>
          </w:p>
        </w:tc>
        <w:tc>
          <w:tcPr>
            <w:tcW w:w="1269" w:type="dxa"/>
            <w:tcBorders>
              <w:bottom w:val="single" w:sz="4" w:space="0" w:color="auto"/>
            </w:tcBorders>
            <w:vAlign w:val="center"/>
          </w:tcPr>
          <w:p w14:paraId="7EB2F21C" w14:textId="77777777" w:rsidR="00F91386" w:rsidRPr="003F76B5" w:rsidRDefault="00F91386" w:rsidP="00F91386">
            <w:pPr>
              <w:rPr>
                <w:sz w:val="20"/>
                <w:szCs w:val="20"/>
              </w:rPr>
            </w:pPr>
          </w:p>
        </w:tc>
        <w:tc>
          <w:tcPr>
            <w:tcW w:w="1278" w:type="dxa"/>
            <w:tcBorders>
              <w:bottom w:val="single" w:sz="4" w:space="0" w:color="auto"/>
            </w:tcBorders>
            <w:vAlign w:val="center"/>
          </w:tcPr>
          <w:p w14:paraId="31FF169B" w14:textId="612E3527" w:rsidR="00F91386" w:rsidRPr="00CB2511" w:rsidRDefault="00FA50B8" w:rsidP="00F91386">
            <w:pPr>
              <w:rPr>
                <w:b/>
                <w:sz w:val="20"/>
                <w:szCs w:val="20"/>
              </w:rPr>
            </w:pPr>
            <w:r>
              <w:rPr>
                <w:b/>
                <w:sz w:val="20"/>
                <w:szCs w:val="20"/>
              </w:rPr>
              <w:t>160</w:t>
            </w:r>
          </w:p>
        </w:tc>
      </w:tr>
      <w:tr w:rsidR="00F91386" w:rsidRPr="00CB2511" w14:paraId="34D24E52" w14:textId="77777777" w:rsidTr="0002485F">
        <w:trPr>
          <w:trHeight w:val="569"/>
        </w:trPr>
        <w:tc>
          <w:tcPr>
            <w:tcW w:w="1538" w:type="dxa"/>
            <w:shd w:val="clear" w:color="auto" w:fill="F2F2F2"/>
            <w:vAlign w:val="center"/>
          </w:tcPr>
          <w:p w14:paraId="4F8C9A69" w14:textId="77777777" w:rsidR="00F91386" w:rsidRPr="00CB2511" w:rsidRDefault="00F91386" w:rsidP="00F91386">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F91386" w:rsidRPr="003F76B5" w:rsidRDefault="00F91386" w:rsidP="00F91386">
            <w:pPr>
              <w:rPr>
                <w:sz w:val="20"/>
                <w:szCs w:val="20"/>
              </w:rPr>
            </w:pPr>
          </w:p>
        </w:tc>
        <w:tc>
          <w:tcPr>
            <w:tcW w:w="1242" w:type="dxa"/>
            <w:shd w:val="clear" w:color="auto" w:fill="F2F2F2"/>
            <w:vAlign w:val="center"/>
          </w:tcPr>
          <w:p w14:paraId="5A3CF210" w14:textId="77777777" w:rsidR="00F91386" w:rsidRPr="003F76B5" w:rsidRDefault="00F91386" w:rsidP="00F91386">
            <w:pPr>
              <w:rPr>
                <w:sz w:val="20"/>
                <w:szCs w:val="20"/>
              </w:rPr>
            </w:pPr>
          </w:p>
        </w:tc>
        <w:tc>
          <w:tcPr>
            <w:tcW w:w="1242" w:type="dxa"/>
            <w:shd w:val="clear" w:color="auto" w:fill="F2F2F2"/>
            <w:vAlign w:val="center"/>
          </w:tcPr>
          <w:p w14:paraId="6F1F48D2" w14:textId="77777777" w:rsidR="00F91386" w:rsidRPr="003F76B5" w:rsidRDefault="00F91386" w:rsidP="00F91386">
            <w:pPr>
              <w:rPr>
                <w:sz w:val="20"/>
                <w:szCs w:val="20"/>
              </w:rPr>
            </w:pPr>
          </w:p>
        </w:tc>
        <w:tc>
          <w:tcPr>
            <w:tcW w:w="1242" w:type="dxa"/>
            <w:shd w:val="clear" w:color="auto" w:fill="F2F2F2"/>
            <w:vAlign w:val="center"/>
          </w:tcPr>
          <w:p w14:paraId="1E39878B" w14:textId="77777777" w:rsidR="00F91386" w:rsidRPr="003F76B5" w:rsidRDefault="00F91386" w:rsidP="00F91386">
            <w:pPr>
              <w:rPr>
                <w:sz w:val="20"/>
                <w:szCs w:val="20"/>
              </w:rPr>
            </w:pPr>
          </w:p>
        </w:tc>
        <w:tc>
          <w:tcPr>
            <w:tcW w:w="1269" w:type="dxa"/>
            <w:shd w:val="clear" w:color="auto" w:fill="F2F2F2"/>
            <w:vAlign w:val="center"/>
          </w:tcPr>
          <w:p w14:paraId="20119EAA" w14:textId="77777777" w:rsidR="00F91386" w:rsidRPr="003F76B5" w:rsidRDefault="00F91386" w:rsidP="00F91386">
            <w:pPr>
              <w:rPr>
                <w:sz w:val="20"/>
                <w:szCs w:val="20"/>
              </w:rPr>
            </w:pPr>
          </w:p>
        </w:tc>
        <w:tc>
          <w:tcPr>
            <w:tcW w:w="1278" w:type="dxa"/>
            <w:shd w:val="clear" w:color="auto" w:fill="F2F2F2"/>
            <w:vAlign w:val="center"/>
          </w:tcPr>
          <w:p w14:paraId="5F0097F4" w14:textId="77777777" w:rsidR="00F91386" w:rsidRPr="00CB2511" w:rsidRDefault="00F91386" w:rsidP="00F91386">
            <w:pPr>
              <w:rPr>
                <w:b/>
                <w:sz w:val="20"/>
                <w:szCs w:val="20"/>
              </w:rPr>
            </w:pPr>
          </w:p>
        </w:tc>
      </w:tr>
      <w:tr w:rsidR="00F91386" w:rsidRPr="00CB2511" w14:paraId="4B5F7134" w14:textId="77777777" w:rsidTr="0002485F">
        <w:trPr>
          <w:trHeight w:val="570"/>
        </w:trPr>
        <w:tc>
          <w:tcPr>
            <w:tcW w:w="1538" w:type="dxa"/>
            <w:tcBorders>
              <w:bottom w:val="single" w:sz="4" w:space="0" w:color="auto"/>
            </w:tcBorders>
            <w:vAlign w:val="center"/>
          </w:tcPr>
          <w:p w14:paraId="03138219" w14:textId="77777777" w:rsidR="00F91386" w:rsidRPr="00CB2511" w:rsidRDefault="00F91386" w:rsidP="00F91386">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F91386" w:rsidRPr="003F76B5" w:rsidRDefault="00F91386" w:rsidP="00F91386">
            <w:pPr>
              <w:rPr>
                <w:sz w:val="20"/>
                <w:szCs w:val="20"/>
              </w:rPr>
            </w:pPr>
          </w:p>
        </w:tc>
        <w:tc>
          <w:tcPr>
            <w:tcW w:w="1242" w:type="dxa"/>
            <w:tcBorders>
              <w:bottom w:val="single" w:sz="4" w:space="0" w:color="auto"/>
            </w:tcBorders>
            <w:vAlign w:val="center"/>
          </w:tcPr>
          <w:p w14:paraId="321EA6EF" w14:textId="77777777" w:rsidR="00F91386" w:rsidRPr="003F76B5" w:rsidRDefault="00F91386" w:rsidP="00F91386">
            <w:pPr>
              <w:rPr>
                <w:sz w:val="20"/>
                <w:szCs w:val="20"/>
              </w:rPr>
            </w:pPr>
          </w:p>
        </w:tc>
        <w:tc>
          <w:tcPr>
            <w:tcW w:w="1242" w:type="dxa"/>
            <w:tcBorders>
              <w:bottom w:val="single" w:sz="4" w:space="0" w:color="auto"/>
            </w:tcBorders>
            <w:vAlign w:val="center"/>
          </w:tcPr>
          <w:p w14:paraId="5CF6E1A9" w14:textId="77777777" w:rsidR="00F91386" w:rsidRPr="003F76B5" w:rsidRDefault="00F91386" w:rsidP="00F91386">
            <w:pPr>
              <w:rPr>
                <w:sz w:val="20"/>
                <w:szCs w:val="20"/>
              </w:rPr>
            </w:pPr>
          </w:p>
        </w:tc>
        <w:tc>
          <w:tcPr>
            <w:tcW w:w="1242" w:type="dxa"/>
            <w:tcBorders>
              <w:bottom w:val="single" w:sz="4" w:space="0" w:color="auto"/>
            </w:tcBorders>
            <w:vAlign w:val="center"/>
          </w:tcPr>
          <w:p w14:paraId="063BEB23" w14:textId="77777777" w:rsidR="00F91386" w:rsidRPr="003F76B5" w:rsidRDefault="00F91386" w:rsidP="00F91386">
            <w:pPr>
              <w:rPr>
                <w:sz w:val="20"/>
                <w:szCs w:val="20"/>
              </w:rPr>
            </w:pPr>
          </w:p>
        </w:tc>
        <w:tc>
          <w:tcPr>
            <w:tcW w:w="1269" w:type="dxa"/>
            <w:tcBorders>
              <w:bottom w:val="single" w:sz="4" w:space="0" w:color="auto"/>
            </w:tcBorders>
            <w:vAlign w:val="center"/>
          </w:tcPr>
          <w:p w14:paraId="43B84FEB" w14:textId="77777777" w:rsidR="00F91386" w:rsidRPr="003F76B5" w:rsidRDefault="00F91386" w:rsidP="00F91386">
            <w:pPr>
              <w:rPr>
                <w:sz w:val="20"/>
                <w:szCs w:val="20"/>
              </w:rPr>
            </w:pPr>
          </w:p>
        </w:tc>
        <w:tc>
          <w:tcPr>
            <w:tcW w:w="1278" w:type="dxa"/>
            <w:tcBorders>
              <w:bottom w:val="single" w:sz="4" w:space="0" w:color="auto"/>
            </w:tcBorders>
            <w:vAlign w:val="center"/>
          </w:tcPr>
          <w:p w14:paraId="10DEB8AD" w14:textId="77777777" w:rsidR="00F91386" w:rsidRPr="00CB2511" w:rsidRDefault="00F91386" w:rsidP="00F91386">
            <w:pPr>
              <w:rPr>
                <w:b/>
                <w:sz w:val="20"/>
                <w:szCs w:val="20"/>
              </w:rPr>
            </w:pPr>
          </w:p>
        </w:tc>
      </w:tr>
      <w:tr w:rsidR="00F91386" w:rsidRPr="00CB2511" w14:paraId="409E0934" w14:textId="77777777" w:rsidTr="0002485F">
        <w:trPr>
          <w:trHeight w:val="570"/>
        </w:trPr>
        <w:tc>
          <w:tcPr>
            <w:tcW w:w="1538" w:type="dxa"/>
            <w:shd w:val="clear" w:color="auto" w:fill="F2F2F2"/>
            <w:vAlign w:val="center"/>
          </w:tcPr>
          <w:p w14:paraId="2786C61D" w14:textId="77777777" w:rsidR="00F91386" w:rsidRPr="00CB2511" w:rsidRDefault="00F91386" w:rsidP="00F91386">
            <w:pPr>
              <w:rPr>
                <w:b/>
                <w:sz w:val="20"/>
                <w:szCs w:val="20"/>
              </w:rPr>
            </w:pPr>
            <w:r>
              <w:rPr>
                <w:b/>
                <w:sz w:val="20"/>
                <w:szCs w:val="20"/>
              </w:rPr>
              <w:t>Associate Engineer</w:t>
            </w:r>
          </w:p>
        </w:tc>
        <w:tc>
          <w:tcPr>
            <w:tcW w:w="1215" w:type="dxa"/>
            <w:shd w:val="clear" w:color="auto" w:fill="F2F2F2"/>
            <w:vAlign w:val="center"/>
          </w:tcPr>
          <w:p w14:paraId="786B016D" w14:textId="77777777" w:rsidR="00F91386" w:rsidRPr="003F76B5" w:rsidRDefault="00F91386" w:rsidP="00F91386">
            <w:pPr>
              <w:rPr>
                <w:sz w:val="20"/>
                <w:szCs w:val="20"/>
              </w:rPr>
            </w:pPr>
          </w:p>
        </w:tc>
        <w:tc>
          <w:tcPr>
            <w:tcW w:w="1242" w:type="dxa"/>
            <w:shd w:val="clear" w:color="auto" w:fill="F2F2F2"/>
            <w:vAlign w:val="center"/>
          </w:tcPr>
          <w:p w14:paraId="3C22A9F6" w14:textId="75673E48" w:rsidR="00F91386" w:rsidRPr="003F76B5" w:rsidRDefault="003F76B5" w:rsidP="00F91386">
            <w:pPr>
              <w:rPr>
                <w:sz w:val="20"/>
                <w:szCs w:val="20"/>
              </w:rPr>
            </w:pPr>
            <w:r>
              <w:rPr>
                <w:sz w:val="20"/>
                <w:szCs w:val="20"/>
              </w:rPr>
              <w:t>Schnittger (100)</w:t>
            </w:r>
          </w:p>
        </w:tc>
        <w:tc>
          <w:tcPr>
            <w:tcW w:w="1242" w:type="dxa"/>
            <w:shd w:val="clear" w:color="auto" w:fill="F2F2F2"/>
            <w:vAlign w:val="center"/>
          </w:tcPr>
          <w:p w14:paraId="18DF037C" w14:textId="0BAECEDB" w:rsidR="00F91386" w:rsidRPr="003F76B5" w:rsidRDefault="003F76B5" w:rsidP="00F91386">
            <w:pPr>
              <w:rPr>
                <w:sz w:val="20"/>
                <w:szCs w:val="20"/>
              </w:rPr>
            </w:pPr>
            <w:r>
              <w:rPr>
                <w:sz w:val="20"/>
                <w:szCs w:val="20"/>
              </w:rPr>
              <w:t>Schnittger (220)</w:t>
            </w:r>
          </w:p>
        </w:tc>
        <w:tc>
          <w:tcPr>
            <w:tcW w:w="1242" w:type="dxa"/>
            <w:shd w:val="clear" w:color="auto" w:fill="F2F2F2"/>
            <w:vAlign w:val="center"/>
          </w:tcPr>
          <w:p w14:paraId="3E95599B" w14:textId="77777777" w:rsidR="00F91386" w:rsidRPr="003F76B5" w:rsidRDefault="00F91386" w:rsidP="00F91386">
            <w:pPr>
              <w:rPr>
                <w:sz w:val="20"/>
                <w:szCs w:val="20"/>
              </w:rPr>
            </w:pPr>
          </w:p>
        </w:tc>
        <w:tc>
          <w:tcPr>
            <w:tcW w:w="1269" w:type="dxa"/>
            <w:shd w:val="clear" w:color="auto" w:fill="F2F2F2"/>
            <w:vAlign w:val="center"/>
          </w:tcPr>
          <w:p w14:paraId="029B5393" w14:textId="77777777" w:rsidR="00F91386" w:rsidRPr="003F76B5" w:rsidRDefault="00F91386" w:rsidP="00F91386">
            <w:pPr>
              <w:rPr>
                <w:sz w:val="20"/>
                <w:szCs w:val="20"/>
              </w:rPr>
            </w:pPr>
          </w:p>
        </w:tc>
        <w:tc>
          <w:tcPr>
            <w:tcW w:w="1278" w:type="dxa"/>
            <w:shd w:val="clear" w:color="auto" w:fill="F2F2F2"/>
            <w:vAlign w:val="center"/>
          </w:tcPr>
          <w:p w14:paraId="1BE1CDBA" w14:textId="0F5433EB" w:rsidR="00F91386" w:rsidRPr="00CB2511" w:rsidRDefault="00FA50B8" w:rsidP="00F91386">
            <w:pPr>
              <w:rPr>
                <w:b/>
                <w:sz w:val="20"/>
                <w:szCs w:val="20"/>
              </w:rPr>
            </w:pPr>
            <w:r>
              <w:rPr>
                <w:b/>
                <w:sz w:val="20"/>
                <w:szCs w:val="20"/>
              </w:rPr>
              <w:t>320</w:t>
            </w:r>
          </w:p>
        </w:tc>
      </w:tr>
      <w:tr w:rsidR="00F91386" w:rsidRPr="00CB2511" w14:paraId="75C8BB0B" w14:textId="77777777" w:rsidTr="0002485F">
        <w:trPr>
          <w:trHeight w:val="570"/>
        </w:trPr>
        <w:tc>
          <w:tcPr>
            <w:tcW w:w="1538" w:type="dxa"/>
            <w:tcBorders>
              <w:bottom w:val="single" w:sz="4" w:space="0" w:color="auto"/>
            </w:tcBorders>
            <w:vAlign w:val="center"/>
          </w:tcPr>
          <w:p w14:paraId="09D3D5F4" w14:textId="77777777" w:rsidR="00F91386" w:rsidRPr="00CB2511" w:rsidRDefault="00F91386" w:rsidP="00F91386">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F91386" w:rsidRPr="003F76B5" w:rsidRDefault="00F91386" w:rsidP="00F91386">
            <w:pPr>
              <w:rPr>
                <w:sz w:val="20"/>
                <w:szCs w:val="20"/>
              </w:rPr>
            </w:pPr>
          </w:p>
        </w:tc>
        <w:tc>
          <w:tcPr>
            <w:tcW w:w="1242" w:type="dxa"/>
            <w:tcBorders>
              <w:bottom w:val="single" w:sz="4" w:space="0" w:color="auto"/>
            </w:tcBorders>
            <w:vAlign w:val="center"/>
          </w:tcPr>
          <w:p w14:paraId="51ADEC90" w14:textId="77777777" w:rsidR="00F91386" w:rsidRPr="003F76B5" w:rsidRDefault="00F91386" w:rsidP="00F91386">
            <w:pPr>
              <w:rPr>
                <w:sz w:val="20"/>
                <w:szCs w:val="20"/>
              </w:rPr>
            </w:pPr>
          </w:p>
        </w:tc>
        <w:tc>
          <w:tcPr>
            <w:tcW w:w="1242" w:type="dxa"/>
            <w:tcBorders>
              <w:bottom w:val="single" w:sz="4" w:space="0" w:color="auto"/>
            </w:tcBorders>
            <w:vAlign w:val="center"/>
          </w:tcPr>
          <w:p w14:paraId="18592EBA" w14:textId="77777777" w:rsidR="00F91386" w:rsidRPr="003F76B5" w:rsidRDefault="00F91386" w:rsidP="00F91386">
            <w:pPr>
              <w:rPr>
                <w:sz w:val="20"/>
                <w:szCs w:val="20"/>
              </w:rPr>
            </w:pPr>
          </w:p>
        </w:tc>
        <w:tc>
          <w:tcPr>
            <w:tcW w:w="1242" w:type="dxa"/>
            <w:tcBorders>
              <w:bottom w:val="single" w:sz="4" w:space="0" w:color="auto"/>
            </w:tcBorders>
            <w:vAlign w:val="center"/>
          </w:tcPr>
          <w:p w14:paraId="306243F4" w14:textId="77777777" w:rsidR="00F91386" w:rsidRPr="003F76B5" w:rsidRDefault="00F91386" w:rsidP="00F91386">
            <w:pPr>
              <w:rPr>
                <w:sz w:val="20"/>
                <w:szCs w:val="20"/>
              </w:rPr>
            </w:pPr>
          </w:p>
        </w:tc>
        <w:tc>
          <w:tcPr>
            <w:tcW w:w="1269" w:type="dxa"/>
            <w:tcBorders>
              <w:bottom w:val="single" w:sz="4" w:space="0" w:color="auto"/>
            </w:tcBorders>
            <w:vAlign w:val="center"/>
          </w:tcPr>
          <w:p w14:paraId="44D5ABD3" w14:textId="77777777" w:rsidR="00F91386" w:rsidRPr="003F76B5" w:rsidRDefault="00F91386" w:rsidP="00F91386">
            <w:pPr>
              <w:rPr>
                <w:sz w:val="20"/>
                <w:szCs w:val="20"/>
              </w:rPr>
            </w:pPr>
          </w:p>
        </w:tc>
        <w:tc>
          <w:tcPr>
            <w:tcW w:w="1278" w:type="dxa"/>
            <w:tcBorders>
              <w:bottom w:val="single" w:sz="4" w:space="0" w:color="auto"/>
            </w:tcBorders>
            <w:vAlign w:val="center"/>
          </w:tcPr>
          <w:p w14:paraId="542DA2BB" w14:textId="77777777" w:rsidR="00F91386" w:rsidRPr="00CB2511" w:rsidRDefault="00F91386" w:rsidP="00F91386">
            <w:pPr>
              <w:rPr>
                <w:b/>
                <w:sz w:val="20"/>
                <w:szCs w:val="20"/>
              </w:rPr>
            </w:pPr>
          </w:p>
        </w:tc>
      </w:tr>
      <w:tr w:rsidR="00F91386" w:rsidRPr="00CB2511" w14:paraId="071CACAB" w14:textId="77777777" w:rsidTr="0002485F">
        <w:trPr>
          <w:trHeight w:val="570"/>
        </w:trPr>
        <w:tc>
          <w:tcPr>
            <w:tcW w:w="1538" w:type="dxa"/>
            <w:shd w:val="clear" w:color="auto" w:fill="F2F2F2"/>
            <w:vAlign w:val="center"/>
          </w:tcPr>
          <w:p w14:paraId="30BC9067" w14:textId="77777777" w:rsidR="00F91386" w:rsidRPr="00CB2511" w:rsidRDefault="00F91386" w:rsidP="00F91386">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F91386" w:rsidRPr="003F76B5" w:rsidRDefault="00F91386" w:rsidP="00F91386">
            <w:pPr>
              <w:rPr>
                <w:sz w:val="20"/>
                <w:szCs w:val="20"/>
              </w:rPr>
            </w:pPr>
          </w:p>
        </w:tc>
        <w:tc>
          <w:tcPr>
            <w:tcW w:w="1242" w:type="dxa"/>
            <w:shd w:val="clear" w:color="auto" w:fill="F2F2F2"/>
            <w:vAlign w:val="center"/>
          </w:tcPr>
          <w:p w14:paraId="1281BFCA" w14:textId="77777777" w:rsidR="00F91386" w:rsidRPr="003F76B5" w:rsidRDefault="00F91386" w:rsidP="00F91386">
            <w:pPr>
              <w:rPr>
                <w:sz w:val="20"/>
                <w:szCs w:val="20"/>
              </w:rPr>
            </w:pPr>
          </w:p>
        </w:tc>
        <w:tc>
          <w:tcPr>
            <w:tcW w:w="1242" w:type="dxa"/>
            <w:shd w:val="clear" w:color="auto" w:fill="F2F2F2"/>
            <w:vAlign w:val="center"/>
          </w:tcPr>
          <w:p w14:paraId="16A75A83" w14:textId="77777777" w:rsidR="00F91386" w:rsidRPr="003F76B5" w:rsidRDefault="00F91386" w:rsidP="00F91386">
            <w:pPr>
              <w:rPr>
                <w:sz w:val="20"/>
                <w:szCs w:val="20"/>
              </w:rPr>
            </w:pPr>
          </w:p>
        </w:tc>
        <w:tc>
          <w:tcPr>
            <w:tcW w:w="1242" w:type="dxa"/>
            <w:shd w:val="clear" w:color="auto" w:fill="F2F2F2"/>
            <w:vAlign w:val="center"/>
          </w:tcPr>
          <w:p w14:paraId="2D481AEC" w14:textId="77777777" w:rsidR="00F91386" w:rsidRPr="003F76B5" w:rsidRDefault="00F91386" w:rsidP="00F91386">
            <w:pPr>
              <w:rPr>
                <w:sz w:val="20"/>
                <w:szCs w:val="20"/>
              </w:rPr>
            </w:pPr>
          </w:p>
        </w:tc>
        <w:tc>
          <w:tcPr>
            <w:tcW w:w="1269" w:type="dxa"/>
            <w:shd w:val="clear" w:color="auto" w:fill="F2F2F2"/>
            <w:vAlign w:val="center"/>
          </w:tcPr>
          <w:p w14:paraId="423DA694" w14:textId="77777777" w:rsidR="00F91386" w:rsidRPr="003F76B5" w:rsidRDefault="00F91386" w:rsidP="00F91386">
            <w:pPr>
              <w:rPr>
                <w:sz w:val="20"/>
                <w:szCs w:val="20"/>
              </w:rPr>
            </w:pPr>
          </w:p>
        </w:tc>
        <w:tc>
          <w:tcPr>
            <w:tcW w:w="1278" w:type="dxa"/>
            <w:shd w:val="clear" w:color="auto" w:fill="F2F2F2"/>
            <w:vAlign w:val="center"/>
          </w:tcPr>
          <w:p w14:paraId="522C433F" w14:textId="77777777" w:rsidR="00F91386" w:rsidRPr="00CB2511" w:rsidRDefault="00F91386" w:rsidP="00F91386">
            <w:pPr>
              <w:rPr>
                <w:b/>
                <w:sz w:val="20"/>
                <w:szCs w:val="20"/>
              </w:rPr>
            </w:pPr>
          </w:p>
        </w:tc>
      </w:tr>
      <w:tr w:rsidR="00F91386" w:rsidRPr="00CB2511" w14:paraId="7C8CBBC9" w14:textId="77777777" w:rsidTr="0002485F">
        <w:trPr>
          <w:trHeight w:val="570"/>
        </w:trPr>
        <w:tc>
          <w:tcPr>
            <w:tcW w:w="1538" w:type="dxa"/>
            <w:tcBorders>
              <w:bottom w:val="single" w:sz="4" w:space="0" w:color="auto"/>
            </w:tcBorders>
            <w:vAlign w:val="center"/>
          </w:tcPr>
          <w:p w14:paraId="7218DB5C" w14:textId="77777777" w:rsidR="00F91386" w:rsidRPr="00CB2511" w:rsidRDefault="00F91386" w:rsidP="00F91386">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F91386" w:rsidRPr="003F76B5" w:rsidRDefault="00F91386" w:rsidP="00F91386">
            <w:pPr>
              <w:rPr>
                <w:sz w:val="20"/>
                <w:szCs w:val="20"/>
              </w:rPr>
            </w:pPr>
          </w:p>
        </w:tc>
        <w:tc>
          <w:tcPr>
            <w:tcW w:w="1242" w:type="dxa"/>
            <w:tcBorders>
              <w:bottom w:val="single" w:sz="4" w:space="0" w:color="auto"/>
            </w:tcBorders>
            <w:vAlign w:val="center"/>
          </w:tcPr>
          <w:p w14:paraId="3DE971EA" w14:textId="77777777" w:rsidR="00F91386" w:rsidRPr="003F76B5" w:rsidRDefault="00F91386" w:rsidP="00F91386">
            <w:pPr>
              <w:rPr>
                <w:sz w:val="20"/>
                <w:szCs w:val="20"/>
              </w:rPr>
            </w:pPr>
          </w:p>
        </w:tc>
        <w:tc>
          <w:tcPr>
            <w:tcW w:w="1242" w:type="dxa"/>
            <w:tcBorders>
              <w:bottom w:val="single" w:sz="4" w:space="0" w:color="auto"/>
            </w:tcBorders>
            <w:vAlign w:val="center"/>
          </w:tcPr>
          <w:p w14:paraId="3FC3E14B" w14:textId="77777777" w:rsidR="00F91386" w:rsidRPr="003F76B5" w:rsidRDefault="00F91386" w:rsidP="00F91386">
            <w:pPr>
              <w:rPr>
                <w:sz w:val="20"/>
                <w:szCs w:val="20"/>
              </w:rPr>
            </w:pPr>
          </w:p>
        </w:tc>
        <w:tc>
          <w:tcPr>
            <w:tcW w:w="1242" w:type="dxa"/>
            <w:tcBorders>
              <w:bottom w:val="single" w:sz="4" w:space="0" w:color="auto"/>
            </w:tcBorders>
            <w:vAlign w:val="center"/>
          </w:tcPr>
          <w:p w14:paraId="58A6D86E" w14:textId="77777777" w:rsidR="00F91386" w:rsidRPr="003F76B5" w:rsidRDefault="00F91386" w:rsidP="00F91386">
            <w:pPr>
              <w:rPr>
                <w:sz w:val="20"/>
                <w:szCs w:val="20"/>
              </w:rPr>
            </w:pPr>
          </w:p>
        </w:tc>
        <w:tc>
          <w:tcPr>
            <w:tcW w:w="1269" w:type="dxa"/>
            <w:tcBorders>
              <w:bottom w:val="single" w:sz="4" w:space="0" w:color="auto"/>
            </w:tcBorders>
            <w:vAlign w:val="center"/>
          </w:tcPr>
          <w:p w14:paraId="13C9DA2B" w14:textId="77777777" w:rsidR="00F91386" w:rsidRPr="003F76B5" w:rsidRDefault="00F91386" w:rsidP="00F91386">
            <w:pPr>
              <w:rPr>
                <w:sz w:val="20"/>
                <w:szCs w:val="20"/>
              </w:rPr>
            </w:pPr>
          </w:p>
        </w:tc>
        <w:tc>
          <w:tcPr>
            <w:tcW w:w="1278" w:type="dxa"/>
            <w:tcBorders>
              <w:bottom w:val="single" w:sz="4" w:space="0" w:color="auto"/>
            </w:tcBorders>
            <w:vAlign w:val="center"/>
          </w:tcPr>
          <w:p w14:paraId="41C34DCE" w14:textId="77777777" w:rsidR="00F91386" w:rsidRPr="00CB2511" w:rsidRDefault="00F91386" w:rsidP="00F91386">
            <w:pPr>
              <w:rPr>
                <w:b/>
                <w:sz w:val="20"/>
                <w:szCs w:val="20"/>
              </w:rPr>
            </w:pPr>
          </w:p>
        </w:tc>
      </w:tr>
      <w:tr w:rsidR="00F91386" w:rsidRPr="00CB2511" w14:paraId="07F3B94B" w14:textId="77777777" w:rsidTr="0002485F">
        <w:trPr>
          <w:trHeight w:val="570"/>
        </w:trPr>
        <w:tc>
          <w:tcPr>
            <w:tcW w:w="1538" w:type="dxa"/>
            <w:shd w:val="clear" w:color="auto" w:fill="F2F2F2"/>
            <w:vAlign w:val="center"/>
          </w:tcPr>
          <w:p w14:paraId="3E0D1A10" w14:textId="77777777" w:rsidR="00F91386" w:rsidRPr="00CB2511" w:rsidRDefault="00F91386" w:rsidP="00F91386">
            <w:pPr>
              <w:rPr>
                <w:b/>
                <w:sz w:val="20"/>
                <w:szCs w:val="20"/>
              </w:rPr>
            </w:pPr>
            <w:r>
              <w:rPr>
                <w:b/>
                <w:sz w:val="20"/>
                <w:szCs w:val="20"/>
              </w:rPr>
              <w:t xml:space="preserve">Machinist </w:t>
            </w:r>
          </w:p>
        </w:tc>
        <w:tc>
          <w:tcPr>
            <w:tcW w:w="1215" w:type="dxa"/>
            <w:shd w:val="clear" w:color="auto" w:fill="F2F2F2"/>
            <w:vAlign w:val="center"/>
          </w:tcPr>
          <w:p w14:paraId="17AD9E06" w14:textId="77777777" w:rsidR="00F91386" w:rsidRPr="003F76B5" w:rsidRDefault="00F91386" w:rsidP="00F91386">
            <w:pPr>
              <w:rPr>
                <w:sz w:val="20"/>
                <w:szCs w:val="20"/>
              </w:rPr>
            </w:pPr>
          </w:p>
        </w:tc>
        <w:tc>
          <w:tcPr>
            <w:tcW w:w="1242" w:type="dxa"/>
            <w:shd w:val="clear" w:color="auto" w:fill="F2F2F2"/>
            <w:vAlign w:val="center"/>
          </w:tcPr>
          <w:p w14:paraId="7A940738" w14:textId="77777777" w:rsidR="00F91386" w:rsidRPr="003F76B5" w:rsidRDefault="00F91386" w:rsidP="00F91386">
            <w:pPr>
              <w:rPr>
                <w:sz w:val="20"/>
                <w:szCs w:val="20"/>
              </w:rPr>
            </w:pPr>
          </w:p>
        </w:tc>
        <w:tc>
          <w:tcPr>
            <w:tcW w:w="1242" w:type="dxa"/>
            <w:shd w:val="clear" w:color="auto" w:fill="F2F2F2"/>
            <w:vAlign w:val="center"/>
          </w:tcPr>
          <w:p w14:paraId="1BE5F4A5" w14:textId="77777777" w:rsidR="00F91386" w:rsidRPr="003F76B5" w:rsidRDefault="00F91386" w:rsidP="00F91386">
            <w:pPr>
              <w:rPr>
                <w:sz w:val="20"/>
                <w:szCs w:val="20"/>
              </w:rPr>
            </w:pPr>
          </w:p>
        </w:tc>
        <w:tc>
          <w:tcPr>
            <w:tcW w:w="1242" w:type="dxa"/>
            <w:shd w:val="clear" w:color="auto" w:fill="F2F2F2"/>
            <w:vAlign w:val="center"/>
          </w:tcPr>
          <w:p w14:paraId="5FE716CF" w14:textId="77777777" w:rsidR="00F91386" w:rsidRPr="003F76B5" w:rsidRDefault="00F91386" w:rsidP="00F91386">
            <w:pPr>
              <w:rPr>
                <w:sz w:val="20"/>
                <w:szCs w:val="20"/>
              </w:rPr>
            </w:pPr>
          </w:p>
        </w:tc>
        <w:tc>
          <w:tcPr>
            <w:tcW w:w="1269" w:type="dxa"/>
            <w:shd w:val="clear" w:color="auto" w:fill="F2F2F2"/>
            <w:vAlign w:val="center"/>
          </w:tcPr>
          <w:p w14:paraId="3F62FE3B" w14:textId="77777777" w:rsidR="00F91386" w:rsidRPr="003F76B5" w:rsidRDefault="00F91386" w:rsidP="00F91386">
            <w:pPr>
              <w:rPr>
                <w:sz w:val="20"/>
                <w:szCs w:val="20"/>
              </w:rPr>
            </w:pPr>
          </w:p>
        </w:tc>
        <w:tc>
          <w:tcPr>
            <w:tcW w:w="1278" w:type="dxa"/>
            <w:shd w:val="clear" w:color="auto" w:fill="F2F2F2"/>
            <w:vAlign w:val="center"/>
          </w:tcPr>
          <w:p w14:paraId="53C00103" w14:textId="77777777" w:rsidR="00F91386" w:rsidRPr="00CB2511" w:rsidRDefault="00F91386" w:rsidP="00F91386">
            <w:pPr>
              <w:rPr>
                <w:b/>
                <w:sz w:val="20"/>
                <w:szCs w:val="20"/>
              </w:rPr>
            </w:pPr>
          </w:p>
        </w:tc>
      </w:tr>
      <w:tr w:rsidR="00F91386" w:rsidRPr="00CB2511" w14:paraId="5C11E1B3" w14:textId="77777777" w:rsidTr="0002485F">
        <w:trPr>
          <w:trHeight w:val="570"/>
        </w:trPr>
        <w:tc>
          <w:tcPr>
            <w:tcW w:w="1538" w:type="dxa"/>
            <w:vAlign w:val="center"/>
          </w:tcPr>
          <w:p w14:paraId="2C18269F" w14:textId="77777777" w:rsidR="00F91386" w:rsidRPr="00CB2511" w:rsidRDefault="00F91386" w:rsidP="00F91386">
            <w:pPr>
              <w:rPr>
                <w:b/>
                <w:sz w:val="20"/>
                <w:szCs w:val="20"/>
              </w:rPr>
            </w:pPr>
            <w:r>
              <w:rPr>
                <w:b/>
                <w:sz w:val="20"/>
                <w:szCs w:val="20"/>
              </w:rPr>
              <w:t>Divers</w:t>
            </w:r>
          </w:p>
        </w:tc>
        <w:tc>
          <w:tcPr>
            <w:tcW w:w="1215" w:type="dxa"/>
            <w:vAlign w:val="center"/>
          </w:tcPr>
          <w:p w14:paraId="358E7A54" w14:textId="77777777" w:rsidR="00F91386" w:rsidRPr="003F76B5" w:rsidRDefault="00F91386" w:rsidP="00F91386">
            <w:pPr>
              <w:rPr>
                <w:sz w:val="20"/>
                <w:szCs w:val="20"/>
              </w:rPr>
            </w:pPr>
          </w:p>
        </w:tc>
        <w:tc>
          <w:tcPr>
            <w:tcW w:w="1242" w:type="dxa"/>
            <w:vAlign w:val="center"/>
          </w:tcPr>
          <w:p w14:paraId="35F7B6D1" w14:textId="77777777" w:rsidR="00F91386" w:rsidRPr="003F76B5" w:rsidRDefault="00F91386" w:rsidP="00F91386">
            <w:pPr>
              <w:rPr>
                <w:sz w:val="20"/>
                <w:szCs w:val="20"/>
              </w:rPr>
            </w:pPr>
          </w:p>
        </w:tc>
        <w:tc>
          <w:tcPr>
            <w:tcW w:w="1242" w:type="dxa"/>
            <w:vAlign w:val="center"/>
          </w:tcPr>
          <w:p w14:paraId="7B2D42A5" w14:textId="77777777" w:rsidR="00F91386" w:rsidRPr="003F76B5" w:rsidRDefault="00F91386" w:rsidP="00F91386">
            <w:pPr>
              <w:rPr>
                <w:sz w:val="20"/>
                <w:szCs w:val="20"/>
              </w:rPr>
            </w:pPr>
          </w:p>
        </w:tc>
        <w:tc>
          <w:tcPr>
            <w:tcW w:w="1242" w:type="dxa"/>
            <w:vAlign w:val="center"/>
          </w:tcPr>
          <w:p w14:paraId="1262A22A" w14:textId="77777777" w:rsidR="00F91386" w:rsidRPr="003F76B5" w:rsidRDefault="00F91386" w:rsidP="00F91386">
            <w:pPr>
              <w:rPr>
                <w:sz w:val="20"/>
                <w:szCs w:val="20"/>
              </w:rPr>
            </w:pPr>
          </w:p>
        </w:tc>
        <w:tc>
          <w:tcPr>
            <w:tcW w:w="1269" w:type="dxa"/>
            <w:vAlign w:val="center"/>
          </w:tcPr>
          <w:p w14:paraId="6CF3E039" w14:textId="77777777" w:rsidR="00F91386" w:rsidRPr="003F76B5" w:rsidRDefault="00F91386" w:rsidP="00F91386">
            <w:pPr>
              <w:rPr>
                <w:sz w:val="20"/>
                <w:szCs w:val="20"/>
              </w:rPr>
            </w:pPr>
          </w:p>
        </w:tc>
        <w:tc>
          <w:tcPr>
            <w:tcW w:w="1278" w:type="dxa"/>
            <w:vAlign w:val="center"/>
          </w:tcPr>
          <w:p w14:paraId="62EDE909" w14:textId="77777777" w:rsidR="00F91386" w:rsidRPr="00CB2511" w:rsidRDefault="00F91386" w:rsidP="00F91386">
            <w:pPr>
              <w:rPr>
                <w:b/>
                <w:sz w:val="20"/>
                <w:szCs w:val="20"/>
              </w:rPr>
            </w:pPr>
          </w:p>
        </w:tc>
      </w:tr>
      <w:tr w:rsidR="00F91386" w:rsidRPr="00CB2511" w14:paraId="67973B32" w14:textId="77777777" w:rsidTr="0002485F">
        <w:trPr>
          <w:trHeight w:val="570"/>
        </w:trPr>
        <w:tc>
          <w:tcPr>
            <w:tcW w:w="1538" w:type="dxa"/>
            <w:vAlign w:val="center"/>
          </w:tcPr>
          <w:p w14:paraId="785E0719" w14:textId="6BEACD60" w:rsidR="00F91386" w:rsidRDefault="00F91386" w:rsidP="00F91386">
            <w:pPr>
              <w:rPr>
                <w:b/>
                <w:sz w:val="20"/>
                <w:szCs w:val="20"/>
              </w:rPr>
            </w:pPr>
            <w:r>
              <w:rPr>
                <w:b/>
                <w:sz w:val="20"/>
                <w:szCs w:val="20"/>
              </w:rPr>
              <w:t>Video Lab</w:t>
            </w:r>
          </w:p>
        </w:tc>
        <w:tc>
          <w:tcPr>
            <w:tcW w:w="1215" w:type="dxa"/>
            <w:vAlign w:val="center"/>
          </w:tcPr>
          <w:p w14:paraId="4A4338D3" w14:textId="77777777" w:rsidR="00F91386" w:rsidRPr="003F76B5" w:rsidRDefault="00F91386" w:rsidP="00F91386">
            <w:pPr>
              <w:rPr>
                <w:sz w:val="20"/>
                <w:szCs w:val="20"/>
              </w:rPr>
            </w:pPr>
          </w:p>
        </w:tc>
        <w:tc>
          <w:tcPr>
            <w:tcW w:w="1242" w:type="dxa"/>
            <w:vAlign w:val="center"/>
          </w:tcPr>
          <w:p w14:paraId="0FE7E27A" w14:textId="77777777" w:rsidR="00F91386" w:rsidRPr="003F76B5" w:rsidRDefault="00F91386" w:rsidP="00F91386">
            <w:pPr>
              <w:rPr>
                <w:sz w:val="20"/>
                <w:szCs w:val="20"/>
              </w:rPr>
            </w:pPr>
          </w:p>
        </w:tc>
        <w:tc>
          <w:tcPr>
            <w:tcW w:w="1242" w:type="dxa"/>
            <w:vAlign w:val="center"/>
          </w:tcPr>
          <w:p w14:paraId="4DE82468" w14:textId="77777777" w:rsidR="00F91386" w:rsidRPr="003F76B5" w:rsidRDefault="00F91386" w:rsidP="00F91386">
            <w:pPr>
              <w:rPr>
                <w:sz w:val="20"/>
                <w:szCs w:val="20"/>
              </w:rPr>
            </w:pPr>
          </w:p>
        </w:tc>
        <w:tc>
          <w:tcPr>
            <w:tcW w:w="1242" w:type="dxa"/>
            <w:vAlign w:val="center"/>
          </w:tcPr>
          <w:p w14:paraId="5DC98B90" w14:textId="77777777" w:rsidR="00F91386" w:rsidRPr="003F76B5" w:rsidRDefault="00F91386" w:rsidP="00F91386">
            <w:pPr>
              <w:rPr>
                <w:sz w:val="20"/>
                <w:szCs w:val="20"/>
              </w:rPr>
            </w:pPr>
          </w:p>
        </w:tc>
        <w:tc>
          <w:tcPr>
            <w:tcW w:w="1269" w:type="dxa"/>
            <w:vAlign w:val="center"/>
          </w:tcPr>
          <w:p w14:paraId="17FBEEBA" w14:textId="77777777" w:rsidR="00F91386" w:rsidRPr="003F76B5" w:rsidRDefault="00F91386" w:rsidP="00F91386">
            <w:pPr>
              <w:rPr>
                <w:sz w:val="20"/>
                <w:szCs w:val="20"/>
              </w:rPr>
            </w:pPr>
          </w:p>
        </w:tc>
        <w:tc>
          <w:tcPr>
            <w:tcW w:w="1278" w:type="dxa"/>
            <w:vAlign w:val="center"/>
          </w:tcPr>
          <w:p w14:paraId="37022020" w14:textId="77777777" w:rsidR="00F91386" w:rsidRPr="00CB2511" w:rsidRDefault="00F91386" w:rsidP="00F91386">
            <w:pPr>
              <w:rPr>
                <w:b/>
                <w:sz w:val="20"/>
                <w:szCs w:val="20"/>
              </w:rPr>
            </w:pPr>
          </w:p>
        </w:tc>
      </w:tr>
      <w:tr w:rsidR="00120C52" w:rsidRPr="00CB2511" w14:paraId="5F97B539" w14:textId="77777777" w:rsidTr="0002485F">
        <w:trPr>
          <w:trHeight w:val="570"/>
        </w:trPr>
        <w:tc>
          <w:tcPr>
            <w:tcW w:w="1538" w:type="dxa"/>
            <w:vAlign w:val="center"/>
          </w:tcPr>
          <w:p w14:paraId="7B227CF8" w14:textId="58D33C40" w:rsidR="00120C52" w:rsidRDefault="00120C52" w:rsidP="00120C52">
            <w:pPr>
              <w:rPr>
                <w:b/>
                <w:sz w:val="20"/>
                <w:szCs w:val="20"/>
              </w:rPr>
            </w:pPr>
            <w:r>
              <w:rPr>
                <w:b/>
                <w:sz w:val="20"/>
                <w:szCs w:val="20"/>
              </w:rPr>
              <w:t>DMO</w:t>
            </w:r>
          </w:p>
        </w:tc>
        <w:tc>
          <w:tcPr>
            <w:tcW w:w="1215" w:type="dxa"/>
            <w:vAlign w:val="center"/>
          </w:tcPr>
          <w:p w14:paraId="75213A44" w14:textId="77777777" w:rsidR="00120C52" w:rsidRPr="003F76B5" w:rsidRDefault="00120C52" w:rsidP="00120C52">
            <w:pPr>
              <w:rPr>
                <w:sz w:val="20"/>
                <w:szCs w:val="20"/>
              </w:rPr>
            </w:pPr>
          </w:p>
        </w:tc>
        <w:tc>
          <w:tcPr>
            <w:tcW w:w="1242" w:type="dxa"/>
            <w:vAlign w:val="center"/>
          </w:tcPr>
          <w:p w14:paraId="16C52C6E" w14:textId="0397D672" w:rsidR="00120C52" w:rsidRDefault="00120C52" w:rsidP="00120C52">
            <w:pPr>
              <w:rPr>
                <w:sz w:val="20"/>
                <w:szCs w:val="20"/>
              </w:rPr>
            </w:pPr>
            <w:proofErr w:type="spellStart"/>
            <w:r>
              <w:rPr>
                <w:sz w:val="20"/>
                <w:szCs w:val="20"/>
              </w:rPr>
              <w:t>Trauschke</w:t>
            </w:r>
            <w:proofErr w:type="spellEnd"/>
            <w:r>
              <w:rPr>
                <w:sz w:val="20"/>
                <w:szCs w:val="20"/>
              </w:rPr>
              <w:t xml:space="preserve"> (80); Brekke (80)</w:t>
            </w:r>
            <w:r w:rsidR="00380A6A">
              <w:rPr>
                <w:sz w:val="20"/>
                <w:szCs w:val="20"/>
              </w:rPr>
              <w:t>; Fitzgerald (20)</w:t>
            </w:r>
          </w:p>
        </w:tc>
        <w:tc>
          <w:tcPr>
            <w:tcW w:w="1242" w:type="dxa"/>
            <w:vAlign w:val="center"/>
          </w:tcPr>
          <w:p w14:paraId="254636D4" w14:textId="77777777" w:rsidR="00120C52" w:rsidRPr="003F76B5" w:rsidRDefault="00120C52" w:rsidP="00120C52">
            <w:pPr>
              <w:rPr>
                <w:sz w:val="20"/>
                <w:szCs w:val="20"/>
              </w:rPr>
            </w:pPr>
          </w:p>
        </w:tc>
        <w:tc>
          <w:tcPr>
            <w:tcW w:w="1242" w:type="dxa"/>
            <w:vAlign w:val="center"/>
          </w:tcPr>
          <w:p w14:paraId="11B225B4" w14:textId="60AC06F2" w:rsidR="00120C52" w:rsidRPr="003F76B5" w:rsidRDefault="00120C52" w:rsidP="00120C52">
            <w:pPr>
              <w:rPr>
                <w:sz w:val="20"/>
                <w:szCs w:val="20"/>
              </w:rPr>
            </w:pPr>
            <w:r w:rsidRPr="00120C52">
              <w:rPr>
                <w:sz w:val="20"/>
              </w:rPr>
              <w:t>Rienecker</w:t>
            </w:r>
            <w:r>
              <w:rPr>
                <w:sz w:val="20"/>
              </w:rPr>
              <w:t xml:space="preserve"> (80)</w:t>
            </w:r>
          </w:p>
        </w:tc>
        <w:tc>
          <w:tcPr>
            <w:tcW w:w="1269" w:type="dxa"/>
            <w:vAlign w:val="center"/>
          </w:tcPr>
          <w:p w14:paraId="7A5D3730" w14:textId="77777777" w:rsidR="00120C52" w:rsidRPr="003F76B5" w:rsidRDefault="00120C52" w:rsidP="00120C52">
            <w:pPr>
              <w:rPr>
                <w:sz w:val="20"/>
                <w:szCs w:val="20"/>
              </w:rPr>
            </w:pPr>
          </w:p>
        </w:tc>
        <w:tc>
          <w:tcPr>
            <w:tcW w:w="1278" w:type="dxa"/>
            <w:vAlign w:val="center"/>
          </w:tcPr>
          <w:p w14:paraId="651B339B" w14:textId="75A94D36" w:rsidR="00120C52" w:rsidRPr="00CB2511" w:rsidRDefault="00FA50B8" w:rsidP="00120C52">
            <w:pPr>
              <w:rPr>
                <w:b/>
                <w:sz w:val="20"/>
                <w:szCs w:val="20"/>
              </w:rPr>
            </w:pPr>
            <w:r>
              <w:rPr>
                <w:b/>
                <w:sz w:val="20"/>
                <w:szCs w:val="20"/>
              </w:rPr>
              <w:t>2</w:t>
            </w:r>
            <w:r w:rsidR="00380A6A">
              <w:rPr>
                <w:b/>
                <w:sz w:val="20"/>
                <w:szCs w:val="20"/>
              </w:rPr>
              <w:t>6</w:t>
            </w:r>
            <w:r>
              <w:rPr>
                <w:b/>
                <w:sz w:val="20"/>
                <w:szCs w:val="20"/>
              </w:rPr>
              <w:t>0</w:t>
            </w:r>
          </w:p>
        </w:tc>
      </w:tr>
      <w:tr w:rsidR="00120C52" w:rsidRPr="00CB2511" w14:paraId="3020AE42" w14:textId="77777777" w:rsidTr="0002485F">
        <w:trPr>
          <w:trHeight w:val="570"/>
        </w:trPr>
        <w:tc>
          <w:tcPr>
            <w:tcW w:w="1538" w:type="dxa"/>
            <w:vAlign w:val="center"/>
          </w:tcPr>
          <w:p w14:paraId="349EB5FE" w14:textId="2C35690E" w:rsidR="00120C52" w:rsidRDefault="00120C52" w:rsidP="00120C52">
            <w:pPr>
              <w:rPr>
                <w:b/>
                <w:sz w:val="20"/>
                <w:szCs w:val="20"/>
              </w:rPr>
            </w:pPr>
            <w:r>
              <w:rPr>
                <w:b/>
                <w:sz w:val="20"/>
                <w:szCs w:val="20"/>
              </w:rPr>
              <w:t xml:space="preserve">Deckhand </w:t>
            </w:r>
          </w:p>
        </w:tc>
        <w:tc>
          <w:tcPr>
            <w:tcW w:w="1215" w:type="dxa"/>
            <w:vAlign w:val="center"/>
          </w:tcPr>
          <w:p w14:paraId="47B8AB43" w14:textId="77777777" w:rsidR="00120C52" w:rsidRPr="003F76B5" w:rsidRDefault="00120C52" w:rsidP="00120C52">
            <w:pPr>
              <w:rPr>
                <w:sz w:val="20"/>
                <w:szCs w:val="20"/>
              </w:rPr>
            </w:pPr>
          </w:p>
        </w:tc>
        <w:tc>
          <w:tcPr>
            <w:tcW w:w="1242" w:type="dxa"/>
            <w:vAlign w:val="center"/>
          </w:tcPr>
          <w:p w14:paraId="128F08F4" w14:textId="5D40EEF1" w:rsidR="00120C52" w:rsidRPr="003F76B5" w:rsidRDefault="00120C52" w:rsidP="00120C52">
            <w:pPr>
              <w:rPr>
                <w:sz w:val="20"/>
                <w:szCs w:val="20"/>
              </w:rPr>
            </w:pPr>
          </w:p>
        </w:tc>
        <w:tc>
          <w:tcPr>
            <w:tcW w:w="1242" w:type="dxa"/>
            <w:vAlign w:val="center"/>
          </w:tcPr>
          <w:p w14:paraId="1457236D" w14:textId="77777777" w:rsidR="00120C52" w:rsidRPr="003F76B5" w:rsidRDefault="00120C52" w:rsidP="00120C52">
            <w:pPr>
              <w:rPr>
                <w:sz w:val="20"/>
                <w:szCs w:val="20"/>
              </w:rPr>
            </w:pPr>
          </w:p>
        </w:tc>
        <w:tc>
          <w:tcPr>
            <w:tcW w:w="1242" w:type="dxa"/>
            <w:vAlign w:val="center"/>
          </w:tcPr>
          <w:p w14:paraId="6DF6DB92" w14:textId="77777777" w:rsidR="00120C52" w:rsidRPr="003F76B5" w:rsidRDefault="00120C52" w:rsidP="00120C52">
            <w:pPr>
              <w:rPr>
                <w:sz w:val="20"/>
                <w:szCs w:val="20"/>
              </w:rPr>
            </w:pPr>
          </w:p>
        </w:tc>
        <w:tc>
          <w:tcPr>
            <w:tcW w:w="1269" w:type="dxa"/>
            <w:vAlign w:val="center"/>
          </w:tcPr>
          <w:p w14:paraId="32525B1D" w14:textId="77777777" w:rsidR="00120C52" w:rsidRPr="003F76B5" w:rsidRDefault="00120C52" w:rsidP="00120C52">
            <w:pPr>
              <w:rPr>
                <w:sz w:val="20"/>
                <w:szCs w:val="20"/>
              </w:rPr>
            </w:pPr>
          </w:p>
        </w:tc>
        <w:tc>
          <w:tcPr>
            <w:tcW w:w="1278" w:type="dxa"/>
            <w:vAlign w:val="center"/>
          </w:tcPr>
          <w:p w14:paraId="1C7E30BE" w14:textId="7B041A42" w:rsidR="00120C52" w:rsidRPr="00CB2511" w:rsidRDefault="00120C52" w:rsidP="00120C52">
            <w:pPr>
              <w:rPr>
                <w:b/>
                <w:sz w:val="20"/>
                <w:szCs w:val="20"/>
              </w:rPr>
            </w:pPr>
          </w:p>
        </w:tc>
      </w:tr>
    </w:tbl>
    <w:p w14:paraId="350C6B4A" w14:textId="77777777" w:rsidR="008F0880" w:rsidRDefault="008F0880" w:rsidP="00B12E69">
      <w:pPr>
        <w:ind w:left="720"/>
        <w:rPr>
          <w:b/>
          <w:bCs/>
        </w:rPr>
      </w:pPr>
    </w:p>
    <w:p w14:paraId="387CD8DD" w14:textId="1E29A814" w:rsidR="00B12E69" w:rsidRPr="00EC229C" w:rsidRDefault="00B12E69" w:rsidP="002B71A0">
      <w:pPr>
        <w:outlineLvl w:val="0"/>
        <w:rPr>
          <w:b/>
          <w:bCs/>
        </w:rPr>
      </w:pPr>
      <w:r>
        <w:rPr>
          <w:b/>
          <w:bCs/>
        </w:rPr>
        <w:t>Budget justification</w:t>
      </w:r>
      <w:r w:rsidR="00EE7880">
        <w:rPr>
          <w:b/>
          <w:bCs/>
        </w:rPr>
        <w:t xml:space="preserve"> (year 1)</w:t>
      </w:r>
    </w:p>
    <w:p w14:paraId="28986E1A" w14:textId="77E7BA02" w:rsidR="00B12E69" w:rsidRDefault="00B12E69" w:rsidP="009863F0"/>
    <w:p w14:paraId="2C5E07CC" w14:textId="77777777" w:rsidR="00F247AD" w:rsidRDefault="00F247AD" w:rsidP="00F247AD">
      <w:pPr>
        <w:jc w:val="both"/>
        <w:rPr>
          <w:b/>
        </w:rPr>
      </w:pPr>
      <w:r w:rsidRPr="00F247AD">
        <w:rPr>
          <w:b/>
        </w:rPr>
        <w:t xml:space="preserve">Activities in relation to objective 1: </w:t>
      </w:r>
    </w:p>
    <w:p w14:paraId="2318B109" w14:textId="0B2968A1" w:rsidR="00EE7880" w:rsidRPr="003713A5" w:rsidRDefault="00C12BD7" w:rsidP="00F247AD">
      <w:pPr>
        <w:pStyle w:val="ListParagraph"/>
        <w:numPr>
          <w:ilvl w:val="0"/>
          <w:numId w:val="46"/>
        </w:numPr>
        <w:jc w:val="both"/>
      </w:pPr>
      <w:r>
        <w:t>Deployment</w:t>
      </w:r>
      <w:r w:rsidR="00EE7880" w:rsidRPr="003713A5">
        <w:t xml:space="preserve"> of </w:t>
      </w:r>
      <w:r w:rsidR="004B1848">
        <w:t>SWAN CSEM system</w:t>
      </w:r>
      <w:r w:rsidR="00A438F2">
        <w:t>:</w:t>
      </w:r>
    </w:p>
    <w:p w14:paraId="4F8486B9" w14:textId="7CC12D82" w:rsidR="00EE7880" w:rsidRDefault="00EE7880" w:rsidP="00EE7880">
      <w:pPr>
        <w:pStyle w:val="ListParagraph"/>
        <w:numPr>
          <w:ilvl w:val="1"/>
          <w:numId w:val="44"/>
        </w:numPr>
        <w:contextualSpacing/>
        <w:jc w:val="both"/>
      </w:pPr>
      <w:r>
        <w:t>Freight</w:t>
      </w:r>
      <w:r w:rsidR="006E2364">
        <w:tab/>
      </w:r>
      <w:r>
        <w:t xml:space="preserve"> costs and customs </w:t>
      </w:r>
      <w:r w:rsidR="006E2364">
        <w:t xml:space="preserve">related </w:t>
      </w:r>
      <w:r>
        <w:t>to bring</w:t>
      </w:r>
      <w:r w:rsidR="006E2364">
        <w:t>ing</w:t>
      </w:r>
      <w:r>
        <w:t xml:space="preserve"> the </w:t>
      </w:r>
      <w:r w:rsidR="004B1848">
        <w:t>SWAN CSEM system</w:t>
      </w:r>
      <w:r>
        <w:t xml:space="preserve"> from Germany (where it will last </w:t>
      </w:r>
      <w:r w:rsidR="002714C8">
        <w:t xml:space="preserve">be </w:t>
      </w:r>
      <w:r>
        <w:t>used in April 2024) to USA: $10</w:t>
      </w:r>
      <w:r w:rsidR="00515BCC">
        <w:t>,</w:t>
      </w:r>
      <w:r>
        <w:t>000</w:t>
      </w:r>
    </w:p>
    <w:p w14:paraId="0B5F9165" w14:textId="302A2B0B" w:rsidR="00EE7880" w:rsidRDefault="00EE7880" w:rsidP="00EE7880">
      <w:pPr>
        <w:pStyle w:val="ListParagraph"/>
        <w:numPr>
          <w:ilvl w:val="1"/>
          <w:numId w:val="44"/>
        </w:numPr>
        <w:contextualSpacing/>
        <w:jc w:val="both"/>
      </w:pPr>
      <w:r>
        <w:t xml:space="preserve">Consumables associated to the deployment of the </w:t>
      </w:r>
      <w:r w:rsidR="004B1848">
        <w:t>SWAN CSEM system</w:t>
      </w:r>
      <w:r w:rsidR="007159ED">
        <w:t xml:space="preserve"> and its adaptation to MBARI vessels</w:t>
      </w:r>
      <w:r>
        <w:t xml:space="preserve"> (e.g.</w:t>
      </w:r>
      <w:r w:rsidR="00515BCC">
        <w:t>,</w:t>
      </w:r>
      <w:r>
        <w:t xml:space="preserve"> ropes, </w:t>
      </w:r>
      <w:r w:rsidR="007B5751">
        <w:t xml:space="preserve">shackles, </w:t>
      </w:r>
      <w:r>
        <w:t xml:space="preserve">buoys, GPS </w:t>
      </w:r>
      <w:r w:rsidR="007B5751">
        <w:t>receivers</w:t>
      </w:r>
      <w:r>
        <w:t>, synchronization board, housing)</w:t>
      </w:r>
      <w:r w:rsidR="006E2364">
        <w:t>: $</w:t>
      </w:r>
      <w:r w:rsidR="005451D4">
        <w:t>5</w:t>
      </w:r>
      <w:r w:rsidR="00515BCC">
        <w:t>,</w:t>
      </w:r>
      <w:r w:rsidR="006E2364">
        <w:t>000</w:t>
      </w:r>
    </w:p>
    <w:p w14:paraId="1771EC3A" w14:textId="57AB679D" w:rsidR="000D52E7" w:rsidRDefault="000D52E7" w:rsidP="00EE7880">
      <w:pPr>
        <w:pStyle w:val="ListParagraph"/>
        <w:numPr>
          <w:ilvl w:val="1"/>
          <w:numId w:val="44"/>
        </w:numPr>
        <w:contextualSpacing/>
        <w:jc w:val="both"/>
      </w:pPr>
      <w:r>
        <w:t>Permitting and contingency plan: $</w:t>
      </w:r>
      <w:r w:rsidR="00095043">
        <w:t>5</w:t>
      </w:r>
      <w:r w:rsidR="00515BCC">
        <w:t>,</w:t>
      </w:r>
      <w:r>
        <w:t>000</w:t>
      </w:r>
    </w:p>
    <w:p w14:paraId="51B18CE8" w14:textId="5555BE6E" w:rsidR="0000140C" w:rsidRPr="0000140C" w:rsidRDefault="0000140C" w:rsidP="0000140C">
      <w:pPr>
        <w:pStyle w:val="ListParagraph"/>
        <w:rPr>
          <w:u w:val="single"/>
        </w:rPr>
      </w:pPr>
      <w:r w:rsidRPr="0000140C">
        <w:rPr>
          <w:u w:val="single"/>
        </w:rPr>
        <w:t xml:space="preserve">Total </w:t>
      </w:r>
      <w:r w:rsidR="00320D89">
        <w:rPr>
          <w:u w:val="single"/>
        </w:rPr>
        <w:t>cost</w:t>
      </w:r>
      <w:r w:rsidRPr="0000140C">
        <w:rPr>
          <w:u w:val="single"/>
        </w:rPr>
        <w:t>: $</w:t>
      </w:r>
      <w:r w:rsidR="00095043">
        <w:rPr>
          <w:u w:val="single"/>
        </w:rPr>
        <w:t>20</w:t>
      </w:r>
      <w:r w:rsidR="00515BCC">
        <w:rPr>
          <w:u w:val="single"/>
        </w:rPr>
        <w:t>,</w:t>
      </w:r>
      <w:r w:rsidR="00B231CF">
        <w:rPr>
          <w:u w:val="single"/>
        </w:rPr>
        <w:t>0</w:t>
      </w:r>
      <w:r w:rsidRPr="0000140C">
        <w:rPr>
          <w:u w:val="single"/>
        </w:rPr>
        <w:t>00</w:t>
      </w:r>
    </w:p>
    <w:p w14:paraId="70CF3981" w14:textId="7608CAAA" w:rsidR="007B5751" w:rsidRPr="003713A5" w:rsidRDefault="007B5751" w:rsidP="007B5751">
      <w:pPr>
        <w:pStyle w:val="ListParagraph"/>
        <w:numPr>
          <w:ilvl w:val="0"/>
          <w:numId w:val="44"/>
        </w:numPr>
        <w:jc w:val="both"/>
      </w:pPr>
      <w:r w:rsidRPr="003713A5">
        <w:t xml:space="preserve">Reconfiguration of </w:t>
      </w:r>
      <w:r w:rsidR="004B1848">
        <w:t>SWAN CSEM system</w:t>
      </w:r>
      <w:r w:rsidR="00395DCB">
        <w:t xml:space="preserve"> for deployment in the Canadian Beaufort Sea</w:t>
      </w:r>
      <w:r w:rsidR="000F36D7">
        <w:t>:</w:t>
      </w:r>
      <w:r w:rsidRPr="003713A5">
        <w:t xml:space="preserve"> </w:t>
      </w:r>
    </w:p>
    <w:p w14:paraId="66510574" w14:textId="631FCDD3" w:rsidR="00743950" w:rsidRDefault="0013498A" w:rsidP="00541931">
      <w:pPr>
        <w:pStyle w:val="ListParagraph"/>
        <w:numPr>
          <w:ilvl w:val="1"/>
          <w:numId w:val="44"/>
        </w:numPr>
        <w:contextualSpacing/>
        <w:jc w:val="both"/>
      </w:pPr>
      <w:r>
        <w:lastRenderedPageBreak/>
        <w:t>Options include</w:t>
      </w:r>
      <w:r w:rsidR="00541931">
        <w:t xml:space="preserve"> purchasing a longer antenna</w:t>
      </w:r>
      <w:r w:rsidR="003D0487">
        <w:t xml:space="preserve"> ($5</w:t>
      </w:r>
      <w:r w:rsidR="00515BCC">
        <w:t>,</w:t>
      </w:r>
      <w:r w:rsidR="003D0487">
        <w:t>000)</w:t>
      </w:r>
      <w:r w:rsidR="00541931">
        <w:t xml:space="preserve">, a stronger transmitter </w:t>
      </w:r>
      <w:r w:rsidR="003D0487">
        <w:t>($25</w:t>
      </w:r>
      <w:r w:rsidR="00515BCC">
        <w:t>,</w:t>
      </w:r>
      <w:r w:rsidR="003D0487">
        <w:t xml:space="preserve">000) </w:t>
      </w:r>
      <w:r w:rsidR="00541931">
        <w:t xml:space="preserve">or </w:t>
      </w:r>
      <w:r w:rsidR="00743950" w:rsidRPr="00743950">
        <w:t>high-speed 24-bit Analog-to-Digital Converter</w:t>
      </w:r>
      <w:r w:rsidR="00836474">
        <w:t>s</w:t>
      </w:r>
      <w:r w:rsidR="003D0487">
        <w:t xml:space="preserve"> ($8</w:t>
      </w:r>
      <w:r w:rsidR="00515BCC">
        <w:t>,</w:t>
      </w:r>
      <w:r w:rsidR="003D0487">
        <w:t>000)</w:t>
      </w:r>
    </w:p>
    <w:p w14:paraId="3FB6E527" w14:textId="14FF8C5A" w:rsidR="00296258" w:rsidRDefault="00296258" w:rsidP="00296258">
      <w:pPr>
        <w:pStyle w:val="ListParagraph"/>
        <w:numPr>
          <w:ilvl w:val="1"/>
          <w:numId w:val="44"/>
        </w:numPr>
        <w:contextualSpacing/>
        <w:jc w:val="both"/>
      </w:pPr>
      <w:r>
        <w:t xml:space="preserve">Preliminary synthetic models suggest that the likelihood of this expense being incurred is </w:t>
      </w:r>
      <w:r w:rsidRPr="000D52E7">
        <w:rPr>
          <w:u w:val="single"/>
        </w:rPr>
        <w:t>low</w:t>
      </w:r>
      <w:r>
        <w:t>.</w:t>
      </w:r>
    </w:p>
    <w:p w14:paraId="6864CA2D" w14:textId="26C4B688" w:rsidR="00854C8D" w:rsidRPr="0000140C" w:rsidRDefault="00854C8D" w:rsidP="00854C8D">
      <w:pPr>
        <w:pStyle w:val="ListParagraph"/>
        <w:rPr>
          <w:u w:val="single"/>
        </w:rPr>
      </w:pPr>
      <w:r w:rsidRPr="0000140C">
        <w:rPr>
          <w:u w:val="single"/>
        </w:rPr>
        <w:t xml:space="preserve">Total </w:t>
      </w:r>
      <w:r w:rsidR="00320D89">
        <w:rPr>
          <w:u w:val="single"/>
        </w:rPr>
        <w:t>cost</w:t>
      </w:r>
      <w:r w:rsidRPr="0000140C">
        <w:rPr>
          <w:u w:val="single"/>
        </w:rPr>
        <w:t>: $</w:t>
      </w:r>
      <w:r>
        <w:rPr>
          <w:u w:val="single"/>
        </w:rPr>
        <w:t>30</w:t>
      </w:r>
      <w:r w:rsidR="00515BCC">
        <w:rPr>
          <w:u w:val="single"/>
        </w:rPr>
        <w:t>,</w:t>
      </w:r>
      <w:r>
        <w:rPr>
          <w:u w:val="single"/>
        </w:rPr>
        <w:t>000 (maximum)</w:t>
      </w:r>
    </w:p>
    <w:p w14:paraId="55A286F8" w14:textId="03951F1A" w:rsidR="00F247AD" w:rsidRDefault="00F247AD" w:rsidP="00F247AD"/>
    <w:p w14:paraId="10651498" w14:textId="58733FBA" w:rsidR="00F247AD" w:rsidRDefault="00F247AD" w:rsidP="00F247AD">
      <w:pPr>
        <w:contextualSpacing/>
        <w:jc w:val="both"/>
      </w:pPr>
      <w:r>
        <w:rPr>
          <w:b/>
        </w:rPr>
        <w:t>Activities in relation to objective 2:</w:t>
      </w:r>
    </w:p>
    <w:p w14:paraId="0B4C29EF" w14:textId="77777777" w:rsidR="00572116" w:rsidRDefault="00572116" w:rsidP="00572116">
      <w:pPr>
        <w:pStyle w:val="ListParagraph"/>
        <w:numPr>
          <w:ilvl w:val="0"/>
          <w:numId w:val="43"/>
        </w:numPr>
        <w:jc w:val="both"/>
      </w:pPr>
      <w:r>
        <w:t>Travel and subsistence: A 2-day visit by three external experts is envisaged so that they can assist with the scoping study (as well as the adaptation of the SWAN CSEM system):</w:t>
      </w:r>
    </w:p>
    <w:p w14:paraId="03F16B2D" w14:textId="77777777" w:rsidR="00572116" w:rsidRDefault="00572116" w:rsidP="00572116">
      <w:pPr>
        <w:pStyle w:val="ListParagraph"/>
        <w:numPr>
          <w:ilvl w:val="1"/>
          <w:numId w:val="43"/>
        </w:numPr>
      </w:pPr>
      <w:r>
        <w:t>Amir Haroon:</w:t>
      </w:r>
    </w:p>
    <w:p w14:paraId="5FA95D69" w14:textId="77777777" w:rsidR="00572116" w:rsidRDefault="00572116" w:rsidP="00572116">
      <w:pPr>
        <w:pStyle w:val="ListParagraph"/>
        <w:numPr>
          <w:ilvl w:val="2"/>
          <w:numId w:val="43"/>
        </w:numPr>
      </w:pPr>
      <w:r>
        <w:t>Roundtrip flight from Honolulu: $400</w:t>
      </w:r>
    </w:p>
    <w:p w14:paraId="7F716A98" w14:textId="77777777" w:rsidR="00572116" w:rsidRDefault="00572116" w:rsidP="00572116">
      <w:pPr>
        <w:pStyle w:val="ListParagraph"/>
        <w:numPr>
          <w:ilvl w:val="2"/>
          <w:numId w:val="43"/>
        </w:numPr>
      </w:pPr>
      <w:r>
        <w:t>Land transport: $400</w:t>
      </w:r>
    </w:p>
    <w:p w14:paraId="3D13472C" w14:textId="5627FDDA" w:rsidR="00572116" w:rsidRDefault="00572116" w:rsidP="00572116">
      <w:pPr>
        <w:pStyle w:val="ListParagraph"/>
        <w:numPr>
          <w:ilvl w:val="2"/>
          <w:numId w:val="43"/>
        </w:numPr>
      </w:pPr>
      <w:r>
        <w:t xml:space="preserve">3 </w:t>
      </w:r>
      <w:proofErr w:type="spellStart"/>
      <w:r>
        <w:t>nights</w:t>
      </w:r>
      <w:proofErr w:type="spellEnd"/>
      <w:r>
        <w:t xml:space="preserve"> accommodation: $900</w:t>
      </w:r>
    </w:p>
    <w:p w14:paraId="279E49DD" w14:textId="77777777" w:rsidR="00572116" w:rsidRDefault="00572116" w:rsidP="00572116">
      <w:pPr>
        <w:pStyle w:val="ListParagraph"/>
        <w:numPr>
          <w:ilvl w:val="2"/>
          <w:numId w:val="43"/>
        </w:numPr>
      </w:pPr>
      <w:r>
        <w:t>Subsistence: $200</w:t>
      </w:r>
    </w:p>
    <w:p w14:paraId="7E8465D1" w14:textId="77777777" w:rsidR="00572116" w:rsidRDefault="00572116" w:rsidP="00572116">
      <w:pPr>
        <w:pStyle w:val="ListParagraph"/>
        <w:numPr>
          <w:ilvl w:val="1"/>
          <w:numId w:val="43"/>
        </w:numPr>
      </w:pPr>
      <w:r>
        <w:t>Mark Everett:</w:t>
      </w:r>
    </w:p>
    <w:p w14:paraId="38430E85" w14:textId="77777777" w:rsidR="00572116" w:rsidRDefault="00572116" w:rsidP="00572116">
      <w:pPr>
        <w:pStyle w:val="ListParagraph"/>
        <w:numPr>
          <w:ilvl w:val="2"/>
          <w:numId w:val="43"/>
        </w:numPr>
      </w:pPr>
      <w:r>
        <w:t>Roundtrip flight from College Station: $400</w:t>
      </w:r>
    </w:p>
    <w:p w14:paraId="7F90C713" w14:textId="77777777" w:rsidR="00572116" w:rsidRDefault="00572116" w:rsidP="00572116">
      <w:pPr>
        <w:pStyle w:val="ListParagraph"/>
        <w:numPr>
          <w:ilvl w:val="2"/>
          <w:numId w:val="43"/>
        </w:numPr>
      </w:pPr>
      <w:r>
        <w:t>Land transport: $400</w:t>
      </w:r>
    </w:p>
    <w:p w14:paraId="70321E08" w14:textId="57428B1B" w:rsidR="00572116" w:rsidRDefault="00572116" w:rsidP="00572116">
      <w:pPr>
        <w:pStyle w:val="ListParagraph"/>
        <w:numPr>
          <w:ilvl w:val="2"/>
          <w:numId w:val="43"/>
        </w:numPr>
      </w:pPr>
      <w:r>
        <w:t xml:space="preserve">3 </w:t>
      </w:r>
      <w:proofErr w:type="spellStart"/>
      <w:r>
        <w:t>nights</w:t>
      </w:r>
      <w:proofErr w:type="spellEnd"/>
      <w:r>
        <w:t xml:space="preserve"> accommodation: $900</w:t>
      </w:r>
    </w:p>
    <w:p w14:paraId="4DB71C1B" w14:textId="77777777" w:rsidR="00572116" w:rsidRDefault="00572116" w:rsidP="00572116">
      <w:pPr>
        <w:pStyle w:val="ListParagraph"/>
        <w:numPr>
          <w:ilvl w:val="2"/>
          <w:numId w:val="43"/>
        </w:numPr>
      </w:pPr>
      <w:r>
        <w:t>Subsistence: $200</w:t>
      </w:r>
    </w:p>
    <w:p w14:paraId="04BE13C0" w14:textId="77777777" w:rsidR="00572116" w:rsidRDefault="00572116" w:rsidP="00572116">
      <w:pPr>
        <w:pStyle w:val="ListParagraph"/>
        <w:numPr>
          <w:ilvl w:val="1"/>
          <w:numId w:val="43"/>
        </w:numPr>
      </w:pPr>
      <w:r>
        <w:t xml:space="preserve">Anna-Eliana </w:t>
      </w:r>
      <w:proofErr w:type="spellStart"/>
      <w:r>
        <w:t>Pastoressa</w:t>
      </w:r>
      <w:proofErr w:type="spellEnd"/>
    </w:p>
    <w:p w14:paraId="0B085B5C" w14:textId="77777777" w:rsidR="00572116" w:rsidRDefault="00572116" w:rsidP="00572116">
      <w:pPr>
        <w:pStyle w:val="ListParagraph"/>
        <w:numPr>
          <w:ilvl w:val="2"/>
          <w:numId w:val="43"/>
        </w:numPr>
      </w:pPr>
      <w:r>
        <w:t>Roundtrip flight from Malta: $1000</w:t>
      </w:r>
    </w:p>
    <w:p w14:paraId="5AA58B26" w14:textId="77777777" w:rsidR="00572116" w:rsidRDefault="00572116" w:rsidP="00572116">
      <w:pPr>
        <w:pStyle w:val="ListParagraph"/>
        <w:numPr>
          <w:ilvl w:val="2"/>
          <w:numId w:val="43"/>
        </w:numPr>
      </w:pPr>
      <w:r>
        <w:t>Land transport: $200</w:t>
      </w:r>
    </w:p>
    <w:p w14:paraId="1BD80986" w14:textId="2EDF6EC4" w:rsidR="00572116" w:rsidRDefault="00572116" w:rsidP="00572116">
      <w:pPr>
        <w:pStyle w:val="ListParagraph"/>
        <w:numPr>
          <w:ilvl w:val="2"/>
          <w:numId w:val="43"/>
        </w:numPr>
      </w:pPr>
      <w:r>
        <w:t xml:space="preserve">3 </w:t>
      </w:r>
      <w:proofErr w:type="spellStart"/>
      <w:r>
        <w:t>nights</w:t>
      </w:r>
      <w:proofErr w:type="spellEnd"/>
      <w:r>
        <w:t xml:space="preserve"> accommodation: $900</w:t>
      </w:r>
    </w:p>
    <w:p w14:paraId="49F20F8E" w14:textId="77777777" w:rsidR="00572116" w:rsidRDefault="00572116" w:rsidP="00572116">
      <w:pPr>
        <w:pStyle w:val="ListParagraph"/>
        <w:numPr>
          <w:ilvl w:val="2"/>
          <w:numId w:val="43"/>
        </w:numPr>
      </w:pPr>
      <w:r>
        <w:t>Subsistence: $200</w:t>
      </w:r>
    </w:p>
    <w:p w14:paraId="5ADE0F34" w14:textId="1958FE7B" w:rsidR="00002555" w:rsidRPr="0000140C" w:rsidRDefault="00B67587" w:rsidP="00B67587">
      <w:pPr>
        <w:pStyle w:val="ListParagraph"/>
        <w:rPr>
          <w:u w:val="single"/>
        </w:rPr>
      </w:pPr>
      <w:r w:rsidRPr="0000140C">
        <w:rPr>
          <w:u w:val="single"/>
        </w:rPr>
        <w:t xml:space="preserve">Total </w:t>
      </w:r>
      <w:r w:rsidR="00320D89">
        <w:rPr>
          <w:u w:val="single"/>
        </w:rPr>
        <w:t>cost</w:t>
      </w:r>
      <w:r w:rsidRPr="0000140C">
        <w:rPr>
          <w:u w:val="single"/>
        </w:rPr>
        <w:t>: $</w:t>
      </w:r>
      <w:r w:rsidR="00595CBC">
        <w:rPr>
          <w:u w:val="single"/>
        </w:rPr>
        <w:t>6</w:t>
      </w:r>
      <w:r w:rsidR="00515BCC">
        <w:rPr>
          <w:u w:val="single"/>
        </w:rPr>
        <w:t>,</w:t>
      </w:r>
      <w:r w:rsidR="00595CBC">
        <w:rPr>
          <w:u w:val="single"/>
        </w:rPr>
        <w:t>1</w:t>
      </w:r>
      <w:r w:rsidRPr="0000140C">
        <w:rPr>
          <w:u w:val="single"/>
        </w:rPr>
        <w:t>00</w:t>
      </w:r>
    </w:p>
    <w:p w14:paraId="7DA243C3" w14:textId="77777777" w:rsidR="00F247AD" w:rsidRPr="007B5751" w:rsidRDefault="00F247AD" w:rsidP="00F247AD"/>
    <w:p w14:paraId="3E260D65" w14:textId="412D5D9B" w:rsidR="007B5751" w:rsidRPr="00F247AD" w:rsidRDefault="007B5751" w:rsidP="00F247AD">
      <w:pPr>
        <w:rPr>
          <w:b/>
          <w:u w:val="single"/>
        </w:rPr>
      </w:pPr>
      <w:r w:rsidRPr="005F0073">
        <w:rPr>
          <w:b/>
          <w:u w:val="single"/>
        </w:rPr>
        <w:t>Total cost: $</w:t>
      </w:r>
      <w:r w:rsidR="00595CBC" w:rsidRPr="005F0073">
        <w:rPr>
          <w:b/>
          <w:u w:val="single"/>
        </w:rPr>
        <w:t>5</w:t>
      </w:r>
      <w:r w:rsidR="00095043">
        <w:rPr>
          <w:b/>
          <w:u w:val="single"/>
        </w:rPr>
        <w:t>6</w:t>
      </w:r>
      <w:r w:rsidR="00595CBC" w:rsidRPr="005F0073">
        <w:rPr>
          <w:b/>
          <w:u w:val="single"/>
        </w:rPr>
        <w:t>1</w:t>
      </w:r>
      <w:r w:rsidR="00D914D3" w:rsidRPr="005F0073">
        <w:rPr>
          <w:b/>
          <w:u w:val="single"/>
        </w:rPr>
        <w:t>00</w:t>
      </w:r>
      <w:r w:rsidR="000F36D7" w:rsidRPr="002E7982">
        <w:t xml:space="preserve"> (or $</w:t>
      </w:r>
      <w:r w:rsidR="00963A11" w:rsidRPr="002E7982">
        <w:t>2</w:t>
      </w:r>
      <w:r w:rsidR="00095043">
        <w:t>6</w:t>
      </w:r>
      <w:r w:rsidR="00515BCC">
        <w:t>,</w:t>
      </w:r>
      <w:r w:rsidR="00963A11" w:rsidRPr="002E7982">
        <w:t>100 without reconfiguration of the SWAN CSEM system)</w:t>
      </w:r>
    </w:p>
    <w:p w14:paraId="7C5AEA52" w14:textId="77777777" w:rsidR="00EE7880" w:rsidRDefault="00EE7880"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21EC2DF" w14:textId="6BB54E1F" w:rsidR="007B5751" w:rsidRPr="003713A5" w:rsidRDefault="007B5751" w:rsidP="007B5751">
      <w:pPr>
        <w:tabs>
          <w:tab w:val="left" w:pos="1935"/>
        </w:tabs>
        <w:jc w:val="both"/>
      </w:pPr>
      <w:r>
        <w:t>MBARI</w:t>
      </w:r>
      <w:r w:rsidRPr="003713A5">
        <w:t>:</w:t>
      </w:r>
    </w:p>
    <w:p w14:paraId="5126D4F4" w14:textId="77777777" w:rsidR="007B5751" w:rsidRPr="003713A5" w:rsidRDefault="007B5751" w:rsidP="007B5751">
      <w:pPr>
        <w:tabs>
          <w:tab w:val="left" w:pos="1935"/>
        </w:tabs>
        <w:ind w:left="360"/>
        <w:jc w:val="both"/>
        <w:rPr>
          <w:i/>
        </w:rPr>
      </w:pPr>
      <w:r w:rsidRPr="003713A5">
        <w:rPr>
          <w:i/>
        </w:rPr>
        <w:t>Science</w:t>
      </w:r>
    </w:p>
    <w:p w14:paraId="7237F2FC" w14:textId="6DFEB3A3" w:rsidR="007B5751" w:rsidRPr="007B5751" w:rsidRDefault="00836474" w:rsidP="007B5751">
      <w:pPr>
        <w:pStyle w:val="ListParagraph"/>
        <w:numPr>
          <w:ilvl w:val="0"/>
          <w:numId w:val="34"/>
        </w:numPr>
        <w:tabs>
          <w:tab w:val="left" w:pos="1935"/>
        </w:tabs>
        <w:ind w:left="1080"/>
        <w:contextualSpacing/>
        <w:jc w:val="both"/>
        <w:rPr>
          <w:i/>
        </w:rPr>
      </w:pPr>
      <w:r>
        <w:t xml:space="preserve">Aaron Micallef, </w:t>
      </w:r>
      <w:r w:rsidR="007B5751" w:rsidRPr="003713A5">
        <w:t xml:space="preserve">Charlie Paull, Roberto Gwiazda </w:t>
      </w:r>
    </w:p>
    <w:p w14:paraId="61F15DC8" w14:textId="3A3083AA" w:rsidR="007B5751" w:rsidRPr="007B5751" w:rsidRDefault="007B5751" w:rsidP="007B5751">
      <w:pPr>
        <w:tabs>
          <w:tab w:val="left" w:pos="1935"/>
        </w:tabs>
        <w:ind w:left="360"/>
        <w:contextualSpacing/>
        <w:jc w:val="both"/>
        <w:rPr>
          <w:i/>
        </w:rPr>
      </w:pPr>
      <w:r w:rsidRPr="007B5751">
        <w:rPr>
          <w:i/>
        </w:rPr>
        <w:t>Engineering</w:t>
      </w:r>
    </w:p>
    <w:p w14:paraId="03A7B1AE" w14:textId="75B80139" w:rsidR="007B5751" w:rsidRPr="003713A5" w:rsidRDefault="007B5751" w:rsidP="007B5751">
      <w:pPr>
        <w:pStyle w:val="ListParagraph"/>
        <w:numPr>
          <w:ilvl w:val="0"/>
          <w:numId w:val="34"/>
        </w:numPr>
        <w:ind w:left="1080"/>
        <w:contextualSpacing/>
        <w:jc w:val="both"/>
      </w:pPr>
      <w:r w:rsidRPr="003713A5">
        <w:t xml:space="preserve">Alana Sherman </w:t>
      </w:r>
    </w:p>
    <w:p w14:paraId="53580287" w14:textId="2F13D029" w:rsidR="007B5751" w:rsidRPr="003713A5" w:rsidRDefault="007B5751" w:rsidP="007B5751">
      <w:pPr>
        <w:pStyle w:val="ListParagraph"/>
        <w:numPr>
          <w:ilvl w:val="0"/>
          <w:numId w:val="34"/>
        </w:numPr>
        <w:ind w:left="1080"/>
        <w:contextualSpacing/>
        <w:jc w:val="both"/>
        <w:rPr>
          <w:shd w:val="clear" w:color="auto" w:fill="FFFFFF"/>
        </w:rPr>
      </w:pPr>
      <w:r w:rsidRPr="003713A5">
        <w:rPr>
          <w:shd w:val="clear" w:color="auto" w:fill="FFFFFF"/>
        </w:rPr>
        <w:t xml:space="preserve">Aaron Schnittger </w:t>
      </w:r>
    </w:p>
    <w:p w14:paraId="60F1E9A1" w14:textId="77777777" w:rsidR="00E83336" w:rsidRPr="003C0E36" w:rsidRDefault="00E83336" w:rsidP="00E83336">
      <w:pPr>
        <w:pStyle w:val="ListParagraph"/>
        <w:numPr>
          <w:ilvl w:val="0"/>
          <w:numId w:val="34"/>
        </w:numPr>
        <w:tabs>
          <w:tab w:val="left" w:pos="1935"/>
        </w:tabs>
        <w:ind w:left="1080"/>
        <w:contextualSpacing/>
        <w:jc w:val="both"/>
      </w:pPr>
      <w:r w:rsidRPr="003C0E36">
        <w:t xml:space="preserve">Dave Caress </w:t>
      </w:r>
    </w:p>
    <w:p w14:paraId="7265D639" w14:textId="26257077" w:rsidR="007B5751" w:rsidRPr="003713A5" w:rsidRDefault="007B5751" w:rsidP="007B5751">
      <w:pPr>
        <w:pStyle w:val="ListParagraph"/>
        <w:numPr>
          <w:ilvl w:val="0"/>
          <w:numId w:val="34"/>
        </w:numPr>
        <w:ind w:left="1080"/>
        <w:contextualSpacing/>
        <w:jc w:val="both"/>
        <w:rPr>
          <w:shd w:val="clear" w:color="auto" w:fill="FFFFFF"/>
        </w:rPr>
      </w:pPr>
      <w:r w:rsidRPr="003713A5">
        <w:rPr>
          <w:shd w:val="clear" w:color="auto" w:fill="FFFFFF"/>
        </w:rPr>
        <w:t xml:space="preserve">Jon Erickson </w:t>
      </w:r>
    </w:p>
    <w:p w14:paraId="47D83919" w14:textId="05584838" w:rsidR="007B5751" w:rsidRDefault="007B5751" w:rsidP="007B5751">
      <w:pPr>
        <w:pStyle w:val="ListParagraph"/>
        <w:numPr>
          <w:ilvl w:val="0"/>
          <w:numId w:val="34"/>
        </w:numPr>
        <w:tabs>
          <w:tab w:val="left" w:pos="1935"/>
        </w:tabs>
        <w:ind w:left="1080"/>
        <w:contextualSpacing/>
        <w:jc w:val="both"/>
      </w:pPr>
      <w:r w:rsidRPr="003713A5">
        <w:t xml:space="preserve">Paul McGill </w:t>
      </w:r>
    </w:p>
    <w:p w14:paraId="7B4789E2" w14:textId="77777777" w:rsidR="007B5751" w:rsidRPr="003713A5" w:rsidRDefault="007B5751" w:rsidP="007B5751">
      <w:pPr>
        <w:tabs>
          <w:tab w:val="left" w:pos="1935"/>
        </w:tabs>
        <w:ind w:left="360"/>
        <w:jc w:val="both"/>
        <w:rPr>
          <w:i/>
        </w:rPr>
      </w:pPr>
      <w:r w:rsidRPr="003713A5">
        <w:rPr>
          <w:i/>
        </w:rPr>
        <w:t>DMO</w:t>
      </w:r>
    </w:p>
    <w:p w14:paraId="0281955F" w14:textId="6F1ED376" w:rsidR="007B5751" w:rsidRPr="003713A5" w:rsidRDefault="007B5751" w:rsidP="007B5751">
      <w:pPr>
        <w:pStyle w:val="ListParagraph"/>
        <w:numPr>
          <w:ilvl w:val="0"/>
          <w:numId w:val="34"/>
        </w:numPr>
        <w:tabs>
          <w:tab w:val="left" w:pos="1935"/>
        </w:tabs>
        <w:ind w:left="1080"/>
        <w:contextualSpacing/>
        <w:jc w:val="both"/>
      </w:pPr>
      <w:r w:rsidRPr="003713A5">
        <w:t xml:space="preserve">Erik </w:t>
      </w:r>
      <w:proofErr w:type="spellStart"/>
      <w:r w:rsidRPr="003713A5">
        <w:t>Trauschke</w:t>
      </w:r>
      <w:proofErr w:type="spellEnd"/>
      <w:r w:rsidRPr="003713A5">
        <w:t xml:space="preserve"> </w:t>
      </w:r>
    </w:p>
    <w:p w14:paraId="404C1123" w14:textId="0CA35459" w:rsidR="007B5751" w:rsidRPr="003713A5" w:rsidRDefault="007B5751" w:rsidP="007B5751">
      <w:pPr>
        <w:pStyle w:val="ListParagraph"/>
        <w:numPr>
          <w:ilvl w:val="0"/>
          <w:numId w:val="34"/>
        </w:numPr>
        <w:tabs>
          <w:tab w:val="left" w:pos="1935"/>
        </w:tabs>
        <w:ind w:left="1080"/>
        <w:contextualSpacing/>
        <w:jc w:val="both"/>
      </w:pPr>
      <w:r w:rsidRPr="003713A5">
        <w:t xml:space="preserve">Eric Fitzgerald </w:t>
      </w:r>
    </w:p>
    <w:p w14:paraId="413A4B53" w14:textId="70E7A52F" w:rsidR="007B5751" w:rsidRDefault="007B5751" w:rsidP="007B5751">
      <w:pPr>
        <w:pStyle w:val="ListParagraph"/>
        <w:numPr>
          <w:ilvl w:val="0"/>
          <w:numId w:val="34"/>
        </w:numPr>
        <w:tabs>
          <w:tab w:val="left" w:pos="1935"/>
        </w:tabs>
        <w:ind w:left="1080"/>
        <w:contextualSpacing/>
        <w:jc w:val="both"/>
      </w:pPr>
      <w:r w:rsidRPr="003713A5">
        <w:t xml:space="preserve">Erich Rienecker </w:t>
      </w:r>
    </w:p>
    <w:p w14:paraId="745707EF" w14:textId="35D2DD03" w:rsidR="00B12E69" w:rsidRDefault="007B5751" w:rsidP="007B5751">
      <w:pPr>
        <w:pStyle w:val="ListParagraph"/>
        <w:numPr>
          <w:ilvl w:val="0"/>
          <w:numId w:val="34"/>
        </w:numPr>
        <w:tabs>
          <w:tab w:val="left" w:pos="1935"/>
        </w:tabs>
        <w:ind w:left="1080"/>
        <w:contextualSpacing/>
        <w:jc w:val="both"/>
      </w:pPr>
      <w:r>
        <w:t xml:space="preserve">Knute Brekke </w:t>
      </w:r>
    </w:p>
    <w:p w14:paraId="55D532B9" w14:textId="77777777" w:rsidR="00B241D7" w:rsidRDefault="00B241D7" w:rsidP="007B5751">
      <w:pPr>
        <w:tabs>
          <w:tab w:val="left" w:pos="1935"/>
        </w:tabs>
        <w:jc w:val="both"/>
      </w:pPr>
    </w:p>
    <w:p w14:paraId="1207B69C" w14:textId="0B47A016" w:rsidR="007B5751" w:rsidRPr="003713A5" w:rsidRDefault="007B5751" w:rsidP="007B5751">
      <w:pPr>
        <w:tabs>
          <w:tab w:val="left" w:pos="1935"/>
        </w:tabs>
        <w:jc w:val="both"/>
      </w:pPr>
      <w:r>
        <w:lastRenderedPageBreak/>
        <w:t>University of Malta</w:t>
      </w:r>
      <w:r w:rsidRPr="003713A5">
        <w:t>:</w:t>
      </w:r>
    </w:p>
    <w:p w14:paraId="7501F3F1" w14:textId="450FB0C2" w:rsidR="007B5751" w:rsidRPr="00C64DA3" w:rsidRDefault="007B5751" w:rsidP="007B5751">
      <w:pPr>
        <w:pStyle w:val="ListParagraph"/>
        <w:numPr>
          <w:ilvl w:val="0"/>
          <w:numId w:val="34"/>
        </w:numPr>
        <w:tabs>
          <w:tab w:val="left" w:pos="1935"/>
        </w:tabs>
        <w:ind w:left="1080"/>
        <w:contextualSpacing/>
        <w:jc w:val="both"/>
        <w:rPr>
          <w:i/>
        </w:rPr>
      </w:pPr>
      <w:r>
        <w:t xml:space="preserve">Anna Eliana </w:t>
      </w:r>
      <w:proofErr w:type="spellStart"/>
      <w:r>
        <w:t>Pastoressa</w:t>
      </w:r>
      <w:proofErr w:type="spellEnd"/>
    </w:p>
    <w:p w14:paraId="4F9FEC7A" w14:textId="0726683B" w:rsidR="00C64DA3" w:rsidRPr="003713A5" w:rsidRDefault="00C64DA3" w:rsidP="00C64DA3">
      <w:pPr>
        <w:tabs>
          <w:tab w:val="left" w:pos="1935"/>
        </w:tabs>
        <w:jc w:val="both"/>
      </w:pPr>
      <w:r>
        <w:t xml:space="preserve">University of </w:t>
      </w:r>
      <w:r w:rsidRPr="003713A5">
        <w:t>Hawai’i at Manoa:</w:t>
      </w:r>
    </w:p>
    <w:p w14:paraId="453FEF18" w14:textId="338911BF" w:rsidR="00C64DA3" w:rsidRPr="00E61B4D" w:rsidRDefault="00C64DA3" w:rsidP="00C64DA3">
      <w:pPr>
        <w:pStyle w:val="ListParagraph"/>
        <w:numPr>
          <w:ilvl w:val="0"/>
          <w:numId w:val="34"/>
        </w:numPr>
        <w:tabs>
          <w:tab w:val="left" w:pos="1935"/>
        </w:tabs>
        <w:ind w:left="1080"/>
        <w:contextualSpacing/>
        <w:jc w:val="both"/>
        <w:rPr>
          <w:i/>
        </w:rPr>
      </w:pPr>
      <w:r>
        <w:t>Amir Haroon</w:t>
      </w:r>
    </w:p>
    <w:p w14:paraId="7511FF74" w14:textId="036956B9" w:rsidR="00C64DA3" w:rsidRDefault="00C64DA3" w:rsidP="00C64DA3">
      <w:pPr>
        <w:contextualSpacing/>
        <w:jc w:val="both"/>
      </w:pPr>
      <w:r w:rsidRPr="003713A5">
        <w:t>Texas A&amp;M Universi</w:t>
      </w:r>
      <w:r>
        <w:t>ty:</w:t>
      </w:r>
    </w:p>
    <w:p w14:paraId="4E820DA9" w14:textId="39F2BF1F" w:rsidR="00C64DA3" w:rsidRPr="003713A5" w:rsidRDefault="00C64DA3" w:rsidP="00896FCD">
      <w:pPr>
        <w:pStyle w:val="ListParagraph"/>
        <w:numPr>
          <w:ilvl w:val="0"/>
          <w:numId w:val="34"/>
        </w:numPr>
        <w:ind w:left="993"/>
        <w:contextualSpacing/>
        <w:jc w:val="both"/>
      </w:pPr>
      <w:r>
        <w:t>Mark Everett</w:t>
      </w:r>
    </w:p>
    <w:p w14:paraId="70EB9F69" w14:textId="77777777" w:rsidR="00C64DA3" w:rsidRDefault="00C64DA3" w:rsidP="006C66A0">
      <w:pPr>
        <w:outlineLvl w:val="0"/>
        <w:rPr>
          <w:b/>
          <w:bCs/>
        </w:rPr>
      </w:pPr>
    </w:p>
    <w:p w14:paraId="52528AF6" w14:textId="49DCD5D3" w:rsidR="006C66A0" w:rsidRDefault="006C66A0" w:rsidP="006C66A0">
      <w:pPr>
        <w:outlineLvl w:val="0"/>
        <w:rPr>
          <w:b/>
          <w:bCs/>
        </w:rPr>
      </w:pPr>
      <w:r>
        <w:rPr>
          <w:b/>
          <w:bCs/>
        </w:rPr>
        <w:t xml:space="preserve">External consultants/contractors </w:t>
      </w:r>
    </w:p>
    <w:p w14:paraId="5DAEF75B" w14:textId="690374A3" w:rsidR="006C66A0" w:rsidRDefault="00974C91" w:rsidP="006C66A0">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2639C637" w14:textId="55575433" w:rsidR="00B12E69" w:rsidRDefault="00974C91" w:rsidP="00974C91">
      <w:pPr>
        <w:pStyle w:val="ListParagraph"/>
        <w:numPr>
          <w:ilvl w:val="0"/>
          <w:numId w:val="34"/>
        </w:numPr>
      </w:pPr>
      <w:r>
        <w:t>1 PI office (no need for change)</w:t>
      </w:r>
    </w:p>
    <w:p w14:paraId="1245FD93" w14:textId="4936E47D" w:rsidR="00974C91" w:rsidRDefault="00974C91" w:rsidP="00974C91">
      <w:pPr>
        <w:pStyle w:val="ListParagraph"/>
        <w:numPr>
          <w:ilvl w:val="0"/>
          <w:numId w:val="34"/>
        </w:numPr>
      </w:pPr>
      <w:r>
        <w:t>Shared lab space (no need for change)</w:t>
      </w:r>
    </w:p>
    <w:p w14:paraId="59E865F3" w14:textId="0F5399CB" w:rsidR="00974C91" w:rsidRDefault="00974C91" w:rsidP="00974C91">
      <w:pPr>
        <w:pStyle w:val="ListParagraph"/>
        <w:numPr>
          <w:ilvl w:val="0"/>
          <w:numId w:val="34"/>
        </w:numPr>
      </w:pPr>
      <w:r>
        <w:t>Storage space for SWAN CSEM system</w:t>
      </w:r>
      <w:r w:rsidR="00572116">
        <w:t xml:space="preserve"> </w:t>
      </w:r>
      <w:r>
        <w:t>and winch (</w:t>
      </w:r>
      <w:r w:rsidR="00F5216D">
        <w:t>&lt;15 m</w:t>
      </w:r>
      <w:r w:rsidR="00F5216D" w:rsidRPr="00572116">
        <w:rPr>
          <w:vertAlign w:val="superscript"/>
        </w:rPr>
        <w:t>3</w:t>
      </w:r>
      <w:r w:rsidR="00F5216D" w:rsidRPr="00F5216D">
        <w:t xml:space="preserve">, </w:t>
      </w:r>
      <w:r>
        <w:t>new request)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83E2A18" w:rsidR="003756B2" w:rsidRDefault="00000000" w:rsidP="00FD77AE">
      <w:pPr>
        <w:rPr>
          <w:rStyle w:val="Hyperlink"/>
          <w:b/>
          <w:bCs/>
          <w:i/>
          <w:iCs/>
        </w:rPr>
      </w:pPr>
      <w:hyperlink r:id="rId22"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23" w:history="1">
        <w:r w:rsidR="003756B2" w:rsidRPr="003756B2">
          <w:rPr>
            <w:rStyle w:val="Hyperlink"/>
            <w:b/>
            <w:bCs/>
            <w:i/>
            <w:iCs/>
          </w:rPr>
          <w:t>https://forms.gle/wVCb9VRRuYBU5yvF8</w:t>
        </w:r>
      </w:hyperlink>
    </w:p>
    <w:p w14:paraId="33E1CF75" w14:textId="78E09531" w:rsidR="000C1002" w:rsidRDefault="000C1002" w:rsidP="00FD77AE">
      <w:pPr>
        <w:rPr>
          <w:b/>
          <w:bCs/>
          <w:i/>
          <w:iCs/>
        </w:rPr>
      </w:pPr>
    </w:p>
    <w:p w14:paraId="5486F32F" w14:textId="14271C98" w:rsidR="000C1002" w:rsidRDefault="000C1002" w:rsidP="000C1002">
      <w:r>
        <w:t>Form has been submitted</w:t>
      </w:r>
      <w:r w:rsidR="00DD399B">
        <w:t xml:space="preserve"> online</w:t>
      </w:r>
      <w:r>
        <w:t>.</w:t>
      </w:r>
    </w:p>
    <w:p w14:paraId="5AC862E6" w14:textId="77777777" w:rsidR="000C1002" w:rsidRPr="003756B2" w:rsidRDefault="000C1002" w:rsidP="00FD77AE">
      <w:pPr>
        <w:rPr>
          <w:b/>
          <w:bCs/>
          <w:i/>
          <w:iCs/>
        </w:rPr>
      </w:pPr>
    </w:p>
    <w:p w14:paraId="74EEBFD3" w14:textId="77777777" w:rsidR="004A16AD" w:rsidRDefault="004A16AD" w:rsidP="00FD77AE">
      <w:pPr>
        <w:rPr>
          <w:b/>
          <w:bCs/>
        </w:rPr>
      </w:pPr>
    </w:p>
    <w:p w14:paraId="7029E17D" w14:textId="441DC289"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Paul McGill" w:date="2023-07-11T14:13:00Z" w:initials="PRM">
    <w:p w14:paraId="154563D3" w14:textId="19394075" w:rsidR="000F012C" w:rsidRDefault="000F012C" w:rsidP="000F012C">
      <w:r>
        <w:rPr>
          <w:rStyle w:val="CommentReference"/>
        </w:rPr>
        <w:annotationRef/>
      </w:r>
      <w:r>
        <w:t xml:space="preserve">An image of a CSEM system would be really useful here, such as the one at </w:t>
      </w:r>
      <w:hyperlink r:id="rId1" w:history="1">
        <w:r w:rsidRPr="000F012C">
          <w:rPr>
            <w:rStyle w:val="Hyperlink"/>
          </w:rPr>
          <w:t>https://images.squarespace-cdn.com/content/v1/56ddafd3e32140a3347c0825/1603862957017-6NMZ6FNCJH9W6LOK8MI6/Porpoise.jpg?format=1000w</w:t>
        </w:r>
      </w:hyperlink>
      <w:r>
        <w:rPr>
          <w:rStyle w:val="Link"/>
        </w:rPr>
        <w:t xml:space="preserve"> </w:t>
      </w:r>
      <w:r>
        <w:t xml:space="preserve">(from the page at </w:t>
      </w:r>
      <w:hyperlink r:id="rId2" w:history="1">
        <w:r w:rsidRPr="000F012C">
          <w:rPr>
            <w:rStyle w:val="Hyperlink"/>
          </w:rPr>
          <w:t>https://ericattias.com/csem-1</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4563D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7E224" w16cex:dateUtc="2023-07-11T2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4563D3" w16cid:durableId="2857E2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BCED0" w14:textId="77777777" w:rsidR="00FD4984" w:rsidRDefault="00FD4984">
      <w:r>
        <w:separator/>
      </w:r>
    </w:p>
  </w:endnote>
  <w:endnote w:type="continuationSeparator" w:id="0">
    <w:p w14:paraId="55ECF9A5" w14:textId="77777777" w:rsidR="00FD4984" w:rsidRDefault="00FD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080989" w:rsidRDefault="00080989"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29FA7" w14:textId="77777777" w:rsidR="00FD4984" w:rsidRDefault="00FD4984">
      <w:r>
        <w:separator/>
      </w:r>
    </w:p>
  </w:footnote>
  <w:footnote w:type="continuationSeparator" w:id="0">
    <w:p w14:paraId="2345B478" w14:textId="77777777" w:rsidR="00FD4984" w:rsidRDefault="00FD4984">
      <w:r>
        <w:continuationSeparator/>
      </w:r>
    </w:p>
  </w:footnote>
  <w:footnote w:id="1">
    <w:p w14:paraId="113715B3" w14:textId="52D37804" w:rsidR="00080989" w:rsidRPr="00E634C9" w:rsidRDefault="00080989">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080989" w:rsidRPr="00E634C9" w:rsidRDefault="00080989"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080989" w:rsidRPr="00E634C9" w:rsidRDefault="00080989">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080989" w:rsidRPr="00E634C9" w:rsidRDefault="00080989">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080989" w:rsidRDefault="00080989"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080989" w:rsidRPr="001679D0" w:rsidRDefault="00080989"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080989" w:rsidRPr="001679D0" w:rsidRDefault="00080989"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AF16B48"/>
    <w:multiLevelType w:val="hybridMultilevel"/>
    <w:tmpl w:val="D946ED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1C31CB8"/>
    <w:multiLevelType w:val="hybridMultilevel"/>
    <w:tmpl w:val="F246F144"/>
    <w:lvl w:ilvl="0" w:tplc="20000001">
      <w:start w:val="1"/>
      <w:numFmt w:val="bullet"/>
      <w:lvlText w:val=""/>
      <w:lvlJc w:val="left"/>
      <w:pPr>
        <w:ind w:left="778" w:hanging="360"/>
      </w:pPr>
      <w:rPr>
        <w:rFonts w:ascii="Symbol" w:hAnsi="Symbol" w:hint="default"/>
      </w:rPr>
    </w:lvl>
    <w:lvl w:ilvl="1" w:tplc="20000003">
      <w:start w:val="1"/>
      <w:numFmt w:val="bullet"/>
      <w:lvlText w:val="o"/>
      <w:lvlJc w:val="left"/>
      <w:pPr>
        <w:ind w:left="1498" w:hanging="360"/>
      </w:pPr>
      <w:rPr>
        <w:rFonts w:ascii="Courier New" w:hAnsi="Courier New" w:cs="Courier New" w:hint="default"/>
      </w:rPr>
    </w:lvl>
    <w:lvl w:ilvl="2" w:tplc="20000005" w:tentative="1">
      <w:start w:val="1"/>
      <w:numFmt w:val="bullet"/>
      <w:lvlText w:val=""/>
      <w:lvlJc w:val="left"/>
      <w:pPr>
        <w:ind w:left="2218" w:hanging="360"/>
      </w:pPr>
      <w:rPr>
        <w:rFonts w:ascii="Wingdings" w:hAnsi="Wingdings" w:hint="default"/>
      </w:rPr>
    </w:lvl>
    <w:lvl w:ilvl="3" w:tplc="20000001" w:tentative="1">
      <w:start w:val="1"/>
      <w:numFmt w:val="bullet"/>
      <w:lvlText w:val=""/>
      <w:lvlJc w:val="left"/>
      <w:pPr>
        <w:ind w:left="2938" w:hanging="360"/>
      </w:pPr>
      <w:rPr>
        <w:rFonts w:ascii="Symbol" w:hAnsi="Symbol" w:hint="default"/>
      </w:rPr>
    </w:lvl>
    <w:lvl w:ilvl="4" w:tplc="20000003" w:tentative="1">
      <w:start w:val="1"/>
      <w:numFmt w:val="bullet"/>
      <w:lvlText w:val="o"/>
      <w:lvlJc w:val="left"/>
      <w:pPr>
        <w:ind w:left="3658" w:hanging="360"/>
      </w:pPr>
      <w:rPr>
        <w:rFonts w:ascii="Courier New" w:hAnsi="Courier New" w:cs="Courier New" w:hint="default"/>
      </w:rPr>
    </w:lvl>
    <w:lvl w:ilvl="5" w:tplc="20000005" w:tentative="1">
      <w:start w:val="1"/>
      <w:numFmt w:val="bullet"/>
      <w:lvlText w:val=""/>
      <w:lvlJc w:val="left"/>
      <w:pPr>
        <w:ind w:left="4378" w:hanging="360"/>
      </w:pPr>
      <w:rPr>
        <w:rFonts w:ascii="Wingdings" w:hAnsi="Wingdings" w:hint="default"/>
      </w:rPr>
    </w:lvl>
    <w:lvl w:ilvl="6" w:tplc="20000001" w:tentative="1">
      <w:start w:val="1"/>
      <w:numFmt w:val="bullet"/>
      <w:lvlText w:val=""/>
      <w:lvlJc w:val="left"/>
      <w:pPr>
        <w:ind w:left="5098" w:hanging="360"/>
      </w:pPr>
      <w:rPr>
        <w:rFonts w:ascii="Symbol" w:hAnsi="Symbol" w:hint="default"/>
      </w:rPr>
    </w:lvl>
    <w:lvl w:ilvl="7" w:tplc="20000003" w:tentative="1">
      <w:start w:val="1"/>
      <w:numFmt w:val="bullet"/>
      <w:lvlText w:val="o"/>
      <w:lvlJc w:val="left"/>
      <w:pPr>
        <w:ind w:left="5818" w:hanging="360"/>
      </w:pPr>
      <w:rPr>
        <w:rFonts w:ascii="Courier New" w:hAnsi="Courier New" w:cs="Courier New" w:hint="default"/>
      </w:rPr>
    </w:lvl>
    <w:lvl w:ilvl="8" w:tplc="20000005" w:tentative="1">
      <w:start w:val="1"/>
      <w:numFmt w:val="bullet"/>
      <w:lvlText w:val=""/>
      <w:lvlJc w:val="left"/>
      <w:pPr>
        <w:ind w:left="6538" w:hanging="360"/>
      </w:pPr>
      <w:rPr>
        <w:rFonts w:ascii="Wingdings" w:hAnsi="Wingdings" w:hint="default"/>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8C5962"/>
    <w:multiLevelType w:val="hybridMultilevel"/>
    <w:tmpl w:val="893C22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E5D659A"/>
    <w:multiLevelType w:val="hybridMultilevel"/>
    <w:tmpl w:val="1EE69F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D2562B"/>
    <w:multiLevelType w:val="hybridMultilevel"/>
    <w:tmpl w:val="CB5C38FE"/>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3CE1CD5"/>
    <w:multiLevelType w:val="multilevel"/>
    <w:tmpl w:val="8C8EC7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142C11"/>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85835E1"/>
    <w:multiLevelType w:val="hybridMultilevel"/>
    <w:tmpl w:val="90684D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FA270E"/>
    <w:multiLevelType w:val="multilevel"/>
    <w:tmpl w:val="ED3808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59F08DA"/>
    <w:multiLevelType w:val="hybridMultilevel"/>
    <w:tmpl w:val="775C8EF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6C57C84"/>
    <w:multiLevelType w:val="hybridMultilevel"/>
    <w:tmpl w:val="2B84CB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6D3753C"/>
    <w:multiLevelType w:val="hybridMultilevel"/>
    <w:tmpl w:val="7318F7B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7614431"/>
    <w:multiLevelType w:val="hybridMultilevel"/>
    <w:tmpl w:val="B22007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92B6983"/>
    <w:multiLevelType w:val="hybridMultilevel"/>
    <w:tmpl w:val="4D8426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2B28B9"/>
    <w:multiLevelType w:val="hybridMultilevel"/>
    <w:tmpl w:val="111A68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5022BB2"/>
    <w:multiLevelType w:val="hybridMultilevel"/>
    <w:tmpl w:val="B392960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79C30DAE"/>
    <w:multiLevelType w:val="multilevel"/>
    <w:tmpl w:val="F75ADA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CD4794"/>
    <w:multiLevelType w:val="hybridMultilevel"/>
    <w:tmpl w:val="954CF7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12334592">
    <w:abstractNumId w:val="34"/>
  </w:num>
  <w:num w:numId="2" w16cid:durableId="1178500270">
    <w:abstractNumId w:val="30"/>
  </w:num>
  <w:num w:numId="3" w16cid:durableId="181941858">
    <w:abstractNumId w:val="11"/>
  </w:num>
  <w:num w:numId="4" w16cid:durableId="2108379359">
    <w:abstractNumId w:val="25"/>
  </w:num>
  <w:num w:numId="5" w16cid:durableId="1076243951">
    <w:abstractNumId w:val="46"/>
  </w:num>
  <w:num w:numId="6" w16cid:durableId="124011706">
    <w:abstractNumId w:val="0"/>
  </w:num>
  <w:num w:numId="7" w16cid:durableId="52046344">
    <w:abstractNumId w:val="43"/>
  </w:num>
  <w:num w:numId="8" w16cid:durableId="1819416388">
    <w:abstractNumId w:val="9"/>
  </w:num>
  <w:num w:numId="9" w16cid:durableId="1902130923">
    <w:abstractNumId w:val="33"/>
  </w:num>
  <w:num w:numId="10" w16cid:durableId="2030717366">
    <w:abstractNumId w:val="27"/>
  </w:num>
  <w:num w:numId="11" w16cid:durableId="1916163338">
    <w:abstractNumId w:val="16"/>
  </w:num>
  <w:num w:numId="12" w16cid:durableId="952327546">
    <w:abstractNumId w:val="4"/>
  </w:num>
  <w:num w:numId="13" w16cid:durableId="103960605">
    <w:abstractNumId w:val="14"/>
  </w:num>
  <w:num w:numId="14" w16cid:durableId="446898588">
    <w:abstractNumId w:val="32"/>
  </w:num>
  <w:num w:numId="15" w16cid:durableId="596211714">
    <w:abstractNumId w:val="26"/>
  </w:num>
  <w:num w:numId="16" w16cid:durableId="1969359214">
    <w:abstractNumId w:val="7"/>
  </w:num>
  <w:num w:numId="17" w16cid:durableId="921643023">
    <w:abstractNumId w:val="44"/>
  </w:num>
  <w:num w:numId="18" w16cid:durableId="1065103455">
    <w:abstractNumId w:val="35"/>
  </w:num>
  <w:num w:numId="19" w16cid:durableId="1542479771">
    <w:abstractNumId w:val="20"/>
  </w:num>
  <w:num w:numId="20" w16cid:durableId="2012832655">
    <w:abstractNumId w:val="3"/>
  </w:num>
  <w:num w:numId="21" w16cid:durableId="877166081">
    <w:abstractNumId w:val="6"/>
  </w:num>
  <w:num w:numId="22" w16cid:durableId="290356887">
    <w:abstractNumId w:val="36"/>
  </w:num>
  <w:num w:numId="23" w16cid:durableId="622884422">
    <w:abstractNumId w:val="13"/>
  </w:num>
  <w:num w:numId="24" w16cid:durableId="533495423">
    <w:abstractNumId w:val="2"/>
  </w:num>
  <w:num w:numId="25" w16cid:durableId="969016117">
    <w:abstractNumId w:val="40"/>
  </w:num>
  <w:num w:numId="26" w16cid:durableId="1179468770">
    <w:abstractNumId w:val="23"/>
  </w:num>
  <w:num w:numId="27" w16cid:durableId="865675526">
    <w:abstractNumId w:val="31"/>
  </w:num>
  <w:num w:numId="28" w16cid:durableId="1648784591">
    <w:abstractNumId w:val="42"/>
  </w:num>
  <w:num w:numId="29" w16cid:durableId="158427094">
    <w:abstractNumId w:val="21"/>
  </w:num>
  <w:num w:numId="30" w16cid:durableId="872814482">
    <w:abstractNumId w:val="17"/>
  </w:num>
  <w:num w:numId="31" w16cid:durableId="1102455584">
    <w:abstractNumId w:val="41"/>
  </w:num>
  <w:num w:numId="32" w16cid:durableId="1504972509">
    <w:abstractNumId w:val="24"/>
  </w:num>
  <w:num w:numId="33" w16cid:durableId="467554926">
    <w:abstractNumId w:val="28"/>
  </w:num>
  <w:num w:numId="34" w16cid:durableId="576864645">
    <w:abstractNumId w:val="10"/>
  </w:num>
  <w:num w:numId="35" w16cid:durableId="1618949359">
    <w:abstractNumId w:val="38"/>
  </w:num>
  <w:num w:numId="36" w16cid:durableId="2056078680">
    <w:abstractNumId w:val="18"/>
  </w:num>
  <w:num w:numId="37" w16cid:durableId="446387285">
    <w:abstractNumId w:val="15"/>
  </w:num>
  <w:num w:numId="38" w16cid:durableId="1869444165">
    <w:abstractNumId w:val="39"/>
  </w:num>
  <w:num w:numId="39" w16cid:durableId="874272664">
    <w:abstractNumId w:val="5"/>
  </w:num>
  <w:num w:numId="40" w16cid:durableId="769080551">
    <w:abstractNumId w:val="19"/>
  </w:num>
  <w:num w:numId="41" w16cid:durableId="142700580">
    <w:abstractNumId w:val="22"/>
  </w:num>
  <w:num w:numId="42" w16cid:durableId="917833706">
    <w:abstractNumId w:val="29"/>
  </w:num>
  <w:num w:numId="43" w16cid:durableId="35979407">
    <w:abstractNumId w:val="37"/>
  </w:num>
  <w:num w:numId="44" w16cid:durableId="1803762730">
    <w:abstractNumId w:val="45"/>
  </w:num>
  <w:num w:numId="45" w16cid:durableId="1552840655">
    <w:abstractNumId w:val="48"/>
  </w:num>
  <w:num w:numId="46" w16cid:durableId="1235243685">
    <w:abstractNumId w:val="12"/>
  </w:num>
  <w:num w:numId="47" w16cid:durableId="2089383511">
    <w:abstractNumId w:val="47"/>
  </w:num>
  <w:num w:numId="48" w16cid:durableId="456025833">
    <w:abstractNumId w:val="1"/>
  </w:num>
  <w:num w:numId="49" w16cid:durableId="175185155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 McGill">
    <w15:presenceInfo w15:providerId="None" w15:userId="Paul McGi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merican Geophysical Union Style Guide 202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s5e5f2atfdanefa5xpr5tvdxv2rz2xp5wz&quot;&gt;References (October 2020)&lt;record-ids&gt;&lt;item&gt;3275&lt;/item&gt;&lt;/record-ids&gt;&lt;/item&gt;&lt;/Libraries&gt;"/>
  </w:docVars>
  <w:rsids>
    <w:rsidRoot w:val="002A4729"/>
    <w:rsid w:val="0000140C"/>
    <w:rsid w:val="00002555"/>
    <w:rsid w:val="000114C6"/>
    <w:rsid w:val="0001290F"/>
    <w:rsid w:val="0001446F"/>
    <w:rsid w:val="000178E1"/>
    <w:rsid w:val="0002485F"/>
    <w:rsid w:val="00037102"/>
    <w:rsid w:val="00037FA2"/>
    <w:rsid w:val="0004083A"/>
    <w:rsid w:val="000458B2"/>
    <w:rsid w:val="000458EC"/>
    <w:rsid w:val="00047662"/>
    <w:rsid w:val="00047B40"/>
    <w:rsid w:val="00060129"/>
    <w:rsid w:val="00060581"/>
    <w:rsid w:val="0006075B"/>
    <w:rsid w:val="000614F7"/>
    <w:rsid w:val="00061B25"/>
    <w:rsid w:val="00071A16"/>
    <w:rsid w:val="00072E22"/>
    <w:rsid w:val="000735BD"/>
    <w:rsid w:val="00076894"/>
    <w:rsid w:val="00076F99"/>
    <w:rsid w:val="00080989"/>
    <w:rsid w:val="00087E0B"/>
    <w:rsid w:val="000904FF"/>
    <w:rsid w:val="00095043"/>
    <w:rsid w:val="00096A4F"/>
    <w:rsid w:val="000A0E1B"/>
    <w:rsid w:val="000B1335"/>
    <w:rsid w:val="000B19FA"/>
    <w:rsid w:val="000B1DB1"/>
    <w:rsid w:val="000B23B5"/>
    <w:rsid w:val="000B2D8A"/>
    <w:rsid w:val="000B2DAA"/>
    <w:rsid w:val="000B6EE6"/>
    <w:rsid w:val="000B752D"/>
    <w:rsid w:val="000C1002"/>
    <w:rsid w:val="000C3BE0"/>
    <w:rsid w:val="000C6DD7"/>
    <w:rsid w:val="000C7FCE"/>
    <w:rsid w:val="000D1782"/>
    <w:rsid w:val="000D52E7"/>
    <w:rsid w:val="000D64FE"/>
    <w:rsid w:val="000D7BB3"/>
    <w:rsid w:val="000E108A"/>
    <w:rsid w:val="000E30FD"/>
    <w:rsid w:val="000F012C"/>
    <w:rsid w:val="000F0B37"/>
    <w:rsid w:val="000F36D7"/>
    <w:rsid w:val="000F3856"/>
    <w:rsid w:val="00102CE9"/>
    <w:rsid w:val="001037AF"/>
    <w:rsid w:val="0011304C"/>
    <w:rsid w:val="0011306D"/>
    <w:rsid w:val="001144AD"/>
    <w:rsid w:val="00116040"/>
    <w:rsid w:val="00120473"/>
    <w:rsid w:val="00120C52"/>
    <w:rsid w:val="00120DE1"/>
    <w:rsid w:val="001263E0"/>
    <w:rsid w:val="00126E66"/>
    <w:rsid w:val="0013070D"/>
    <w:rsid w:val="001328EA"/>
    <w:rsid w:val="0013498A"/>
    <w:rsid w:val="00136D92"/>
    <w:rsid w:val="00140B99"/>
    <w:rsid w:val="00143176"/>
    <w:rsid w:val="0014392E"/>
    <w:rsid w:val="00144D54"/>
    <w:rsid w:val="00146C0E"/>
    <w:rsid w:val="00150CDF"/>
    <w:rsid w:val="001528EB"/>
    <w:rsid w:val="00152D2B"/>
    <w:rsid w:val="00152DDD"/>
    <w:rsid w:val="00152E1E"/>
    <w:rsid w:val="001537CB"/>
    <w:rsid w:val="00155742"/>
    <w:rsid w:val="001672E9"/>
    <w:rsid w:val="00167557"/>
    <w:rsid w:val="001679D0"/>
    <w:rsid w:val="001721B8"/>
    <w:rsid w:val="00175C9C"/>
    <w:rsid w:val="00176A18"/>
    <w:rsid w:val="001808CD"/>
    <w:rsid w:val="00186C5B"/>
    <w:rsid w:val="00186DD7"/>
    <w:rsid w:val="001879FF"/>
    <w:rsid w:val="00191524"/>
    <w:rsid w:val="00192B1D"/>
    <w:rsid w:val="0019308B"/>
    <w:rsid w:val="001A1006"/>
    <w:rsid w:val="001A42CC"/>
    <w:rsid w:val="001A727C"/>
    <w:rsid w:val="001B0DCF"/>
    <w:rsid w:val="001B26AD"/>
    <w:rsid w:val="001B27F5"/>
    <w:rsid w:val="001C1141"/>
    <w:rsid w:val="001C1E94"/>
    <w:rsid w:val="001D110D"/>
    <w:rsid w:val="001D37F1"/>
    <w:rsid w:val="001D602D"/>
    <w:rsid w:val="001E01C1"/>
    <w:rsid w:val="001F69D7"/>
    <w:rsid w:val="001F7F09"/>
    <w:rsid w:val="002039BB"/>
    <w:rsid w:val="0021447C"/>
    <w:rsid w:val="0021447E"/>
    <w:rsid w:val="00217258"/>
    <w:rsid w:val="00224012"/>
    <w:rsid w:val="002272A2"/>
    <w:rsid w:val="00230943"/>
    <w:rsid w:val="00230C93"/>
    <w:rsid w:val="002362BA"/>
    <w:rsid w:val="002403D8"/>
    <w:rsid w:val="0024196D"/>
    <w:rsid w:val="00242D82"/>
    <w:rsid w:val="002455BE"/>
    <w:rsid w:val="00246286"/>
    <w:rsid w:val="00246B1A"/>
    <w:rsid w:val="00251D50"/>
    <w:rsid w:val="00254F89"/>
    <w:rsid w:val="002563B2"/>
    <w:rsid w:val="00260F0F"/>
    <w:rsid w:val="00271433"/>
    <w:rsid w:val="002714C8"/>
    <w:rsid w:val="00271CFD"/>
    <w:rsid w:val="00272562"/>
    <w:rsid w:val="00273E55"/>
    <w:rsid w:val="0027408C"/>
    <w:rsid w:val="00274F9E"/>
    <w:rsid w:val="0028258E"/>
    <w:rsid w:val="00286071"/>
    <w:rsid w:val="00292E0C"/>
    <w:rsid w:val="00293720"/>
    <w:rsid w:val="00293E02"/>
    <w:rsid w:val="00295A03"/>
    <w:rsid w:val="00296258"/>
    <w:rsid w:val="002A27F6"/>
    <w:rsid w:val="002A4729"/>
    <w:rsid w:val="002A4919"/>
    <w:rsid w:val="002A4F8F"/>
    <w:rsid w:val="002B2019"/>
    <w:rsid w:val="002B229A"/>
    <w:rsid w:val="002B6229"/>
    <w:rsid w:val="002B71A0"/>
    <w:rsid w:val="002C3A01"/>
    <w:rsid w:val="002C4A5A"/>
    <w:rsid w:val="002C61DE"/>
    <w:rsid w:val="002D08FA"/>
    <w:rsid w:val="002D52DB"/>
    <w:rsid w:val="002D62D9"/>
    <w:rsid w:val="002D6D9F"/>
    <w:rsid w:val="002E44D7"/>
    <w:rsid w:val="002E4DB1"/>
    <w:rsid w:val="002E551C"/>
    <w:rsid w:val="002E7530"/>
    <w:rsid w:val="002E7982"/>
    <w:rsid w:val="002F5574"/>
    <w:rsid w:val="002F5A2D"/>
    <w:rsid w:val="00301D57"/>
    <w:rsid w:val="003067F6"/>
    <w:rsid w:val="0030702E"/>
    <w:rsid w:val="00311D0A"/>
    <w:rsid w:val="00312276"/>
    <w:rsid w:val="0031347D"/>
    <w:rsid w:val="0031698F"/>
    <w:rsid w:val="0032049B"/>
    <w:rsid w:val="00320D89"/>
    <w:rsid w:val="003215AB"/>
    <w:rsid w:val="00324B5A"/>
    <w:rsid w:val="00325E7F"/>
    <w:rsid w:val="0033020F"/>
    <w:rsid w:val="00334A6C"/>
    <w:rsid w:val="00335024"/>
    <w:rsid w:val="00337E1F"/>
    <w:rsid w:val="00341837"/>
    <w:rsid w:val="00341D4B"/>
    <w:rsid w:val="00346E35"/>
    <w:rsid w:val="00350FD9"/>
    <w:rsid w:val="00356BA3"/>
    <w:rsid w:val="00357F37"/>
    <w:rsid w:val="003610F7"/>
    <w:rsid w:val="00363B7D"/>
    <w:rsid w:val="003752B5"/>
    <w:rsid w:val="003756B2"/>
    <w:rsid w:val="00380A6A"/>
    <w:rsid w:val="003814CE"/>
    <w:rsid w:val="00381696"/>
    <w:rsid w:val="003821B4"/>
    <w:rsid w:val="00383870"/>
    <w:rsid w:val="003914C0"/>
    <w:rsid w:val="003936AC"/>
    <w:rsid w:val="003953B9"/>
    <w:rsid w:val="00395DCB"/>
    <w:rsid w:val="003A0936"/>
    <w:rsid w:val="003A6F65"/>
    <w:rsid w:val="003B1C1C"/>
    <w:rsid w:val="003B5F81"/>
    <w:rsid w:val="003C03FF"/>
    <w:rsid w:val="003C0E36"/>
    <w:rsid w:val="003C12E3"/>
    <w:rsid w:val="003C665A"/>
    <w:rsid w:val="003D0487"/>
    <w:rsid w:val="003D7EDC"/>
    <w:rsid w:val="003E5411"/>
    <w:rsid w:val="003F0889"/>
    <w:rsid w:val="003F295A"/>
    <w:rsid w:val="003F60FD"/>
    <w:rsid w:val="003F76B5"/>
    <w:rsid w:val="00400F8F"/>
    <w:rsid w:val="00403D3D"/>
    <w:rsid w:val="00404FDF"/>
    <w:rsid w:val="00405173"/>
    <w:rsid w:val="00406FB4"/>
    <w:rsid w:val="00412F1C"/>
    <w:rsid w:val="00424732"/>
    <w:rsid w:val="004250CE"/>
    <w:rsid w:val="004357E5"/>
    <w:rsid w:val="00437DF8"/>
    <w:rsid w:val="00440989"/>
    <w:rsid w:val="00440AAA"/>
    <w:rsid w:val="00440F76"/>
    <w:rsid w:val="00441B5E"/>
    <w:rsid w:val="00450D17"/>
    <w:rsid w:val="00452EA4"/>
    <w:rsid w:val="00453B36"/>
    <w:rsid w:val="00454378"/>
    <w:rsid w:val="00454F3A"/>
    <w:rsid w:val="00457F76"/>
    <w:rsid w:val="0046323F"/>
    <w:rsid w:val="004636FB"/>
    <w:rsid w:val="00465761"/>
    <w:rsid w:val="00465CAD"/>
    <w:rsid w:val="0048010B"/>
    <w:rsid w:val="00480B84"/>
    <w:rsid w:val="00481665"/>
    <w:rsid w:val="004838B9"/>
    <w:rsid w:val="00490BF5"/>
    <w:rsid w:val="00490DEF"/>
    <w:rsid w:val="00492DF8"/>
    <w:rsid w:val="00496BF0"/>
    <w:rsid w:val="004A16AD"/>
    <w:rsid w:val="004A1A8E"/>
    <w:rsid w:val="004A24EA"/>
    <w:rsid w:val="004A64CD"/>
    <w:rsid w:val="004B1848"/>
    <w:rsid w:val="004C1753"/>
    <w:rsid w:val="004D14E9"/>
    <w:rsid w:val="004D61C4"/>
    <w:rsid w:val="004E0A06"/>
    <w:rsid w:val="004E11FD"/>
    <w:rsid w:val="004F06CE"/>
    <w:rsid w:val="004F79B6"/>
    <w:rsid w:val="0050298B"/>
    <w:rsid w:val="0050556C"/>
    <w:rsid w:val="00505DB5"/>
    <w:rsid w:val="00506C41"/>
    <w:rsid w:val="0051067D"/>
    <w:rsid w:val="0051178E"/>
    <w:rsid w:val="00513C4C"/>
    <w:rsid w:val="0051454A"/>
    <w:rsid w:val="005149F2"/>
    <w:rsid w:val="00515BCC"/>
    <w:rsid w:val="0051691E"/>
    <w:rsid w:val="0051702E"/>
    <w:rsid w:val="00517D9B"/>
    <w:rsid w:val="00522037"/>
    <w:rsid w:val="005259F5"/>
    <w:rsid w:val="0052639D"/>
    <w:rsid w:val="00526D84"/>
    <w:rsid w:val="00530B91"/>
    <w:rsid w:val="0053116A"/>
    <w:rsid w:val="005321BD"/>
    <w:rsid w:val="00535881"/>
    <w:rsid w:val="005410A6"/>
    <w:rsid w:val="00541931"/>
    <w:rsid w:val="005451D4"/>
    <w:rsid w:val="00545FE3"/>
    <w:rsid w:val="00551E28"/>
    <w:rsid w:val="00552300"/>
    <w:rsid w:val="005544D1"/>
    <w:rsid w:val="00554BA8"/>
    <w:rsid w:val="00555B4F"/>
    <w:rsid w:val="00555C51"/>
    <w:rsid w:val="00557968"/>
    <w:rsid w:val="00560F7E"/>
    <w:rsid w:val="00566A59"/>
    <w:rsid w:val="00572116"/>
    <w:rsid w:val="00584B52"/>
    <w:rsid w:val="00586D56"/>
    <w:rsid w:val="005879EE"/>
    <w:rsid w:val="0059087F"/>
    <w:rsid w:val="005919EB"/>
    <w:rsid w:val="0059500F"/>
    <w:rsid w:val="00595CBC"/>
    <w:rsid w:val="005974A0"/>
    <w:rsid w:val="005A3FC4"/>
    <w:rsid w:val="005A42E2"/>
    <w:rsid w:val="005A5A0F"/>
    <w:rsid w:val="005A6FA0"/>
    <w:rsid w:val="005B2BB5"/>
    <w:rsid w:val="005C06F0"/>
    <w:rsid w:val="005C6A4F"/>
    <w:rsid w:val="005D0F63"/>
    <w:rsid w:val="005D14B7"/>
    <w:rsid w:val="005D7D41"/>
    <w:rsid w:val="005E0095"/>
    <w:rsid w:val="005E0146"/>
    <w:rsid w:val="005E023D"/>
    <w:rsid w:val="005E1D34"/>
    <w:rsid w:val="005E31D4"/>
    <w:rsid w:val="005E4442"/>
    <w:rsid w:val="005E7738"/>
    <w:rsid w:val="005E7862"/>
    <w:rsid w:val="005F0073"/>
    <w:rsid w:val="005F13C3"/>
    <w:rsid w:val="005F3476"/>
    <w:rsid w:val="005F3FE3"/>
    <w:rsid w:val="00602ECB"/>
    <w:rsid w:val="006034B0"/>
    <w:rsid w:val="00610E6C"/>
    <w:rsid w:val="00613599"/>
    <w:rsid w:val="006152D9"/>
    <w:rsid w:val="00621211"/>
    <w:rsid w:val="00624758"/>
    <w:rsid w:val="0062511E"/>
    <w:rsid w:val="00631C50"/>
    <w:rsid w:val="00631EAA"/>
    <w:rsid w:val="00632B17"/>
    <w:rsid w:val="0064118A"/>
    <w:rsid w:val="006425BD"/>
    <w:rsid w:val="00646806"/>
    <w:rsid w:val="00646CE6"/>
    <w:rsid w:val="00647A24"/>
    <w:rsid w:val="006510F7"/>
    <w:rsid w:val="006565D2"/>
    <w:rsid w:val="00661417"/>
    <w:rsid w:val="00661AF0"/>
    <w:rsid w:val="00672A20"/>
    <w:rsid w:val="00672B07"/>
    <w:rsid w:val="0067747C"/>
    <w:rsid w:val="006775D8"/>
    <w:rsid w:val="00680710"/>
    <w:rsid w:val="0068107A"/>
    <w:rsid w:val="00683E77"/>
    <w:rsid w:val="0068599A"/>
    <w:rsid w:val="00686287"/>
    <w:rsid w:val="00690571"/>
    <w:rsid w:val="0069234A"/>
    <w:rsid w:val="00692F88"/>
    <w:rsid w:val="00694058"/>
    <w:rsid w:val="00696376"/>
    <w:rsid w:val="006A3DDF"/>
    <w:rsid w:val="006B1D8D"/>
    <w:rsid w:val="006B3128"/>
    <w:rsid w:val="006B7BF1"/>
    <w:rsid w:val="006C0049"/>
    <w:rsid w:val="006C3CE4"/>
    <w:rsid w:val="006C5FD1"/>
    <w:rsid w:val="006C66A0"/>
    <w:rsid w:val="006D088C"/>
    <w:rsid w:val="006D0F24"/>
    <w:rsid w:val="006D5170"/>
    <w:rsid w:val="006E042B"/>
    <w:rsid w:val="006E2265"/>
    <w:rsid w:val="006E2364"/>
    <w:rsid w:val="006E34C8"/>
    <w:rsid w:val="006E3E73"/>
    <w:rsid w:val="006E67F9"/>
    <w:rsid w:val="006E7228"/>
    <w:rsid w:val="006F40BD"/>
    <w:rsid w:val="006F4D85"/>
    <w:rsid w:val="006F7CCB"/>
    <w:rsid w:val="00701300"/>
    <w:rsid w:val="00701C6F"/>
    <w:rsid w:val="00704C58"/>
    <w:rsid w:val="00704E1D"/>
    <w:rsid w:val="00710697"/>
    <w:rsid w:val="007112C9"/>
    <w:rsid w:val="007120DC"/>
    <w:rsid w:val="00713F98"/>
    <w:rsid w:val="007144F8"/>
    <w:rsid w:val="007159ED"/>
    <w:rsid w:val="00716359"/>
    <w:rsid w:val="00716AEE"/>
    <w:rsid w:val="0072140C"/>
    <w:rsid w:val="007226AD"/>
    <w:rsid w:val="0073003B"/>
    <w:rsid w:val="007309AF"/>
    <w:rsid w:val="00730C3E"/>
    <w:rsid w:val="00732DF4"/>
    <w:rsid w:val="0074072A"/>
    <w:rsid w:val="00742937"/>
    <w:rsid w:val="00742D94"/>
    <w:rsid w:val="00743950"/>
    <w:rsid w:val="00743B93"/>
    <w:rsid w:val="00744660"/>
    <w:rsid w:val="0074485E"/>
    <w:rsid w:val="00755D4D"/>
    <w:rsid w:val="00760EA8"/>
    <w:rsid w:val="00760EED"/>
    <w:rsid w:val="007654E2"/>
    <w:rsid w:val="00766CC4"/>
    <w:rsid w:val="007743F3"/>
    <w:rsid w:val="00774B2B"/>
    <w:rsid w:val="00774D87"/>
    <w:rsid w:val="00776CAE"/>
    <w:rsid w:val="00777A39"/>
    <w:rsid w:val="00784458"/>
    <w:rsid w:val="007902A5"/>
    <w:rsid w:val="007934F8"/>
    <w:rsid w:val="00795630"/>
    <w:rsid w:val="00797CA8"/>
    <w:rsid w:val="007A12A4"/>
    <w:rsid w:val="007A595B"/>
    <w:rsid w:val="007A59FA"/>
    <w:rsid w:val="007A61D5"/>
    <w:rsid w:val="007B3FC7"/>
    <w:rsid w:val="007B5751"/>
    <w:rsid w:val="007B769A"/>
    <w:rsid w:val="007C2DAC"/>
    <w:rsid w:val="007C3FC4"/>
    <w:rsid w:val="007D11A6"/>
    <w:rsid w:val="007D1972"/>
    <w:rsid w:val="007D1C89"/>
    <w:rsid w:val="007D48B1"/>
    <w:rsid w:val="007D7BEA"/>
    <w:rsid w:val="007D7EC0"/>
    <w:rsid w:val="007E1632"/>
    <w:rsid w:val="007E19E3"/>
    <w:rsid w:val="007E2857"/>
    <w:rsid w:val="007F2DA4"/>
    <w:rsid w:val="007F5E45"/>
    <w:rsid w:val="00802980"/>
    <w:rsid w:val="00803658"/>
    <w:rsid w:val="0081065D"/>
    <w:rsid w:val="00811436"/>
    <w:rsid w:val="0081152A"/>
    <w:rsid w:val="00812BC5"/>
    <w:rsid w:val="0081494E"/>
    <w:rsid w:val="00815AEC"/>
    <w:rsid w:val="008221F1"/>
    <w:rsid w:val="00825144"/>
    <w:rsid w:val="00830AD5"/>
    <w:rsid w:val="008337DC"/>
    <w:rsid w:val="008340B6"/>
    <w:rsid w:val="00834E12"/>
    <w:rsid w:val="00836474"/>
    <w:rsid w:val="00840FBE"/>
    <w:rsid w:val="00841CFE"/>
    <w:rsid w:val="0084508D"/>
    <w:rsid w:val="00846841"/>
    <w:rsid w:val="008522F0"/>
    <w:rsid w:val="0085266F"/>
    <w:rsid w:val="00854C25"/>
    <w:rsid w:val="00854C8D"/>
    <w:rsid w:val="0086006A"/>
    <w:rsid w:val="00860F9B"/>
    <w:rsid w:val="0086270B"/>
    <w:rsid w:val="00864D7D"/>
    <w:rsid w:val="0086553A"/>
    <w:rsid w:val="008719BA"/>
    <w:rsid w:val="008727A9"/>
    <w:rsid w:val="00873FB0"/>
    <w:rsid w:val="0087520C"/>
    <w:rsid w:val="00877A81"/>
    <w:rsid w:val="008813D5"/>
    <w:rsid w:val="008821CD"/>
    <w:rsid w:val="00887630"/>
    <w:rsid w:val="00895384"/>
    <w:rsid w:val="00896FCD"/>
    <w:rsid w:val="008A1F68"/>
    <w:rsid w:val="008A4B60"/>
    <w:rsid w:val="008A55AA"/>
    <w:rsid w:val="008A7476"/>
    <w:rsid w:val="008C4CA6"/>
    <w:rsid w:val="008D232C"/>
    <w:rsid w:val="008D4352"/>
    <w:rsid w:val="008E1981"/>
    <w:rsid w:val="008E6E2F"/>
    <w:rsid w:val="008F056F"/>
    <w:rsid w:val="008F0880"/>
    <w:rsid w:val="008F299A"/>
    <w:rsid w:val="008F3FF6"/>
    <w:rsid w:val="008F692F"/>
    <w:rsid w:val="009020C8"/>
    <w:rsid w:val="00902116"/>
    <w:rsid w:val="00905E36"/>
    <w:rsid w:val="00906B23"/>
    <w:rsid w:val="00910C01"/>
    <w:rsid w:val="009162FA"/>
    <w:rsid w:val="00920995"/>
    <w:rsid w:val="00921469"/>
    <w:rsid w:val="00930532"/>
    <w:rsid w:val="009347CA"/>
    <w:rsid w:val="00935C43"/>
    <w:rsid w:val="00937265"/>
    <w:rsid w:val="00941CA8"/>
    <w:rsid w:val="0094205F"/>
    <w:rsid w:val="00945BB8"/>
    <w:rsid w:val="009471ED"/>
    <w:rsid w:val="00956259"/>
    <w:rsid w:val="00963A11"/>
    <w:rsid w:val="00973506"/>
    <w:rsid w:val="00974C91"/>
    <w:rsid w:val="009801BE"/>
    <w:rsid w:val="00981802"/>
    <w:rsid w:val="009863F0"/>
    <w:rsid w:val="0098665E"/>
    <w:rsid w:val="00987346"/>
    <w:rsid w:val="00987C5D"/>
    <w:rsid w:val="0099156A"/>
    <w:rsid w:val="00994255"/>
    <w:rsid w:val="009947F3"/>
    <w:rsid w:val="0099545F"/>
    <w:rsid w:val="00995B2B"/>
    <w:rsid w:val="00995ECE"/>
    <w:rsid w:val="009A2B12"/>
    <w:rsid w:val="009A3F4E"/>
    <w:rsid w:val="009B05EF"/>
    <w:rsid w:val="009B4571"/>
    <w:rsid w:val="009B672E"/>
    <w:rsid w:val="009C1FB9"/>
    <w:rsid w:val="009C6423"/>
    <w:rsid w:val="009D309B"/>
    <w:rsid w:val="009D3573"/>
    <w:rsid w:val="009D5895"/>
    <w:rsid w:val="009D5E4A"/>
    <w:rsid w:val="009D75F2"/>
    <w:rsid w:val="009E4612"/>
    <w:rsid w:val="009E760B"/>
    <w:rsid w:val="009F1090"/>
    <w:rsid w:val="009F30A0"/>
    <w:rsid w:val="009F7DA1"/>
    <w:rsid w:val="00A01B6C"/>
    <w:rsid w:val="00A14EB2"/>
    <w:rsid w:val="00A20421"/>
    <w:rsid w:val="00A25301"/>
    <w:rsid w:val="00A30835"/>
    <w:rsid w:val="00A325C0"/>
    <w:rsid w:val="00A33D73"/>
    <w:rsid w:val="00A37D04"/>
    <w:rsid w:val="00A429E3"/>
    <w:rsid w:val="00A438F2"/>
    <w:rsid w:val="00A475D6"/>
    <w:rsid w:val="00A47CAB"/>
    <w:rsid w:val="00A5000C"/>
    <w:rsid w:val="00A521A4"/>
    <w:rsid w:val="00A57D88"/>
    <w:rsid w:val="00A60CCB"/>
    <w:rsid w:val="00A66521"/>
    <w:rsid w:val="00A7223F"/>
    <w:rsid w:val="00A73030"/>
    <w:rsid w:val="00A74800"/>
    <w:rsid w:val="00A76B5F"/>
    <w:rsid w:val="00A94F11"/>
    <w:rsid w:val="00A95364"/>
    <w:rsid w:val="00A96403"/>
    <w:rsid w:val="00AA3AD6"/>
    <w:rsid w:val="00AA539C"/>
    <w:rsid w:val="00AB2956"/>
    <w:rsid w:val="00AB2FDF"/>
    <w:rsid w:val="00AB33E1"/>
    <w:rsid w:val="00AB37A3"/>
    <w:rsid w:val="00AB4C27"/>
    <w:rsid w:val="00AB66A4"/>
    <w:rsid w:val="00AC1777"/>
    <w:rsid w:val="00AC4D72"/>
    <w:rsid w:val="00AD0661"/>
    <w:rsid w:val="00AD3AF6"/>
    <w:rsid w:val="00AD565F"/>
    <w:rsid w:val="00AD74D2"/>
    <w:rsid w:val="00AE0637"/>
    <w:rsid w:val="00AE33FC"/>
    <w:rsid w:val="00AF08B5"/>
    <w:rsid w:val="00AF0D82"/>
    <w:rsid w:val="00AF1F88"/>
    <w:rsid w:val="00AF2EF1"/>
    <w:rsid w:val="00AF3D00"/>
    <w:rsid w:val="00AF615C"/>
    <w:rsid w:val="00AF668E"/>
    <w:rsid w:val="00AF6C69"/>
    <w:rsid w:val="00AF7024"/>
    <w:rsid w:val="00B0712B"/>
    <w:rsid w:val="00B102D3"/>
    <w:rsid w:val="00B12E69"/>
    <w:rsid w:val="00B13657"/>
    <w:rsid w:val="00B137CA"/>
    <w:rsid w:val="00B166CE"/>
    <w:rsid w:val="00B231CF"/>
    <w:rsid w:val="00B241D7"/>
    <w:rsid w:val="00B32AB1"/>
    <w:rsid w:val="00B33AB3"/>
    <w:rsid w:val="00B370B3"/>
    <w:rsid w:val="00B429BA"/>
    <w:rsid w:val="00B4391A"/>
    <w:rsid w:val="00B47A2D"/>
    <w:rsid w:val="00B52CDF"/>
    <w:rsid w:val="00B572D9"/>
    <w:rsid w:val="00B65F4F"/>
    <w:rsid w:val="00B67587"/>
    <w:rsid w:val="00B700A8"/>
    <w:rsid w:val="00B7142E"/>
    <w:rsid w:val="00B73730"/>
    <w:rsid w:val="00B76B76"/>
    <w:rsid w:val="00B9200D"/>
    <w:rsid w:val="00B93D06"/>
    <w:rsid w:val="00BA23BA"/>
    <w:rsid w:val="00BA300F"/>
    <w:rsid w:val="00BA50E3"/>
    <w:rsid w:val="00BB04CA"/>
    <w:rsid w:val="00BB26C8"/>
    <w:rsid w:val="00BB4207"/>
    <w:rsid w:val="00BB637F"/>
    <w:rsid w:val="00BB6CB2"/>
    <w:rsid w:val="00BB6F4B"/>
    <w:rsid w:val="00BC0CA4"/>
    <w:rsid w:val="00BC7AE4"/>
    <w:rsid w:val="00BD1803"/>
    <w:rsid w:val="00BD3F0D"/>
    <w:rsid w:val="00BD5DB0"/>
    <w:rsid w:val="00BE0016"/>
    <w:rsid w:val="00BE01A3"/>
    <w:rsid w:val="00BE0206"/>
    <w:rsid w:val="00BE4415"/>
    <w:rsid w:val="00BE7177"/>
    <w:rsid w:val="00BF38A9"/>
    <w:rsid w:val="00C0058F"/>
    <w:rsid w:val="00C00E53"/>
    <w:rsid w:val="00C03765"/>
    <w:rsid w:val="00C03853"/>
    <w:rsid w:val="00C042ED"/>
    <w:rsid w:val="00C06022"/>
    <w:rsid w:val="00C10877"/>
    <w:rsid w:val="00C12BD7"/>
    <w:rsid w:val="00C229C7"/>
    <w:rsid w:val="00C24B53"/>
    <w:rsid w:val="00C262EB"/>
    <w:rsid w:val="00C30C4A"/>
    <w:rsid w:val="00C36F64"/>
    <w:rsid w:val="00C40A30"/>
    <w:rsid w:val="00C51C68"/>
    <w:rsid w:val="00C527B7"/>
    <w:rsid w:val="00C531B3"/>
    <w:rsid w:val="00C55E2A"/>
    <w:rsid w:val="00C56066"/>
    <w:rsid w:val="00C56D96"/>
    <w:rsid w:val="00C571FC"/>
    <w:rsid w:val="00C60644"/>
    <w:rsid w:val="00C62054"/>
    <w:rsid w:val="00C62597"/>
    <w:rsid w:val="00C63C4A"/>
    <w:rsid w:val="00C63D57"/>
    <w:rsid w:val="00C64DA3"/>
    <w:rsid w:val="00C658E6"/>
    <w:rsid w:val="00C65C40"/>
    <w:rsid w:val="00C662B8"/>
    <w:rsid w:val="00C76200"/>
    <w:rsid w:val="00C767FB"/>
    <w:rsid w:val="00C9121A"/>
    <w:rsid w:val="00C927DF"/>
    <w:rsid w:val="00C976F8"/>
    <w:rsid w:val="00CA267D"/>
    <w:rsid w:val="00CA28AD"/>
    <w:rsid w:val="00CA5549"/>
    <w:rsid w:val="00CA7289"/>
    <w:rsid w:val="00CB10FD"/>
    <w:rsid w:val="00CB2511"/>
    <w:rsid w:val="00CB5E36"/>
    <w:rsid w:val="00CC4598"/>
    <w:rsid w:val="00CC4F5D"/>
    <w:rsid w:val="00CC70F0"/>
    <w:rsid w:val="00CD5F06"/>
    <w:rsid w:val="00CE300C"/>
    <w:rsid w:val="00CE591D"/>
    <w:rsid w:val="00CF05CC"/>
    <w:rsid w:val="00CF2EE8"/>
    <w:rsid w:val="00CF6EEF"/>
    <w:rsid w:val="00CF7F15"/>
    <w:rsid w:val="00D05C64"/>
    <w:rsid w:val="00D109FF"/>
    <w:rsid w:val="00D11266"/>
    <w:rsid w:val="00D124D2"/>
    <w:rsid w:val="00D16D99"/>
    <w:rsid w:val="00D176E6"/>
    <w:rsid w:val="00D26026"/>
    <w:rsid w:val="00D26659"/>
    <w:rsid w:val="00D30C48"/>
    <w:rsid w:val="00D32A42"/>
    <w:rsid w:val="00D36488"/>
    <w:rsid w:val="00D36A4F"/>
    <w:rsid w:val="00D41091"/>
    <w:rsid w:val="00D4694C"/>
    <w:rsid w:val="00D50122"/>
    <w:rsid w:val="00D54063"/>
    <w:rsid w:val="00D552CB"/>
    <w:rsid w:val="00D559CD"/>
    <w:rsid w:val="00D62A28"/>
    <w:rsid w:val="00D62E12"/>
    <w:rsid w:val="00D76D32"/>
    <w:rsid w:val="00D76DEB"/>
    <w:rsid w:val="00D77B7C"/>
    <w:rsid w:val="00D81DC3"/>
    <w:rsid w:val="00D8308F"/>
    <w:rsid w:val="00D84377"/>
    <w:rsid w:val="00D914D3"/>
    <w:rsid w:val="00D91986"/>
    <w:rsid w:val="00DA3F08"/>
    <w:rsid w:val="00DA4773"/>
    <w:rsid w:val="00DA69C2"/>
    <w:rsid w:val="00DB4845"/>
    <w:rsid w:val="00DB5394"/>
    <w:rsid w:val="00DC29F8"/>
    <w:rsid w:val="00DC3963"/>
    <w:rsid w:val="00DD399B"/>
    <w:rsid w:val="00DE2E71"/>
    <w:rsid w:val="00DE2F13"/>
    <w:rsid w:val="00DE53B9"/>
    <w:rsid w:val="00DF6BDC"/>
    <w:rsid w:val="00DF76E7"/>
    <w:rsid w:val="00E015A5"/>
    <w:rsid w:val="00E01CEB"/>
    <w:rsid w:val="00E02066"/>
    <w:rsid w:val="00E026CB"/>
    <w:rsid w:val="00E0337A"/>
    <w:rsid w:val="00E10567"/>
    <w:rsid w:val="00E124A5"/>
    <w:rsid w:val="00E126FD"/>
    <w:rsid w:val="00E13715"/>
    <w:rsid w:val="00E16292"/>
    <w:rsid w:val="00E166D7"/>
    <w:rsid w:val="00E167F1"/>
    <w:rsid w:val="00E20D12"/>
    <w:rsid w:val="00E2330F"/>
    <w:rsid w:val="00E240B9"/>
    <w:rsid w:val="00E24E2A"/>
    <w:rsid w:val="00E323D3"/>
    <w:rsid w:val="00E34BD7"/>
    <w:rsid w:val="00E37FEE"/>
    <w:rsid w:val="00E447FB"/>
    <w:rsid w:val="00E56E69"/>
    <w:rsid w:val="00E57C0C"/>
    <w:rsid w:val="00E60096"/>
    <w:rsid w:val="00E604C7"/>
    <w:rsid w:val="00E613AE"/>
    <w:rsid w:val="00E61B4D"/>
    <w:rsid w:val="00E634C9"/>
    <w:rsid w:val="00E64542"/>
    <w:rsid w:val="00E73BA6"/>
    <w:rsid w:val="00E74B0F"/>
    <w:rsid w:val="00E815E5"/>
    <w:rsid w:val="00E81AAA"/>
    <w:rsid w:val="00E83336"/>
    <w:rsid w:val="00E83F73"/>
    <w:rsid w:val="00E84967"/>
    <w:rsid w:val="00E8674E"/>
    <w:rsid w:val="00E94299"/>
    <w:rsid w:val="00E95867"/>
    <w:rsid w:val="00EA0138"/>
    <w:rsid w:val="00EA0FE6"/>
    <w:rsid w:val="00EA2C0C"/>
    <w:rsid w:val="00EA2D9D"/>
    <w:rsid w:val="00EA452E"/>
    <w:rsid w:val="00EA77B4"/>
    <w:rsid w:val="00EA7B34"/>
    <w:rsid w:val="00EB050B"/>
    <w:rsid w:val="00EB277E"/>
    <w:rsid w:val="00EC229C"/>
    <w:rsid w:val="00EC6117"/>
    <w:rsid w:val="00EC649C"/>
    <w:rsid w:val="00EC7C4B"/>
    <w:rsid w:val="00ED0BE0"/>
    <w:rsid w:val="00ED26D9"/>
    <w:rsid w:val="00ED4426"/>
    <w:rsid w:val="00ED48F5"/>
    <w:rsid w:val="00ED4D90"/>
    <w:rsid w:val="00ED6CA9"/>
    <w:rsid w:val="00EE153C"/>
    <w:rsid w:val="00EE2797"/>
    <w:rsid w:val="00EE34BD"/>
    <w:rsid w:val="00EE7880"/>
    <w:rsid w:val="00EF02F0"/>
    <w:rsid w:val="00EF557C"/>
    <w:rsid w:val="00EF5CA0"/>
    <w:rsid w:val="00EF7AF8"/>
    <w:rsid w:val="00F00B4C"/>
    <w:rsid w:val="00F0347B"/>
    <w:rsid w:val="00F12AF6"/>
    <w:rsid w:val="00F14569"/>
    <w:rsid w:val="00F21270"/>
    <w:rsid w:val="00F22052"/>
    <w:rsid w:val="00F247AD"/>
    <w:rsid w:val="00F24907"/>
    <w:rsid w:val="00F25671"/>
    <w:rsid w:val="00F26B59"/>
    <w:rsid w:val="00F27828"/>
    <w:rsid w:val="00F47970"/>
    <w:rsid w:val="00F501F4"/>
    <w:rsid w:val="00F5089F"/>
    <w:rsid w:val="00F5216D"/>
    <w:rsid w:val="00F55422"/>
    <w:rsid w:val="00F571D8"/>
    <w:rsid w:val="00F60343"/>
    <w:rsid w:val="00F60BAF"/>
    <w:rsid w:val="00F65109"/>
    <w:rsid w:val="00F67C74"/>
    <w:rsid w:val="00F73854"/>
    <w:rsid w:val="00F91386"/>
    <w:rsid w:val="00F91A77"/>
    <w:rsid w:val="00F923A8"/>
    <w:rsid w:val="00F924EB"/>
    <w:rsid w:val="00F92FD1"/>
    <w:rsid w:val="00FA1697"/>
    <w:rsid w:val="00FA4033"/>
    <w:rsid w:val="00FA4DDF"/>
    <w:rsid w:val="00FA50B8"/>
    <w:rsid w:val="00FB0FF0"/>
    <w:rsid w:val="00FB4B81"/>
    <w:rsid w:val="00FB7EFE"/>
    <w:rsid w:val="00FC2062"/>
    <w:rsid w:val="00FC330F"/>
    <w:rsid w:val="00FC4269"/>
    <w:rsid w:val="00FC4368"/>
    <w:rsid w:val="00FC4EB2"/>
    <w:rsid w:val="00FD2599"/>
    <w:rsid w:val="00FD2B79"/>
    <w:rsid w:val="00FD4984"/>
    <w:rsid w:val="00FD5E79"/>
    <w:rsid w:val="00FD77AE"/>
    <w:rsid w:val="00FD7ADD"/>
    <w:rsid w:val="00FE186E"/>
    <w:rsid w:val="00FE198A"/>
    <w:rsid w:val="00FE3514"/>
    <w:rsid w:val="00FF113C"/>
    <w:rsid w:val="00FF12DA"/>
    <w:rsid w:val="00FF58E5"/>
    <w:rsid w:val="00FF72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672B07"/>
    <w:rPr>
      <w:sz w:val="24"/>
      <w:szCs w:val="24"/>
      <w:lang w:eastAsia="ja-JP"/>
    </w:rPr>
  </w:style>
  <w:style w:type="paragraph" w:styleId="NormalWeb">
    <w:name w:val="Normal (Web)"/>
    <w:basedOn w:val="Normal"/>
    <w:uiPriority w:val="99"/>
    <w:unhideWhenUsed/>
    <w:rsid w:val="00937265"/>
    <w:pPr>
      <w:spacing w:before="100" w:beforeAutospacing="1" w:after="100" w:afterAutospacing="1"/>
    </w:pPr>
    <w:rPr>
      <w:rFonts w:eastAsia="Times New Roman"/>
      <w:lang w:eastAsia="en-US"/>
    </w:rPr>
  </w:style>
  <w:style w:type="paragraph" w:customStyle="1" w:styleId="EndNoteBibliographyTitle">
    <w:name w:val="EndNote Bibliography Title"/>
    <w:basedOn w:val="Normal"/>
    <w:link w:val="EndNoteBibliographyTitleChar"/>
    <w:rsid w:val="0014392E"/>
    <w:pPr>
      <w:jc w:val="center"/>
    </w:pPr>
    <w:rPr>
      <w:noProof/>
    </w:rPr>
  </w:style>
  <w:style w:type="character" w:customStyle="1" w:styleId="EndNoteBibliographyTitleChar">
    <w:name w:val="EndNote Bibliography Title Char"/>
    <w:basedOn w:val="DefaultParagraphFont"/>
    <w:link w:val="EndNoteBibliographyTitle"/>
    <w:rsid w:val="0014392E"/>
    <w:rPr>
      <w:noProof/>
      <w:sz w:val="24"/>
      <w:szCs w:val="24"/>
      <w:lang w:eastAsia="ja-JP"/>
    </w:rPr>
  </w:style>
  <w:style w:type="paragraph" w:customStyle="1" w:styleId="EndNoteBibliography">
    <w:name w:val="EndNote Bibliography"/>
    <w:basedOn w:val="Normal"/>
    <w:link w:val="EndNoteBibliographyChar"/>
    <w:rsid w:val="0014392E"/>
    <w:rPr>
      <w:noProof/>
    </w:rPr>
  </w:style>
  <w:style w:type="character" w:customStyle="1" w:styleId="EndNoteBibliographyChar">
    <w:name w:val="EndNote Bibliography Char"/>
    <w:basedOn w:val="DefaultParagraphFont"/>
    <w:link w:val="EndNoteBibliography"/>
    <w:rsid w:val="0014392E"/>
    <w:rPr>
      <w:noProof/>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47782195">
      <w:bodyDiv w:val="1"/>
      <w:marLeft w:val="0"/>
      <w:marRight w:val="0"/>
      <w:marTop w:val="0"/>
      <w:marBottom w:val="0"/>
      <w:divBdr>
        <w:top w:val="none" w:sz="0" w:space="0" w:color="auto"/>
        <w:left w:val="none" w:sz="0" w:space="0" w:color="auto"/>
        <w:bottom w:val="none" w:sz="0" w:space="0" w:color="auto"/>
        <w:right w:val="none" w:sz="0" w:space="0" w:color="auto"/>
      </w:divBdr>
      <w:divsChild>
        <w:div w:id="246160259">
          <w:marLeft w:val="0"/>
          <w:marRight w:val="0"/>
          <w:marTop w:val="0"/>
          <w:marBottom w:val="0"/>
          <w:divBdr>
            <w:top w:val="none" w:sz="0" w:space="0" w:color="auto"/>
            <w:left w:val="none" w:sz="0" w:space="0" w:color="auto"/>
            <w:bottom w:val="none" w:sz="0" w:space="0" w:color="auto"/>
            <w:right w:val="none" w:sz="0" w:space="0" w:color="auto"/>
          </w:divBdr>
        </w:div>
        <w:div w:id="1869181136">
          <w:marLeft w:val="0"/>
          <w:marRight w:val="0"/>
          <w:marTop w:val="0"/>
          <w:marBottom w:val="0"/>
          <w:divBdr>
            <w:top w:val="none" w:sz="0" w:space="0" w:color="auto"/>
            <w:left w:val="none" w:sz="0" w:space="0" w:color="auto"/>
            <w:bottom w:val="none" w:sz="0" w:space="0" w:color="auto"/>
            <w:right w:val="none" w:sz="0" w:space="0" w:color="auto"/>
          </w:divBdr>
        </w:div>
        <w:div w:id="295456341">
          <w:marLeft w:val="0"/>
          <w:marRight w:val="0"/>
          <w:marTop w:val="0"/>
          <w:marBottom w:val="0"/>
          <w:divBdr>
            <w:top w:val="none" w:sz="0" w:space="0" w:color="auto"/>
            <w:left w:val="none" w:sz="0" w:space="0" w:color="auto"/>
            <w:bottom w:val="none" w:sz="0" w:space="0" w:color="auto"/>
            <w:right w:val="none" w:sz="0" w:space="0" w:color="auto"/>
          </w:divBdr>
        </w:div>
        <w:div w:id="1135683669">
          <w:marLeft w:val="0"/>
          <w:marRight w:val="0"/>
          <w:marTop w:val="0"/>
          <w:marBottom w:val="0"/>
          <w:divBdr>
            <w:top w:val="none" w:sz="0" w:space="0" w:color="auto"/>
            <w:left w:val="none" w:sz="0" w:space="0" w:color="auto"/>
            <w:bottom w:val="none" w:sz="0" w:space="0" w:color="auto"/>
            <w:right w:val="none" w:sz="0" w:space="0" w:color="auto"/>
          </w:divBdr>
        </w:div>
        <w:div w:id="1647513026">
          <w:marLeft w:val="0"/>
          <w:marRight w:val="0"/>
          <w:marTop w:val="0"/>
          <w:marBottom w:val="0"/>
          <w:divBdr>
            <w:top w:val="none" w:sz="0" w:space="0" w:color="auto"/>
            <w:left w:val="none" w:sz="0" w:space="0" w:color="auto"/>
            <w:bottom w:val="none" w:sz="0" w:space="0" w:color="auto"/>
            <w:right w:val="none" w:sz="0" w:space="0" w:color="auto"/>
          </w:divBdr>
        </w:div>
        <w:div w:id="1293438909">
          <w:marLeft w:val="0"/>
          <w:marRight w:val="0"/>
          <w:marTop w:val="0"/>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ericattias.com/csem-1" TargetMode="External"/><Relationship Id="rId1" Type="http://schemas.openxmlformats.org/officeDocument/2006/relationships/hyperlink" Target="https://images.squarespace-cdn.com/content/v1/56ddafd3e32140a3347c0825/1603862957017-6NMZ6FNCJH9W6LOK8MI6/Porpoise.jpg?format=1000w"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ww.mbari.org/resources/2024_Proposal_Process/personnel_classifications_2023.pdf"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2.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marinetraffic.com/en/ais/details/ships/shipid:278278/mmsi:247183400/imo:9250062/vessel:G__DALLAPORTA"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forms.gle/wVCb9VRRuYBU5yvF8"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 Id="rId22" Type="http://schemas.openxmlformats.org/officeDocument/2006/relationships/hyperlink" Target="https://forms.gle/wVCb9VRRuYBU5yv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73321-FFE7-4126-B75A-962A0D38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0</TotalTime>
  <Pages>16</Pages>
  <Words>4004</Words>
  <Characters>22826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26777</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2</cp:revision>
  <cp:lastPrinted>2018-04-05T20:39:00Z</cp:lastPrinted>
  <dcterms:created xsi:type="dcterms:W3CDTF">2023-07-11T21:52:00Z</dcterms:created>
  <dcterms:modified xsi:type="dcterms:W3CDTF">2023-07-11T21:52:00Z</dcterms:modified>
</cp:coreProperties>
</file>