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2B1301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386965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386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2B1301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PipeSch40x8.0-cpfV2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2B1301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May 13,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2B1301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12May2015 4Ring - 3in Buckling</w:t>
                  </w:r>
                </w:p>
                <w:p w:rsidR="00B77317" w:rsidRPr="006A441F" w:rsidRDefault="002B1301" w:rsidP="002B1301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2B1301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2B1301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9272242" w:history="1">
                        <w:r w:rsidR="002B1301" w:rsidRPr="005373C7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2B1301">
                          <w:rPr>
                            <w:noProof/>
                            <w:webHidden/>
                          </w:rPr>
                          <w:tab/>
                        </w:r>
                        <w:r w:rsidR="002B1301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2B1301">
                          <w:rPr>
                            <w:noProof/>
                            <w:webHidden/>
                          </w:rPr>
                          <w:instrText xml:space="preserve"> PAGEREF _Toc419272242 \h </w:instrText>
                        </w:r>
                        <w:r w:rsidR="002B1301">
                          <w:rPr>
                            <w:noProof/>
                            <w:webHidden/>
                          </w:rPr>
                        </w:r>
                        <w:r w:rsidR="002B1301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2B1301">
                          <w:rPr>
                            <w:noProof/>
                            <w:webHidden/>
                          </w:rPr>
                          <w:t>1</w:t>
                        </w:r>
                        <w:r w:rsidR="002B1301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B1301" w:rsidRDefault="002B130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72243" w:history="1">
                        <w:r w:rsidRPr="005373C7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_Toc419272243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B1301" w:rsidRDefault="002B130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72244" w:history="1">
                        <w:r w:rsidRPr="005373C7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_Toc419272244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B1301" w:rsidRDefault="002B130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72245" w:history="1">
                        <w:r w:rsidRPr="005373C7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_Toc419272245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B1301" w:rsidRDefault="002B130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72246" w:history="1">
                        <w:r w:rsidRPr="005373C7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_Toc419272246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B1301" w:rsidRDefault="002B130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72247" w:history="1">
                        <w:r w:rsidRPr="005373C7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_Toc419272247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B1301" w:rsidRDefault="002B130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72248" w:history="1">
                        <w:r w:rsidRPr="005373C7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_Toc419272248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B1301" w:rsidRDefault="002B130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72249" w:history="1">
                        <w:r w:rsidRPr="005373C7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_Toc419272249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B1301" w:rsidRDefault="002B130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72250" w:history="1">
                        <w:r w:rsidRPr="005373C7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_Toc419272250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B1301" w:rsidRDefault="002B130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72251" w:history="1">
                        <w:r w:rsidRPr="005373C7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_Toc419272251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B1301" w:rsidRDefault="002B130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72252" w:history="1">
                        <w:r w:rsidRPr="005373C7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_Toc419272252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B1301" w:rsidRDefault="002B130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72253" w:history="1">
                        <w:r w:rsidRPr="005373C7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_Toc419272253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B1301" w:rsidRDefault="002B130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72254" w:history="1">
                        <w:r w:rsidRPr="005373C7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_Toc419272254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2B1301" w:rsidP="00C27B5D">
            <w:pPr>
              <w:pStyle w:val="Heading1"/>
              <w:outlineLvl w:val="0"/>
            </w:pPr>
            <w:bookmarkStart w:id="0" w:name="_Toc419272242"/>
            <w:r>
              <w:t>Description</w:t>
            </w:r>
            <w:bookmarkEnd w:id="0"/>
          </w:p>
          <w:p w:rsidR="00F448BC" w:rsidRPr="00E65D6E" w:rsidRDefault="002B1301" w:rsidP="00FF408C">
            <w:r>
              <w:t>Buckling, 3 inch wide cut, 5 inch width, 4 rings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2B1301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9272243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2B1301" w:rsidP="00FF408C">
            <w:pPr>
              <w:pStyle w:val="Heading1"/>
              <w:outlineLvl w:val="0"/>
            </w:pPr>
            <w:bookmarkStart w:id="5" w:name="_Toc419272244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2B1301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313430"/>
                              <wp:effectExtent l="0" t="0" r="3810" b="127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3134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2B1301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</w:t>
                  </w:r>
                </w:p>
                <w:p w:rsidR="00C16188" w:rsidRDefault="002B1301" w:rsidP="002B1301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3 in wide cut  5in width 4 ring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2B1301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2B1301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2B1301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2B1301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2B1301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2B1301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LPattern3</w:t>
                  </w:r>
                </w:p>
                <w:p w:rsidR="004B3022" w:rsidRPr="0044448A" w:rsidRDefault="002B1301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67740"/>
                        <wp:effectExtent l="0" t="0" r="0" b="381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67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2B1301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1301" w:rsidRDefault="002B1301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Mass:9.81628 kg</w:t>
                  </w:r>
                </w:p>
                <w:p w:rsidR="002B1301" w:rsidRDefault="002B1301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Volume:0.00363566 m^3</w:t>
                  </w:r>
                </w:p>
                <w:p w:rsidR="002B1301" w:rsidRDefault="002B1301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2B1301" w:rsidRDefault="002B1301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Weight:96.1996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1301" w:rsidRDefault="002B1301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C16188" w:rsidRPr="0044448A" w:rsidRDefault="002B1301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12 13:58:25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2B1301" w:rsidP="00B35001">
            <w:pPr>
              <w:pStyle w:val="Heading1"/>
              <w:outlineLvl w:val="0"/>
            </w:pPr>
            <w:bookmarkStart w:id="6" w:name="_Toc419272245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2B1301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2B1301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12May2015 4Ring - 3in Buckling</w:t>
                  </w:r>
                </w:p>
              </w:tc>
            </w:tr>
            <w:tr w:rsidR="002B1301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2B13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2B1301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</w:tr>
            <w:tr w:rsidR="002B13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2B1301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2B13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2B1301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2B13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2B1301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2B13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2B1301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2B1301" w:rsidP="000A7C6B">
            <w:pPr>
              <w:pStyle w:val="Heading1"/>
              <w:outlineLvl w:val="0"/>
            </w:pPr>
            <w:bookmarkStart w:id="7" w:name="_Toc419272246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2B1301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2B1301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2B1301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2B13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2B1301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2B13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2B1301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9272247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2B1301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2B1301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2B1301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2B1301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79830"/>
                        <wp:effectExtent l="0" t="0" r="635" b="127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79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2B1301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2B1301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2B1301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2B1301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2B1301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2B1301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2B1301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2B1301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2B1301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2B1301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B1301" w:rsidRDefault="002B1301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2B1301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1(LPattern3)(FFS PipeSch40x8.0-cpfV2)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2B1301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2B1301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9272248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2B1301" w:rsidTr="00336A5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2B1301" w:rsidRPr="004E282D" w:rsidRDefault="002B1301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2B1301" w:rsidRPr="004E282D" w:rsidRDefault="002B1301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2B1301" w:rsidRPr="004E282D" w:rsidRDefault="002B1301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2B1301" w:rsidTr="002B130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2B1301" w:rsidRPr="00AD5FBA" w:rsidRDefault="002B1301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2B1301" w:rsidRPr="006208CB" w:rsidRDefault="002B1301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97915"/>
                        <wp:effectExtent l="0" t="0" r="0" b="6985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97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2B1301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B1301" w:rsidRPr="00BE6656" w:rsidRDefault="002B1301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B1301" w:rsidRPr="00154A1A" w:rsidRDefault="002B1301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2B1301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B1301" w:rsidRDefault="002B1301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B1301" w:rsidRDefault="002B1301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2B1301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B1301" w:rsidRDefault="002B1301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B1301" w:rsidRDefault="002B1301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-0.002, ---, ---</w:t>
                        </w:r>
                      </w:p>
                    </w:tc>
                  </w:tr>
                  <w:tr w:rsidR="002B1301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B1301" w:rsidRDefault="002B1301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B1301" w:rsidRDefault="002B1301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2B1301" w:rsidRPr="004C6DEB" w:rsidRDefault="002B1301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2B1301" w:rsidTr="002B130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2B1301" w:rsidRPr="00AD5FBA" w:rsidRDefault="002B1301" w:rsidP="00BA6A4D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2B1301" w:rsidRPr="006208CB" w:rsidRDefault="002B1301" w:rsidP="00BA6A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97915"/>
                        <wp:effectExtent l="0" t="0" r="0" b="6985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97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2B1301" w:rsidTr="00BA6A4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B1301" w:rsidRPr="00BE6656" w:rsidRDefault="002B1301" w:rsidP="00BA6A4D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B1301" w:rsidRPr="00154A1A" w:rsidRDefault="002B1301" w:rsidP="00BA6A4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2B1301" w:rsidTr="00BA6A4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B1301" w:rsidRDefault="002B1301" w:rsidP="00BA6A4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B1301" w:rsidRDefault="002B1301" w:rsidP="00BA6A4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2B1301" w:rsidRPr="004C6DEB" w:rsidRDefault="002B1301" w:rsidP="00BA6A4D">
                  <w:pPr>
                    <w:pStyle w:val="TOC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2B1301" w:rsidTr="00BF766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2B1301" w:rsidRPr="004E282D" w:rsidRDefault="002B1301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2B1301" w:rsidRPr="004E282D" w:rsidRDefault="002B1301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2B1301" w:rsidRPr="004E282D" w:rsidRDefault="002B1301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2B1301" w:rsidTr="002B130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2B1301" w:rsidRPr="00F42DD1" w:rsidRDefault="002B1301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2B1301" w:rsidRPr="006208CB" w:rsidRDefault="002B1301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81735"/>
                        <wp:effectExtent l="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81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2B1301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B1301" w:rsidRPr="00BE6656" w:rsidRDefault="002B1301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B1301" w:rsidRPr="00B77EA3" w:rsidRDefault="002B1301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2B1301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B1301" w:rsidRDefault="002B1301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B1301" w:rsidRDefault="002B1301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2B1301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B1301" w:rsidRDefault="002B1301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B1301" w:rsidRDefault="002B1301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23289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2B1301" w:rsidRDefault="002B1301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2B1301" w:rsidTr="00BA6A4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2B1301" w:rsidRPr="00F42DD1" w:rsidRDefault="002B1301" w:rsidP="00BA6A4D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2B1301" w:rsidRPr="006208CB" w:rsidRDefault="002B1301" w:rsidP="00BA6A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81735"/>
                        <wp:effectExtent l="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81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2B1301" w:rsidTr="00BA6A4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B1301" w:rsidRPr="00BE6656" w:rsidRDefault="002B1301" w:rsidP="00BA6A4D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B1301" w:rsidRPr="00B77EA3" w:rsidRDefault="002B1301" w:rsidP="00BA6A4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2B1301" w:rsidTr="00BA6A4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B1301" w:rsidRDefault="002B1301" w:rsidP="00BA6A4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B1301" w:rsidRDefault="002B1301" w:rsidP="00BA6A4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2B1301" w:rsidTr="00BA6A4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B1301" w:rsidRDefault="002B1301" w:rsidP="00BA6A4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B1301" w:rsidRDefault="002B1301" w:rsidP="00BA6A4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20531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2B1301" w:rsidRDefault="002B1301" w:rsidP="00BA6A4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2B1301" w:rsidTr="00BA6A4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2B1301" w:rsidRPr="00F42DD1" w:rsidRDefault="002B1301" w:rsidP="00BA6A4D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2B1301" w:rsidRPr="006208CB" w:rsidRDefault="002B1301" w:rsidP="00BA6A4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81735"/>
                        <wp:effectExtent l="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81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2B1301" w:rsidTr="00BA6A4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B1301" w:rsidRPr="00BE6656" w:rsidRDefault="002B1301" w:rsidP="00BA6A4D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B1301" w:rsidRPr="00B77EA3" w:rsidRDefault="002B1301" w:rsidP="00BA6A4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25 face(s)</w:t>
                        </w:r>
                      </w:p>
                    </w:tc>
                  </w:tr>
                  <w:tr w:rsidR="002B1301" w:rsidTr="00BA6A4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B1301" w:rsidRDefault="002B1301" w:rsidP="00BA6A4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B1301" w:rsidRDefault="002B1301" w:rsidP="00BA6A4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2B1301" w:rsidTr="00BA6A4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B1301" w:rsidRDefault="002B1301" w:rsidP="00BA6A4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B1301" w:rsidRDefault="002B1301" w:rsidP="00BA6A4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2B1301" w:rsidTr="00BA6A4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B1301" w:rsidRDefault="002B1301" w:rsidP="00BA6A4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B1301" w:rsidRDefault="002B1301" w:rsidP="00BA6A4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2B1301" w:rsidTr="00BA6A4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B1301" w:rsidRDefault="002B1301" w:rsidP="00BA6A4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B1301" w:rsidRDefault="002B1301" w:rsidP="00BA6A4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2B1301" w:rsidTr="00BA6A4D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B1301" w:rsidRDefault="002B1301" w:rsidP="00BA6A4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B1301" w:rsidRDefault="002B1301" w:rsidP="00BA6A4D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2B1301" w:rsidRDefault="002B1301" w:rsidP="00BA6A4D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19272249"/>
            <w:r w:rsidR="002B1301">
              <w:t>Connector Definitions</w:t>
            </w:r>
            <w:bookmarkEnd w:id="13"/>
          </w:p>
          <w:p w:rsidR="00132707" w:rsidRDefault="002B1301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2B1301" w:rsidP="000A7C6B">
            <w:pPr>
              <w:pStyle w:val="Heading1"/>
              <w:outlineLvl w:val="0"/>
            </w:pPr>
            <w:bookmarkStart w:id="14" w:name="_Toc419272250"/>
            <w:r>
              <w:t>Contact Information</w:t>
            </w:r>
            <w:bookmarkEnd w:id="14"/>
          </w:p>
          <w:p w:rsidR="00104BD8" w:rsidRDefault="002B1301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2B1301" w:rsidP="000A7C6B">
            <w:pPr>
              <w:pStyle w:val="Heading1"/>
              <w:outlineLvl w:val="0"/>
            </w:pPr>
            <w:bookmarkStart w:id="15" w:name="_Toc419272251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2B1301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2B1301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2B1301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2B130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2B1301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0.5 in</w:t>
                  </w:r>
                </w:p>
              </w:tc>
            </w:tr>
            <w:tr w:rsidR="002B130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0.1 in</w:t>
                  </w:r>
                </w:p>
              </w:tc>
            </w:tr>
            <w:tr w:rsidR="002B1301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2B1301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2B1301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2B1301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115900</w:t>
                  </w:r>
                </w:p>
              </w:tc>
            </w:tr>
            <w:tr w:rsidR="002B1301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59074</w:t>
                  </w:r>
                </w:p>
              </w:tc>
            </w:tr>
            <w:tr w:rsidR="002B130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379.26</w:t>
                  </w:r>
                </w:p>
              </w:tc>
            </w:tr>
            <w:tr w:rsidR="002B1301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66.1</w:t>
                  </w:r>
                </w:p>
              </w:tc>
            </w:tr>
            <w:tr w:rsidR="002B130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18.9</w:t>
                  </w:r>
                </w:p>
              </w:tc>
            </w:tr>
            <w:tr w:rsidR="002B1301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2B130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00:00:17</w:t>
                  </w:r>
                </w:p>
              </w:tc>
            </w:tr>
            <w:tr w:rsidR="002B1301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B1301" w:rsidRDefault="002B1301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2B1301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157345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1573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2B1301" w:rsidP="000A7C6B">
            <w:pPr>
              <w:pStyle w:val="Heading1"/>
              <w:outlineLvl w:val="0"/>
            </w:pPr>
            <w:bookmarkStart w:id="16" w:name="_Toc419272252"/>
            <w:r>
              <w:t>Sensor Details</w:t>
            </w:r>
            <w:bookmarkEnd w:id="16"/>
          </w:p>
          <w:p w:rsidR="002C53F9" w:rsidRPr="00F077CB" w:rsidRDefault="002B1301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2B1301" w:rsidP="000A7C6B">
            <w:pPr>
              <w:pStyle w:val="Heading1"/>
              <w:outlineLvl w:val="0"/>
            </w:pPr>
            <w:bookmarkStart w:id="17" w:name="_Toc243733152"/>
            <w:bookmarkStart w:id="18" w:name="_Toc245020120"/>
            <w:bookmarkStart w:id="19" w:name="_Toc245020152"/>
            <w:bookmarkStart w:id="20" w:name="_Toc419272253"/>
            <w:r>
              <w:lastRenderedPageBreak/>
              <w:t>Study Results</w:t>
            </w:r>
            <w:bookmarkEnd w:id="20"/>
          </w:p>
          <w:p w:rsidR="00EC2432" w:rsidRPr="000B04D4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012697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2B1301" w:rsidP="000A7C6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2B1301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2B1301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2432" w:rsidRDefault="002B1301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2432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2B1301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2B1301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2.09514)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B1301" w:rsidRDefault="002B1301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EC2432" w:rsidRPr="004D2956" w:rsidRDefault="002B1301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B1301" w:rsidRDefault="002B1301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0.000257106 </w:t>
                  </w:r>
                </w:p>
                <w:p w:rsidR="00EC2432" w:rsidRPr="004D2956" w:rsidRDefault="002B1301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49062</w:t>
                  </w:r>
                </w:p>
              </w:tc>
            </w:tr>
            <w:tr w:rsidR="00EC2432" w:rsidTr="00A8563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2432" w:rsidRDefault="002B1301" w:rsidP="000A7C6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248150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24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2432" w:rsidRPr="004D2956" w:rsidRDefault="002B1301" w:rsidP="000A7C6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PipeSch40x8.0-cpfV2-12May2015 4Ring - 3in Buckling-Amplitude-Amplitude1</w:t>
                  </w:r>
                </w:p>
              </w:tc>
            </w:tr>
          </w:tbl>
          <w:p w:rsidR="00EC2432" w:rsidRPr="000B04D4" w:rsidRDefault="00EC2432" w:rsidP="000A7C6B"/>
          <w:bookmarkEnd w:id="17"/>
          <w:bookmarkEnd w:id="18"/>
          <w:bookmarkEnd w:id="19"/>
          <w:p w:rsidR="00EC2432" w:rsidRDefault="002B1301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2B1301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2B1301" w:rsidRPr="004E282D" w:rsidRDefault="002B1301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2B1301" w:rsidRPr="004E282D" w:rsidRDefault="002B1301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2B1301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2B1301" w:rsidRPr="00AD5FBA" w:rsidRDefault="002B1301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2B1301" w:rsidRDefault="002B1301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2.0951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2B1301" w:rsidTr="00BA6A4D">
              <w:tc>
                <w:tcPr>
                  <w:tcW w:w="5000" w:type="pct"/>
                  <w:vAlign w:val="center"/>
                </w:tcPr>
                <w:p w:rsidR="002B1301" w:rsidRDefault="002B1301" w:rsidP="00BA6A4D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1D049B75" wp14:editId="54CC9E3C">
                        <wp:extent cx="6858000" cy="4248150"/>
                        <wp:effectExtent l="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248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B1301" w:rsidTr="00BA6A4D">
              <w:tc>
                <w:tcPr>
                  <w:tcW w:w="5000" w:type="pct"/>
                </w:tcPr>
                <w:p w:rsidR="002B1301" w:rsidRDefault="002B1301" w:rsidP="00BA6A4D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Image-1</w:t>
                  </w:r>
                </w:p>
                <w:p w:rsidR="002B1301" w:rsidRPr="00145DDC" w:rsidRDefault="002B1301" w:rsidP="00BA6A4D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EC2432" w:rsidRDefault="00EC2432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2B1301" w:rsidP="002B1301">
            <w:pPr>
              <w:pStyle w:val="Heading1"/>
            </w:pPr>
            <w:bookmarkStart w:id="21" w:name="_Toc419272254"/>
            <w:r>
              <w:t>Conclusion</w:t>
            </w:r>
            <w:bookmarkEnd w:id="21"/>
          </w:p>
        </w:tc>
      </w:tr>
    </w:tbl>
    <w:p w:rsidR="00AC3438" w:rsidRPr="00AC3438" w:rsidRDefault="00AC3438" w:rsidP="00FE0924">
      <w:bookmarkStart w:id="22" w:name="_GoBack"/>
      <w:bookmarkEnd w:id="22"/>
    </w:p>
    <w:sectPr w:rsidR="00AC3438" w:rsidRPr="00AC3438" w:rsidSect="00F25CD7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301" w:rsidRDefault="002B1301" w:rsidP="00F25CD7">
      <w:pPr>
        <w:spacing w:after="0" w:line="240" w:lineRule="auto"/>
      </w:pPr>
      <w:r>
        <w:separator/>
      </w:r>
    </w:p>
  </w:endnote>
  <w:endnote w:type="continuationSeparator" w:id="0">
    <w:p w:rsidR="002B1301" w:rsidRDefault="002B1301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135EBFE7" wp14:editId="34F4ADBA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2B1301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2B1301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B1301"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430CDF87" wp14:editId="5FE81269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2B1301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2B1301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B1301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301" w:rsidRDefault="002B1301" w:rsidP="00F25CD7">
      <w:pPr>
        <w:spacing w:after="0" w:line="240" w:lineRule="auto"/>
      </w:pPr>
      <w:r>
        <w:separator/>
      </w:r>
    </w:p>
  </w:footnote>
  <w:footnote w:type="continuationSeparator" w:id="0">
    <w:p w:rsidR="002B1301" w:rsidRDefault="002B1301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2B1301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63182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2B1301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Pr="00B86860" w:rsidRDefault="002B1301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2B1301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 CA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2B1301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2B1301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5/13/2015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2B1301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67CB4065" wp14:editId="7B724C43">
                      <wp:extent cx="1997075" cy="1240790"/>
                      <wp:effectExtent l="0" t="0" r="3175" b="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1240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2B1301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2B1301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2B1301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 CA 95039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01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1301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7D820-7E0B-4B13-A48B-50BACB2A6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10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2015-05-13T16:21:00Z</dcterms:created>
  <dcterms:modified xsi:type="dcterms:W3CDTF">2015-05-13T16:21:00Z</dcterms:modified>
</cp:coreProperties>
</file>