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B904FE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086610"/>
                  <wp:effectExtent l="0" t="0" r="0" b="889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904FE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904FE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April 13,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B904FE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13Apr2015 Buckling 1 Designed Housing</w:t>
                  </w:r>
                </w:p>
                <w:p w:rsidR="00B77317" w:rsidRPr="006A441F" w:rsidRDefault="00B904FE" w:rsidP="00B904FE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904FE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904FE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704322" w:history="1">
                        <w:r w:rsidR="00B904FE" w:rsidRPr="00616494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904FE">
                          <w:rPr>
                            <w:noProof/>
                            <w:webHidden/>
                          </w:rPr>
                          <w:tab/>
                        </w:r>
                        <w:r w:rsidR="00B904F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904FE">
                          <w:rPr>
                            <w:noProof/>
                            <w:webHidden/>
                          </w:rPr>
                          <w:instrText xml:space="preserve"> PAGEREF _Toc416704322 \h </w:instrText>
                        </w:r>
                        <w:r w:rsidR="00B904FE">
                          <w:rPr>
                            <w:noProof/>
                            <w:webHidden/>
                          </w:rPr>
                        </w:r>
                        <w:r w:rsidR="00B904F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904FE">
                          <w:rPr>
                            <w:noProof/>
                            <w:webHidden/>
                          </w:rPr>
                          <w:t>1</w:t>
                        </w:r>
                        <w:r w:rsidR="00B904F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3" w:history="1">
                        <w:r w:rsidRPr="00616494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4" w:history="1">
                        <w:r w:rsidRPr="00616494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5" w:history="1">
                        <w:r w:rsidRPr="00616494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6" w:history="1">
                        <w:r w:rsidRPr="00616494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7" w:history="1">
                        <w:r w:rsidRPr="00616494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8" w:history="1">
                        <w:r w:rsidRPr="00616494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29" w:history="1">
                        <w:r w:rsidRPr="00616494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30" w:history="1">
                        <w:r w:rsidRPr="00616494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31" w:history="1">
                        <w:r w:rsidRPr="00616494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32" w:history="1">
                        <w:r w:rsidRPr="00616494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33" w:history="1">
                        <w:r w:rsidRPr="00616494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904FE" w:rsidRDefault="00B904F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04334" w:history="1">
                        <w:r w:rsidRPr="00616494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_Toc416704334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904FE" w:rsidP="00C27B5D">
            <w:pPr>
              <w:pStyle w:val="Heading1"/>
              <w:outlineLvl w:val="0"/>
            </w:pPr>
            <w:bookmarkStart w:id="0" w:name="_Toc416704322"/>
            <w:r>
              <w:t>Description</w:t>
            </w:r>
            <w:bookmarkEnd w:id="0"/>
          </w:p>
          <w:p w:rsidR="00F448BC" w:rsidRPr="00E65D6E" w:rsidRDefault="00B904FE" w:rsidP="00FF408C">
            <w:r>
              <w:t>13Apr2015 CPF Housing Buckling 1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904FE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70432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904FE" w:rsidP="00FF408C">
            <w:pPr>
              <w:pStyle w:val="Heading1"/>
              <w:outlineLvl w:val="0"/>
            </w:pPr>
            <w:bookmarkStart w:id="5" w:name="_Toc41670432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B904FE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896235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8962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B904FE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B904FE" w:rsidP="00B904FE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B904FE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904FE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B904FE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Mirror1</w:t>
                  </w:r>
                </w:p>
                <w:p w:rsidR="004B3022" w:rsidRPr="0044448A" w:rsidRDefault="00B904FE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4645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46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904FE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Mass:16.655 lb</w:t>
                  </w:r>
                </w:p>
                <w:p w:rsidR="00B904FE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Volume:170.744 in^3</w:t>
                  </w:r>
                </w:p>
                <w:p w:rsidR="00B904FE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B904FE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Weight:16.6437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904FE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B904F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10 14:15:51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B904FE" w:rsidP="00B35001">
            <w:pPr>
              <w:pStyle w:val="Heading1"/>
              <w:outlineLvl w:val="0"/>
            </w:pPr>
            <w:bookmarkStart w:id="6" w:name="_Toc416704325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904FE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13Apr2015 Buckling 1 Designed Housing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SolidWorks document (X:\CPF\Mechanical Engr\Farley\CPF2015Feb03)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B904FE" w:rsidP="000A7C6B">
            <w:pPr>
              <w:pStyle w:val="Heading1"/>
              <w:outlineLvl w:val="0"/>
            </w:pPr>
            <w:bookmarkStart w:id="7" w:name="_Toc41670432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904FE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904F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B904F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B904F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B904FE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70432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904FE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904F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904F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B904FE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031240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031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B904F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904FE" w:rsidRDefault="00B904F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B904F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B904FE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B904FE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70432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B904FE" w:rsidTr="0063616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904FE" w:rsidRPr="004E282D" w:rsidRDefault="00B904F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904FE" w:rsidRPr="004E282D" w:rsidRDefault="00B904F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904FE" w:rsidRPr="004E282D" w:rsidRDefault="00B904F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B904FE" w:rsidTr="00B904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904FE" w:rsidRPr="00AD5FBA" w:rsidRDefault="00B904F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B904FE" w:rsidRPr="006208CB" w:rsidRDefault="00B904F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959485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959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154A1A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B904FE" w:rsidRPr="004C6DEB" w:rsidRDefault="00B904FE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B904FE" w:rsidTr="00B904F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904FE" w:rsidRPr="00AD5FBA" w:rsidRDefault="00B904FE" w:rsidP="0042375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B904FE" w:rsidRPr="006208CB" w:rsidRDefault="00B904FE" w:rsidP="0042375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95948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959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423755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154A1A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B904FE" w:rsidRPr="004C6DEB" w:rsidRDefault="00B904FE" w:rsidP="00423755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B904FE" w:rsidTr="005327A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904FE" w:rsidRPr="004E282D" w:rsidRDefault="00B904F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904FE" w:rsidRPr="004E282D" w:rsidRDefault="00B904F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904FE" w:rsidRPr="004E282D" w:rsidRDefault="00B904F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B904FE" w:rsidTr="00B904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B904FE" w:rsidRPr="00F42DD1" w:rsidRDefault="00B904F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B904FE" w:rsidRPr="006208CB" w:rsidRDefault="00B904F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3314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B77EA3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face(s)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904F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B904FE" w:rsidRDefault="00B904F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904FE" w:rsidTr="0042375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904FE" w:rsidRPr="00F42DD1" w:rsidRDefault="00B904FE" w:rsidP="0042375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904FE" w:rsidRPr="006208CB" w:rsidRDefault="00B904FE" w:rsidP="0042375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3314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42375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B77EA3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39810 lbf</w:t>
                        </w:r>
                      </w:p>
                    </w:tc>
                  </w:tr>
                </w:tbl>
                <w:p w:rsidR="00B904FE" w:rsidRDefault="00B904FE" w:rsidP="0042375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904FE" w:rsidTr="0042375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904FE" w:rsidRPr="00F42DD1" w:rsidRDefault="00B904FE" w:rsidP="0042375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904FE" w:rsidRPr="006208CB" w:rsidRDefault="00B904FE" w:rsidP="0042375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3314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42375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B77EA3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45157 lbf</w:t>
                        </w:r>
                      </w:p>
                    </w:tc>
                  </w:tr>
                </w:tbl>
                <w:p w:rsidR="00B904FE" w:rsidRDefault="00B904FE" w:rsidP="0042375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904FE" w:rsidTr="0042375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904FE" w:rsidRPr="00F42DD1" w:rsidRDefault="00B904FE" w:rsidP="0042375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Force-3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904FE" w:rsidRPr="006208CB" w:rsidRDefault="00B904FE" w:rsidP="0042375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3314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42375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B77EA3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32531 lbf</w:t>
                        </w:r>
                      </w:p>
                    </w:tc>
                  </w:tr>
                </w:tbl>
                <w:p w:rsidR="00B904FE" w:rsidRDefault="00B904FE" w:rsidP="0042375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904FE" w:rsidTr="0042375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904FE" w:rsidRPr="00F42DD1" w:rsidRDefault="00B904FE" w:rsidP="0042375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Force-4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904FE" w:rsidRPr="006208CB" w:rsidRDefault="00B904FE" w:rsidP="0042375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3314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904FE" w:rsidRPr="00BE6656" w:rsidRDefault="00B904FE" w:rsidP="0042375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904FE" w:rsidRPr="00B77EA3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904FE" w:rsidTr="0042375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904FE" w:rsidRDefault="00B904FE" w:rsidP="0042375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904FE" w:rsidRDefault="00B904FE" w:rsidP="0042375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36901 lbf</w:t>
                        </w:r>
                      </w:p>
                    </w:tc>
                  </w:tr>
                </w:tbl>
                <w:p w:rsidR="00B904FE" w:rsidRDefault="00B904FE" w:rsidP="0042375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16704329"/>
            <w:r w:rsidR="00B904FE">
              <w:t>Connector Definitions</w:t>
            </w:r>
            <w:bookmarkEnd w:id="13"/>
          </w:p>
          <w:p w:rsidR="00132707" w:rsidRDefault="00B904FE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B904FE" w:rsidP="000A7C6B">
            <w:pPr>
              <w:pStyle w:val="Heading1"/>
              <w:outlineLvl w:val="0"/>
            </w:pPr>
            <w:bookmarkStart w:id="14" w:name="_Toc416704330"/>
            <w:r>
              <w:t>Contact Information</w:t>
            </w:r>
            <w:bookmarkEnd w:id="14"/>
          </w:p>
          <w:p w:rsidR="00104BD8" w:rsidRDefault="00B904FE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B904FE" w:rsidP="000A7C6B">
            <w:pPr>
              <w:pStyle w:val="Heading1"/>
              <w:outlineLvl w:val="0"/>
            </w:pPr>
            <w:bookmarkStart w:id="15" w:name="_Toc41670433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904FE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B904F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0.8 in</w:t>
                  </w:r>
                </w:p>
              </w:tc>
            </w:tr>
            <w:tr w:rsidR="00B904F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0.16 in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B904FE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904FE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49345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24877</w:t>
                  </w:r>
                </w:p>
              </w:tc>
            </w:tr>
            <w:tr w:rsidR="00B904F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445.44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</w:tr>
            <w:tr w:rsidR="00B904F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24.4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B904F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00:00:08</w:t>
                  </w:r>
                </w:p>
              </w:tc>
            </w:tr>
            <w:tr w:rsidR="00B904F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904FE" w:rsidRDefault="00B904F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B904FE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3634105"/>
                        <wp:effectExtent l="0" t="0" r="0" b="4445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634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B904FE" w:rsidP="000A7C6B">
            <w:pPr>
              <w:pStyle w:val="Heading1"/>
              <w:outlineLvl w:val="0"/>
            </w:pPr>
            <w:bookmarkStart w:id="16" w:name="_Toc416704332"/>
            <w:r>
              <w:t>Sensor Details</w:t>
            </w:r>
            <w:bookmarkEnd w:id="16"/>
          </w:p>
          <w:p w:rsidR="002C53F9" w:rsidRPr="00F077CB" w:rsidRDefault="00B904FE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B904FE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6704333"/>
            <w:r>
              <w:lastRenderedPageBreak/>
              <w:t>Study Results</w:t>
            </w:r>
            <w:bookmarkEnd w:id="20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23"/>
              <w:gridCol w:w="3181"/>
              <w:gridCol w:w="2522"/>
              <w:gridCol w:w="2428"/>
            </w:tblGrid>
            <w:tr w:rsidR="00B904FE" w:rsidTr="0042375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904FE" w:rsidTr="0042375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Pr="004D2956" w:rsidRDefault="00B904FE" w:rsidP="0042375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1.13911e-006)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0.000310667 </w:t>
                  </w:r>
                </w:p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16752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0.00033574 </w:t>
                  </w:r>
                </w:p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9353</w:t>
                  </w:r>
                </w:p>
              </w:tc>
            </w:tr>
            <w:tr w:rsidR="00B904FE" w:rsidTr="0042375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904FE" w:rsidRDefault="00B904FE" w:rsidP="0042375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71348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713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904FE" w:rsidRPr="004D2956" w:rsidRDefault="00B904FE" w:rsidP="004237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PipeSch40x8.0-cpfV2-13Apr2015 Buckling 1 Designed Housing-Amplitude-Amplitude1</w:t>
                  </w:r>
                </w:p>
              </w:tc>
            </w:tr>
          </w:tbl>
          <w:p w:rsidR="00B904FE" w:rsidRDefault="00B904F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23"/>
              <w:gridCol w:w="3181"/>
              <w:gridCol w:w="2522"/>
              <w:gridCol w:w="2428"/>
            </w:tblGrid>
            <w:tr w:rsidR="00B904FE" w:rsidTr="0042375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904FE" w:rsidRDefault="00B904FE" w:rsidP="0042375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904FE" w:rsidTr="0042375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Pr="004D2956" w:rsidRDefault="00B904FE" w:rsidP="0042375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1.13911e-006)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0.000310667 </w:t>
                  </w:r>
                </w:p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16752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904FE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0.00033574 </w:t>
                  </w:r>
                </w:p>
                <w:p w:rsidR="00B904FE" w:rsidRPr="004D2956" w:rsidRDefault="00B904FE" w:rsidP="0042375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9353</w:t>
                  </w:r>
                </w:p>
              </w:tc>
            </w:tr>
            <w:tr w:rsidR="00B904FE" w:rsidTr="0042375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904FE" w:rsidRDefault="00B904FE" w:rsidP="0042375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71348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713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904FE" w:rsidRPr="004D2956" w:rsidRDefault="00B904FE" w:rsidP="004237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PipeSch40x8.0-cpfV2-13Apr2015 Buckling 1 Designed Housing-Amplitude-Amplitude2</w:t>
                  </w:r>
                </w:p>
              </w:tc>
            </w:tr>
          </w:tbl>
          <w:p w:rsidR="00B904FE" w:rsidRPr="000B04D4" w:rsidRDefault="00B904FE" w:rsidP="000A7C6B"/>
          <w:bookmarkEnd w:id="17"/>
          <w:bookmarkEnd w:id="18"/>
          <w:bookmarkEnd w:id="19"/>
          <w:p w:rsidR="00EC2432" w:rsidRDefault="00B904FE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B904FE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904FE" w:rsidRPr="004E282D" w:rsidRDefault="00B904FE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904FE" w:rsidRPr="004E282D" w:rsidRDefault="00B904FE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B904FE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B904FE" w:rsidRPr="00AD5FBA" w:rsidRDefault="00B904FE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B904FE" w:rsidRDefault="00B904FE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1.1391e-006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904FE" w:rsidP="00B904FE">
            <w:pPr>
              <w:pStyle w:val="Heading1"/>
            </w:pPr>
            <w:bookmarkStart w:id="21" w:name="_Toc416704334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4FE" w:rsidRDefault="00B904FE" w:rsidP="00F25CD7">
      <w:pPr>
        <w:spacing w:after="0" w:line="240" w:lineRule="auto"/>
      </w:pPr>
      <w:r>
        <w:separator/>
      </w:r>
    </w:p>
  </w:endnote>
  <w:endnote w:type="continuationSeparator" w:id="0">
    <w:p w:rsidR="00B904FE" w:rsidRDefault="00B904FE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DB035F4" wp14:editId="1C12B9B8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B904FE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B904FE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04FE"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6B37F96" wp14:editId="5F329753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B904FE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B904FE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04FE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4FE" w:rsidRDefault="00B904FE" w:rsidP="00F25CD7">
      <w:pPr>
        <w:spacing w:after="0" w:line="240" w:lineRule="auto"/>
      </w:pPr>
      <w:r>
        <w:separator/>
      </w:r>
    </w:p>
  </w:footnote>
  <w:footnote w:type="continuationSeparator" w:id="0">
    <w:p w:rsidR="00B904FE" w:rsidRDefault="00B904FE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B904FE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B904FE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 (MBARI)</w:t>
          </w:r>
        </w:p>
        <w:p w:rsidR="00DC4D2F" w:rsidRPr="00B86860" w:rsidRDefault="00B904FE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7700 Sandholdt</w:t>
          </w:r>
        </w:p>
        <w:p w:rsidR="00DC4D2F" w:rsidRDefault="00B904FE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B904FE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B904FE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4/13/2015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B904FE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05934AD" wp14:editId="49468AB1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B904FE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 (MBARI)</w:t>
                </w:r>
              </w:p>
              <w:p w:rsidR="00DC4D2F" w:rsidRPr="00B86860" w:rsidRDefault="00B904FE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7700 Sandholdt</w:t>
                </w:r>
              </w:p>
              <w:p w:rsidR="00DC4D2F" w:rsidRPr="00B86860" w:rsidRDefault="00B904FE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FE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04F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1C7E6-8959-4531-9BE0-A2CD20C1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2015-04-13T23:02:00Z</dcterms:created>
  <dcterms:modified xsi:type="dcterms:W3CDTF">2015-04-13T23:03:00Z</dcterms:modified>
</cp:coreProperties>
</file>