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3B4843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355215"/>
                  <wp:effectExtent l="0" t="0" r="0" b="6985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35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3B4843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FFS PipeSch40x8.0-cpfV2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3B4843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Thursday, April 16,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FEA Run By Farley F. Shane</w:t>
                  </w:r>
                </w:p>
                <w:p w:rsidR="00B77317" w:rsidRPr="00CD1539" w:rsidRDefault="003B4843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16Apr15 CPF Actual Hsg Buckling</w:t>
                  </w:r>
                </w:p>
                <w:p w:rsidR="00B77317" w:rsidRPr="006A441F" w:rsidRDefault="003B4843" w:rsidP="003B4843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Buckling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3B4843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3B4843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16955352" w:history="1">
                        <w:r w:rsidR="003B4843" w:rsidRPr="00A9049F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3B4843">
                          <w:rPr>
                            <w:noProof/>
                            <w:webHidden/>
                          </w:rPr>
                          <w:tab/>
                        </w:r>
                        <w:r w:rsidR="003B4843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3B4843">
                          <w:rPr>
                            <w:noProof/>
                            <w:webHidden/>
                          </w:rPr>
                          <w:instrText xml:space="preserve"> PAGEREF _Toc416955352 \h </w:instrText>
                        </w:r>
                        <w:r w:rsidR="003B4843">
                          <w:rPr>
                            <w:noProof/>
                            <w:webHidden/>
                          </w:rPr>
                        </w:r>
                        <w:r w:rsidR="003B4843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3B4843">
                          <w:rPr>
                            <w:noProof/>
                            <w:webHidden/>
                          </w:rPr>
                          <w:t>1</w:t>
                        </w:r>
                        <w:r w:rsidR="003B4843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B4843" w:rsidRDefault="003B484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55353" w:history="1">
                        <w:r w:rsidRPr="00A9049F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_Toc416955353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B4843" w:rsidRDefault="003B484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55354" w:history="1">
                        <w:r w:rsidRPr="00A9049F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_Toc416955354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B4843" w:rsidRDefault="003B484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55355" w:history="1">
                        <w:r w:rsidRPr="00A9049F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_Toc416955355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B4843" w:rsidRDefault="003B484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55356" w:history="1">
                        <w:r w:rsidRPr="00A9049F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_Toc416955356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B4843" w:rsidRDefault="003B484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55357" w:history="1">
                        <w:r w:rsidRPr="00A9049F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_Toc416955357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B4843" w:rsidRDefault="003B484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55358" w:history="1">
                        <w:r w:rsidRPr="00A9049F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_Toc416955358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B4843" w:rsidRDefault="003B484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55359" w:history="1">
                        <w:r w:rsidRPr="00A9049F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_Toc416955359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B4843" w:rsidRDefault="003B484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55360" w:history="1">
                        <w:r w:rsidRPr="00A9049F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_Toc416955360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B4843" w:rsidRDefault="003B484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55361" w:history="1">
                        <w:r w:rsidRPr="00A9049F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_Toc416955361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B4843" w:rsidRDefault="003B484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55362" w:history="1">
                        <w:r w:rsidRPr="00A9049F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_Toc416955362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B4843" w:rsidRDefault="003B484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55363" w:history="1">
                        <w:r w:rsidRPr="00A9049F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_Toc416955363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B4843" w:rsidRDefault="003B484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6955364" w:history="1">
                        <w:r w:rsidRPr="00A9049F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_Toc416955364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3B4843" w:rsidP="00C27B5D">
            <w:pPr>
              <w:pStyle w:val="Heading1"/>
              <w:outlineLvl w:val="0"/>
            </w:pPr>
            <w:bookmarkStart w:id="0" w:name="_Toc416955352"/>
            <w:r>
              <w:t>Description</w:t>
            </w:r>
            <w:bookmarkEnd w:id="0"/>
          </w:p>
          <w:p w:rsidR="00F448BC" w:rsidRPr="00E65D6E" w:rsidRDefault="003B4843" w:rsidP="00FF408C">
            <w:r>
              <w:t>16Apr2015 CPF Actual Housing Buckling FEA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3B4843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16955353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3B4843" w:rsidP="00FF408C">
            <w:pPr>
              <w:pStyle w:val="Heading1"/>
              <w:outlineLvl w:val="0"/>
            </w:pPr>
            <w:bookmarkStart w:id="5" w:name="_Toc416955354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3B4843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268980"/>
                              <wp:effectExtent l="0" t="0" r="3810" b="7620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2689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3B4843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</w:t>
                  </w:r>
                </w:p>
                <w:p w:rsidR="00C16188" w:rsidRDefault="003B4843" w:rsidP="003B4843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3B4843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3B4843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3B484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3B484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3B484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3B4843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Mirror1</w:t>
                  </w:r>
                </w:p>
                <w:p w:rsidR="004B3022" w:rsidRPr="0044448A" w:rsidRDefault="003B4843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5504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55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3B484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B4843" w:rsidRDefault="003B484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Mass:16.655 lb</w:t>
                  </w:r>
                </w:p>
                <w:p w:rsidR="003B4843" w:rsidRDefault="003B484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Volume:170.744 in^3</w:t>
                  </w:r>
                </w:p>
                <w:p w:rsidR="003B4843" w:rsidRDefault="003B484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3B4843" w:rsidRDefault="003B484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Weight:16.6437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B4843" w:rsidRDefault="003B484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PipeSch40x8.0-cpfV2.SLDPRT</w:t>
                  </w:r>
                </w:p>
                <w:p w:rsidR="00C16188" w:rsidRPr="0044448A" w:rsidRDefault="003B484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Apr 16 12:01:30 2015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3B4843" w:rsidP="00B35001">
            <w:pPr>
              <w:pStyle w:val="Heading1"/>
              <w:outlineLvl w:val="0"/>
            </w:pPr>
            <w:bookmarkStart w:id="6" w:name="_Toc416955355"/>
            <w:r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3B4843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3B484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16Apr15 CPF Actual Hsg Buckling</w:t>
                  </w:r>
                </w:p>
              </w:tc>
            </w:tr>
            <w:tr w:rsidR="003B484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Buckling</w:t>
                  </w:r>
                </w:p>
              </w:tc>
            </w:tr>
            <w:tr w:rsidR="003B484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3B484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5E294F">
                  <w:r>
                    <w:t>Number of modes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5</w:t>
                  </w:r>
                </w:p>
              </w:tc>
            </w:tr>
            <w:tr w:rsidR="003B484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Direct sparse solver</w:t>
                  </w:r>
                </w:p>
              </w:tc>
            </w:tr>
            <w:tr w:rsidR="003B484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More accurate (slower)</w:t>
                  </w:r>
                </w:p>
              </w:tc>
            </w:tr>
            <w:tr w:rsidR="003B484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3B484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3B484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77 Fahrenheit</w:t>
                  </w:r>
                </w:p>
              </w:tc>
            </w:tr>
            <w:tr w:rsidR="003B484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3B484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3B484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SolidWorks document (X:\CPF\Mechanical Engr\Farley\CPF2015Feb03)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3B4843" w:rsidP="000A7C6B">
            <w:pPr>
              <w:pStyle w:val="Heading1"/>
              <w:outlineLvl w:val="0"/>
            </w:pPr>
            <w:bookmarkStart w:id="7" w:name="_Toc416955356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3B4843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3B484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English (IPS)</w:t>
                  </w:r>
                </w:p>
              </w:tc>
            </w:tr>
            <w:tr w:rsidR="003B484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</w:t>
                  </w:r>
                </w:p>
              </w:tc>
            </w:tr>
            <w:tr w:rsidR="003B484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Fahrenheit</w:t>
                  </w:r>
                </w:p>
              </w:tc>
            </w:tr>
            <w:tr w:rsidR="003B484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Hertz</w:t>
                  </w:r>
                </w:p>
              </w:tc>
            </w:tr>
            <w:tr w:rsidR="003B484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psi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3B4843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16955357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3B4843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3B4843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3B4843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3B4843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163955"/>
                        <wp:effectExtent l="0" t="0" r="635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1639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3B4843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3B484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3B484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B4843" w:rsidRDefault="003B484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B4843" w:rsidRDefault="003B484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3B484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B4843" w:rsidRDefault="003B484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B4843" w:rsidRDefault="003B484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3B484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B4843" w:rsidRDefault="003B484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B4843" w:rsidRDefault="003B484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39885.4 psi</w:t>
                        </w:r>
                      </w:p>
                    </w:tc>
                  </w:tr>
                  <w:tr w:rsidR="003B484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B4843" w:rsidRDefault="003B484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B4843" w:rsidRDefault="003B484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44961.7 psi</w:t>
                        </w:r>
                      </w:p>
                    </w:tc>
                  </w:tr>
                  <w:tr w:rsidR="003B484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B4843" w:rsidRDefault="003B484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B4843" w:rsidRDefault="003B484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0.0975437 lb/in^3</w:t>
                        </w:r>
                      </w:p>
                    </w:tc>
                  </w:tr>
                  <w:tr w:rsidR="003B484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B4843" w:rsidRDefault="003B484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B4843" w:rsidRDefault="003B484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1.00076e+007 psi</w:t>
                        </w:r>
                      </w:p>
                    </w:tc>
                  </w:tr>
                  <w:tr w:rsidR="003B484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B4843" w:rsidRDefault="003B484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B4843" w:rsidRDefault="003B484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3B484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B4843" w:rsidRDefault="003B484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B4843" w:rsidRDefault="003B484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1.33333e-005 /Fahrenheit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3B484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1(Mirror1)(FFS PipeSch40x8.0-cpfV2)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3B4843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Curve Data:N/A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3B4843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16955358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3B4843" w:rsidTr="00802A1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3B4843" w:rsidRPr="004E282D" w:rsidRDefault="003B4843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3B4843" w:rsidRPr="004E282D" w:rsidRDefault="003B484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3B4843" w:rsidRPr="004E282D" w:rsidRDefault="003B484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3B4843" w:rsidTr="003B484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3B4843" w:rsidRPr="00AD5FBA" w:rsidRDefault="003B4843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On Cylindrical Faces-1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</w:tcPr>
                <w:p w:rsidR="003B4843" w:rsidRPr="006208CB" w:rsidRDefault="003B484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083310"/>
                        <wp:effectExtent l="0" t="0" r="0" b="254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0833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3B484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3B4843" w:rsidRPr="00BE6656" w:rsidRDefault="003B4843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3B4843" w:rsidRPr="00154A1A" w:rsidRDefault="003B484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3B484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B4843" w:rsidRDefault="003B484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B4843" w:rsidRDefault="003B484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On Cylindrical Faces</w:t>
                        </w:r>
                      </w:p>
                    </w:tc>
                  </w:tr>
                  <w:tr w:rsidR="003B484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B4843" w:rsidRDefault="003B484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B4843" w:rsidRDefault="003B484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-0.002, ---, ---</w:t>
                        </w:r>
                      </w:p>
                    </w:tc>
                  </w:tr>
                  <w:tr w:rsidR="003B484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B4843" w:rsidRDefault="003B484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B4843" w:rsidRDefault="003B484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in</w:t>
                        </w:r>
                      </w:p>
                    </w:tc>
                  </w:tr>
                </w:tbl>
                <w:p w:rsidR="003B4843" w:rsidRPr="004C6DEB" w:rsidRDefault="003B4843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B4843" w:rsidTr="003B4843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8" w:space="0" w:color="000000" w:themeColor="text1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3B4843" w:rsidRPr="00AD5FBA" w:rsidRDefault="003B4843" w:rsidP="00635368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</w:tcBorders>
                </w:tcPr>
                <w:p w:rsidR="003B4843" w:rsidRPr="006208CB" w:rsidRDefault="003B4843" w:rsidP="0063536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083310"/>
                        <wp:effectExtent l="0" t="0" r="0" b="254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0833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3B4843" w:rsidTr="00635368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3B4843" w:rsidRPr="00BE6656" w:rsidRDefault="003B4843" w:rsidP="006353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3B4843" w:rsidRPr="00154A1A" w:rsidRDefault="003B4843" w:rsidP="006353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edge(s)</w:t>
                        </w:r>
                      </w:p>
                    </w:tc>
                  </w:tr>
                  <w:tr w:rsidR="003B4843" w:rsidTr="00635368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B4843" w:rsidRDefault="003B4843" w:rsidP="006353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B4843" w:rsidRDefault="003B4843" w:rsidP="006353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3B4843" w:rsidRPr="004C6DEB" w:rsidRDefault="003B4843" w:rsidP="00635368">
                  <w:pPr>
                    <w:pStyle w:val="TOC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3B4843" w:rsidTr="00227C8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3B4843" w:rsidRPr="004E282D" w:rsidRDefault="003B4843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3B4843" w:rsidRPr="004E282D" w:rsidRDefault="003B484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3B4843" w:rsidRPr="004E282D" w:rsidRDefault="003B484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3B4843" w:rsidTr="003B484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  <w:bottom w:val="single" w:sz="18" w:space="0" w:color="C0504D" w:themeColor="accent2"/>
                  </w:tcBorders>
                  <w:vAlign w:val="center"/>
                </w:tcPr>
                <w:p w:rsidR="003B4843" w:rsidRPr="00F42DD1" w:rsidRDefault="003B4843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</w:tcBorders>
                </w:tcPr>
                <w:p w:rsidR="003B4843" w:rsidRPr="006208CB" w:rsidRDefault="003B484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65860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65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3B484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3B4843" w:rsidRPr="00BE6656" w:rsidRDefault="003B4843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3B4843" w:rsidRPr="00B77EA3" w:rsidRDefault="003B484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3B484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B4843" w:rsidRDefault="003B484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B4843" w:rsidRDefault="003B484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3B484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B4843" w:rsidRDefault="003B484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B4843" w:rsidRDefault="003B484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23289 lbf</w:t>
                        </w:r>
                      </w:p>
                    </w:tc>
                  </w:tr>
                </w:tbl>
                <w:p w:rsidR="003B4843" w:rsidRDefault="003B484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3B4843" w:rsidTr="0063536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3B4843" w:rsidRPr="00F42DD1" w:rsidRDefault="003B4843" w:rsidP="00635368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Force-2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3B4843" w:rsidRPr="006208CB" w:rsidRDefault="003B4843" w:rsidP="0063536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65860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65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3B4843" w:rsidTr="00635368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3B4843" w:rsidRPr="00BE6656" w:rsidRDefault="003B4843" w:rsidP="006353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3B4843" w:rsidRPr="00B77EA3" w:rsidRDefault="003B4843" w:rsidP="006353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3B4843" w:rsidTr="00635368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B4843" w:rsidRDefault="003B4843" w:rsidP="006353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B4843" w:rsidRDefault="003B4843" w:rsidP="006353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3B4843" w:rsidTr="00635368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B4843" w:rsidRDefault="003B4843" w:rsidP="006353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B4843" w:rsidRDefault="003B4843" w:rsidP="006353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20531 lbf</w:t>
                        </w:r>
                      </w:p>
                    </w:tc>
                  </w:tr>
                </w:tbl>
                <w:p w:rsidR="003B4843" w:rsidRDefault="003B4843" w:rsidP="0063536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3B4843" w:rsidTr="0063536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3B4843" w:rsidRPr="00F42DD1" w:rsidRDefault="003B4843" w:rsidP="00635368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lastRenderedPageBreak/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3B4843" w:rsidRPr="006208CB" w:rsidRDefault="003B4843" w:rsidP="0063536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65860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65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3B4843" w:rsidTr="00635368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3B4843" w:rsidRPr="00BE6656" w:rsidRDefault="003B4843" w:rsidP="006353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3B4843" w:rsidRPr="00B77EA3" w:rsidRDefault="003B4843" w:rsidP="006353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5 face(s)</w:t>
                        </w:r>
                      </w:p>
                    </w:tc>
                  </w:tr>
                  <w:tr w:rsidR="003B4843" w:rsidTr="00635368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B4843" w:rsidRDefault="003B4843" w:rsidP="006353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B4843" w:rsidRDefault="003B4843" w:rsidP="006353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3B4843" w:rsidTr="00635368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B4843" w:rsidRDefault="003B4843" w:rsidP="006353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B4843" w:rsidRDefault="003B4843" w:rsidP="006353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3B4843" w:rsidTr="00635368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B4843" w:rsidRDefault="003B4843" w:rsidP="006353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B4843" w:rsidRDefault="003B4843" w:rsidP="006353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3B4843" w:rsidTr="00635368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B4843" w:rsidRDefault="003B4843" w:rsidP="006353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B4843" w:rsidRDefault="003B4843" w:rsidP="006353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3B4843" w:rsidTr="00635368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B4843" w:rsidRDefault="003B4843" w:rsidP="006353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B4843" w:rsidRDefault="003B4843" w:rsidP="006353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</w:p>
                    </w:tc>
                  </w:tr>
                </w:tbl>
                <w:p w:rsidR="003B4843" w:rsidRDefault="003B4843" w:rsidP="0063536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lastRenderedPageBreak/>
              <w:br w:type="page"/>
            </w:r>
            <w:bookmarkStart w:id="13" w:name="_Toc416955359"/>
            <w:r w:rsidR="003B4843">
              <w:t>Connector Definitions</w:t>
            </w:r>
            <w:bookmarkEnd w:id="13"/>
          </w:p>
          <w:p w:rsidR="00132707" w:rsidRDefault="003B4843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3B4843" w:rsidP="000A7C6B">
            <w:pPr>
              <w:pStyle w:val="Heading1"/>
              <w:outlineLvl w:val="0"/>
            </w:pPr>
            <w:bookmarkStart w:id="14" w:name="_Toc416955360"/>
            <w:r>
              <w:t>Contact Information</w:t>
            </w:r>
            <w:bookmarkEnd w:id="14"/>
          </w:p>
          <w:p w:rsidR="00104BD8" w:rsidRDefault="003B4843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3B4843" w:rsidP="000A7C6B">
            <w:pPr>
              <w:pStyle w:val="Heading1"/>
              <w:outlineLvl w:val="0"/>
            </w:pPr>
            <w:bookmarkStart w:id="15" w:name="_Toc416955361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3B4843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3B484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3B484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r>
                    <w:t xml:space="preserve">Mesher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Curvature based mesh</w:t>
                  </w:r>
                </w:p>
              </w:tc>
            </w:tr>
            <w:tr w:rsidR="003B484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r>
                    <w:t>Jacobian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3B484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0.4 in</w:t>
                  </w:r>
                </w:p>
              </w:tc>
            </w:tr>
            <w:tr w:rsidR="003B484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0.08 in</w:t>
                  </w:r>
                </w:p>
              </w:tc>
            </w:tr>
            <w:tr w:rsidR="003B484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3B4843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3B4843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3B484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146189</w:t>
                  </w:r>
                </w:p>
              </w:tc>
            </w:tr>
            <w:tr w:rsidR="003B484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75283</w:t>
                  </w:r>
                </w:p>
              </w:tc>
            </w:tr>
            <w:tr w:rsidR="003B484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487.75</w:t>
                  </w:r>
                </w:p>
              </w:tc>
            </w:tr>
            <w:tr w:rsidR="003B484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70.4</w:t>
                  </w:r>
                </w:p>
              </w:tc>
            </w:tr>
            <w:tr w:rsidR="003B484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16.5</w:t>
                  </w:r>
                </w:p>
              </w:tc>
            </w:tr>
            <w:tr w:rsidR="003B484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r>
                    <w:t>% of distorted elements(Jacobian)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3B484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r>
                    <w:t xml:space="preserve">Time to complete mesh(hh;mm;ss):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00:00:26</w:t>
                  </w:r>
                </w:p>
              </w:tc>
            </w:tr>
            <w:tr w:rsidR="003B484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B4843" w:rsidRDefault="003B484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3B4843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100830"/>
                        <wp:effectExtent l="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1008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3B4843" w:rsidP="000A7C6B">
            <w:pPr>
              <w:pStyle w:val="Heading1"/>
              <w:outlineLvl w:val="0"/>
            </w:pPr>
            <w:bookmarkStart w:id="16" w:name="_Toc416955362"/>
            <w:r>
              <w:t>Sensor Details</w:t>
            </w:r>
            <w:bookmarkEnd w:id="16"/>
          </w:p>
          <w:p w:rsidR="002C53F9" w:rsidRPr="00F077CB" w:rsidRDefault="003B4843" w:rsidP="000A7C6B">
            <w: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3B4843" w:rsidP="000A7C6B">
            <w:pPr>
              <w:pStyle w:val="Heading1"/>
              <w:outlineLvl w:val="0"/>
            </w:pPr>
            <w:bookmarkStart w:id="17" w:name="_Toc243733152"/>
            <w:bookmarkStart w:id="18" w:name="_Toc245020120"/>
            <w:bookmarkStart w:id="19" w:name="_Toc245020152"/>
            <w:bookmarkStart w:id="20" w:name="_Toc416955363"/>
            <w:r>
              <w:lastRenderedPageBreak/>
              <w:t>Study Results</w:t>
            </w:r>
            <w:bookmarkEnd w:id="20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06"/>
              <w:gridCol w:w="3284"/>
              <w:gridCol w:w="2184"/>
              <w:gridCol w:w="2580"/>
            </w:tblGrid>
            <w:tr w:rsidR="003B4843" w:rsidTr="0063536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3B4843" w:rsidTr="0063536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Pr="004D2956" w:rsidRDefault="003B4843" w:rsidP="00635368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Amplitude1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 Plot for Mode Shape: 1(Load Factor = 1.31486)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511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0.000256323 </w:t>
                  </w:r>
                </w:p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141598</w:t>
                  </w:r>
                </w:p>
              </w:tc>
            </w:tr>
            <w:tr w:rsidR="003B4843" w:rsidTr="00635368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B4843" w:rsidRDefault="003B4843" w:rsidP="00635368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191000"/>
                        <wp:effectExtent l="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B4843" w:rsidRPr="004D2956" w:rsidRDefault="003B4843" w:rsidP="0063536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PipeSch40x8.0-cpfV2-16Apr15 CPF Actual Hsg Buckling-Amplitude-Amplitude1</w:t>
                  </w:r>
                </w:p>
              </w:tc>
            </w:tr>
          </w:tbl>
          <w:p w:rsidR="003B4843" w:rsidRDefault="003B484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06"/>
              <w:gridCol w:w="3284"/>
              <w:gridCol w:w="2184"/>
              <w:gridCol w:w="2580"/>
            </w:tblGrid>
            <w:tr w:rsidR="003B4843" w:rsidTr="0063536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3B4843" w:rsidTr="0063536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Pr="004D2956" w:rsidRDefault="003B4843" w:rsidP="00635368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Amplitude2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 Plot for Mode Shape: 2(Load Factor = 1.33583)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511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0.000163927 </w:t>
                  </w:r>
                </w:p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124491</w:t>
                  </w:r>
                </w:p>
              </w:tc>
            </w:tr>
            <w:tr w:rsidR="003B4843" w:rsidTr="00635368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B4843" w:rsidRDefault="003B4843" w:rsidP="00635368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91000"/>
                        <wp:effectExtent l="0" t="0" r="0" b="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B4843" w:rsidRPr="004D2956" w:rsidRDefault="003B4843" w:rsidP="0063536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PipeSch40x8.0-cpfV2-16Apr15 CPF Actual Hsg Buckling-Amplitude-Amplitude2</w:t>
                  </w:r>
                </w:p>
              </w:tc>
            </w:tr>
          </w:tbl>
          <w:p w:rsidR="003B4843" w:rsidRDefault="003B484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06"/>
              <w:gridCol w:w="3284"/>
              <w:gridCol w:w="2184"/>
              <w:gridCol w:w="2580"/>
            </w:tblGrid>
            <w:tr w:rsidR="003B4843" w:rsidTr="0063536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3B4843" w:rsidTr="0063536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Pr="004D2956" w:rsidRDefault="003B4843" w:rsidP="00635368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Amplitude3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 Plot for Mode Shape: 3(Load Factor = 1.33646)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511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0.000163344 </w:t>
                  </w:r>
                </w:p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112292</w:t>
                  </w:r>
                </w:p>
              </w:tc>
            </w:tr>
            <w:tr w:rsidR="003B4843" w:rsidTr="00635368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B4843" w:rsidRDefault="003B4843" w:rsidP="00635368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91000"/>
                        <wp:effectExtent l="0" t="0" r="0" b="0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B4843" w:rsidRPr="004D2956" w:rsidRDefault="003B4843" w:rsidP="0063536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PipeSch40x8.0-cpfV2-16Apr15 CPF Actual Hsg Buckling-Amplitude-Amplitude3</w:t>
                  </w:r>
                </w:p>
              </w:tc>
            </w:tr>
          </w:tbl>
          <w:p w:rsidR="003B4843" w:rsidRDefault="003B484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06"/>
              <w:gridCol w:w="3284"/>
              <w:gridCol w:w="2184"/>
              <w:gridCol w:w="2580"/>
            </w:tblGrid>
            <w:tr w:rsidR="003B4843" w:rsidTr="0063536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3B4843" w:rsidTr="0063536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Pr="004D2956" w:rsidRDefault="003B4843" w:rsidP="00635368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Amplitude4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 Plot for Mode Shape: 4(Load Factor = 1.3563)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511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0.000264196 </w:t>
                  </w:r>
                </w:p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115102</w:t>
                  </w:r>
                </w:p>
              </w:tc>
            </w:tr>
            <w:tr w:rsidR="003B4843" w:rsidTr="00635368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B4843" w:rsidRDefault="003B4843" w:rsidP="00635368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91000"/>
                        <wp:effectExtent l="0" t="0" r="0" b="0"/>
                        <wp:docPr id="18" name="Picture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B4843" w:rsidRPr="004D2956" w:rsidRDefault="003B4843" w:rsidP="0063536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PipeSch40x8.0-cpfV2-16Apr15 CPF Actual Hsg Buckling-Amplitude-Amplitude4</w:t>
                  </w:r>
                </w:p>
              </w:tc>
            </w:tr>
          </w:tbl>
          <w:p w:rsidR="003B4843" w:rsidRDefault="003B484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06"/>
              <w:gridCol w:w="3284"/>
              <w:gridCol w:w="2184"/>
              <w:gridCol w:w="2580"/>
            </w:tblGrid>
            <w:tr w:rsidR="003B4843" w:rsidTr="0063536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3B4843" w:rsidTr="0063536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Pr="004D2956" w:rsidRDefault="003B4843" w:rsidP="00635368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Amplitude5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 Plot for Mode Shape: 5(Load Factor = 1.85698)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511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0.000169162 </w:t>
                  </w:r>
                </w:p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137035</w:t>
                  </w:r>
                </w:p>
              </w:tc>
            </w:tr>
            <w:tr w:rsidR="003B4843" w:rsidTr="00635368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B4843" w:rsidRDefault="003B4843" w:rsidP="00635368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91000"/>
                        <wp:effectExtent l="0" t="0" r="0" b="0"/>
                        <wp:docPr id="19" name="Picture 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B4843" w:rsidRPr="004D2956" w:rsidRDefault="003B4843" w:rsidP="0063536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PipeSch40x8.0-cpfV2-16Apr15 CPF Actual Hsg Buckling-Amplitude-Amplitude5</w:t>
                  </w:r>
                </w:p>
              </w:tc>
            </w:tr>
          </w:tbl>
          <w:p w:rsidR="003B4843" w:rsidRDefault="003B484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06"/>
              <w:gridCol w:w="3284"/>
              <w:gridCol w:w="2184"/>
              <w:gridCol w:w="2580"/>
            </w:tblGrid>
            <w:tr w:rsidR="003B4843" w:rsidTr="0063536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3B4843" w:rsidTr="0063536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Pr="004D2956" w:rsidRDefault="003B4843" w:rsidP="00635368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Amplitude6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 Plot for Mode Shape: 3(Load Factor = 1.33646)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511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0.000163344 </w:t>
                  </w:r>
                </w:p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112292</w:t>
                  </w:r>
                </w:p>
              </w:tc>
            </w:tr>
            <w:tr w:rsidR="003B4843" w:rsidTr="00635368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B4843" w:rsidRDefault="003B4843" w:rsidP="00635368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91000"/>
                        <wp:effectExtent l="0" t="0" r="0" b="0"/>
                        <wp:docPr id="20" name="Picture 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B4843" w:rsidRPr="004D2956" w:rsidRDefault="003B4843" w:rsidP="0063536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PipeSch40x8.0-cpfV2-16Apr15 CPF Actual Hsg Buckling-Amplitude-Amplitude6</w:t>
                  </w:r>
                </w:p>
              </w:tc>
            </w:tr>
          </w:tbl>
          <w:p w:rsidR="003B4843" w:rsidRDefault="003B484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06"/>
              <w:gridCol w:w="3284"/>
              <w:gridCol w:w="2184"/>
              <w:gridCol w:w="2580"/>
            </w:tblGrid>
            <w:tr w:rsidR="003B4843" w:rsidTr="0063536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3B4843" w:rsidTr="0063536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Pr="004D2956" w:rsidRDefault="003B4843" w:rsidP="00635368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Amplitude7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 Plot for Mode Shape: 1(Load Factor = 1.31486)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511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0.000256323 </w:t>
                  </w:r>
                </w:p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141598</w:t>
                  </w:r>
                </w:p>
              </w:tc>
            </w:tr>
            <w:tr w:rsidR="003B4843" w:rsidTr="00635368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B4843" w:rsidRDefault="003B4843" w:rsidP="00635368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91000"/>
                        <wp:effectExtent l="0" t="0" r="0" b="0"/>
                        <wp:docPr id="21" name="Picture 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B4843" w:rsidRPr="004D2956" w:rsidRDefault="003B4843" w:rsidP="0063536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PipeSch40x8.0-cpfV2-16Apr15 CPF Actual Hsg Buckling-Amplitude-Amplitude7</w:t>
                  </w:r>
                </w:p>
              </w:tc>
            </w:tr>
          </w:tbl>
          <w:p w:rsidR="003B4843" w:rsidRDefault="003B484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06"/>
              <w:gridCol w:w="3284"/>
              <w:gridCol w:w="2184"/>
              <w:gridCol w:w="2580"/>
            </w:tblGrid>
            <w:tr w:rsidR="003B4843" w:rsidTr="0063536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3B4843" w:rsidTr="0063536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Pr="004D2956" w:rsidRDefault="003B4843" w:rsidP="00635368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Amplitude8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 Plot for Mode Shape: 1(Load Factor = 1.31486)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511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0.000256323 </w:t>
                  </w:r>
                </w:p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141598</w:t>
                  </w:r>
                </w:p>
              </w:tc>
            </w:tr>
            <w:tr w:rsidR="003B4843" w:rsidTr="00635368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B4843" w:rsidRDefault="003B4843" w:rsidP="00635368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91000"/>
                        <wp:effectExtent l="0" t="0" r="0" b="0"/>
                        <wp:docPr id="22" name="Picture 2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B4843" w:rsidRPr="004D2956" w:rsidRDefault="003B4843" w:rsidP="0063536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PipeSch40x8.0-cpfV2-16Apr15 CPF Actual Hsg Buckling-Amplitude-Amplitude8</w:t>
                  </w:r>
                </w:p>
              </w:tc>
            </w:tr>
          </w:tbl>
          <w:p w:rsidR="003B4843" w:rsidRDefault="003B484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06"/>
              <w:gridCol w:w="3284"/>
              <w:gridCol w:w="2184"/>
              <w:gridCol w:w="2580"/>
            </w:tblGrid>
            <w:tr w:rsidR="003B4843" w:rsidTr="0063536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3B4843" w:rsidRDefault="003B4843" w:rsidP="0063536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3B4843" w:rsidTr="0063536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Pr="004D2956" w:rsidRDefault="003B4843" w:rsidP="00635368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Amplitude9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 Plot for Mode Shape: 1(Load Factor = 1.31486)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511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B4843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0.000256323 </w:t>
                  </w:r>
                </w:p>
                <w:p w:rsidR="003B4843" w:rsidRPr="004D2956" w:rsidRDefault="003B4843" w:rsidP="0063536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141598</w:t>
                  </w:r>
                </w:p>
              </w:tc>
            </w:tr>
            <w:tr w:rsidR="003B4843" w:rsidTr="00635368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B4843" w:rsidRDefault="003B4843" w:rsidP="00635368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91000"/>
                        <wp:effectExtent l="0" t="0" r="0" b="0"/>
                        <wp:docPr id="23" name="Picture 2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B4843" w:rsidRPr="004D2956" w:rsidRDefault="003B4843" w:rsidP="0063536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PipeSch40x8.0-cpfV2-16Apr15 CPF Actual Hsg Buckling-Amplitude-Amplitude9</w:t>
                  </w:r>
                </w:p>
              </w:tc>
            </w:tr>
          </w:tbl>
          <w:p w:rsidR="003B4843" w:rsidRPr="000B04D4" w:rsidRDefault="003B4843" w:rsidP="000A7C6B"/>
          <w:bookmarkEnd w:id="17"/>
          <w:bookmarkEnd w:id="18"/>
          <w:bookmarkEnd w:id="19"/>
          <w:p w:rsidR="00EC2432" w:rsidRDefault="003B4843" w:rsidP="000A7C6B">
            <w:pPr>
              <w:rPr>
                <w:rStyle w:val="Strong"/>
              </w:rPr>
            </w:pPr>
            <w:r>
              <w:rPr>
                <w:rStyle w:val="Strong"/>
              </w:rPr>
              <w:t>Mode List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678"/>
              <w:gridCol w:w="2699"/>
            </w:tblGrid>
            <w:tr w:rsidR="003B4843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3B4843" w:rsidRPr="004E282D" w:rsidRDefault="003B4843" w:rsidP="009D29C5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 Number</w:t>
                  </w:r>
                </w:p>
              </w:tc>
              <w:tc>
                <w:tcPr>
                  <w:tcW w:w="2699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3B4843" w:rsidRPr="004E282D" w:rsidRDefault="003B4843" w:rsidP="009D29C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Factor</w:t>
                  </w:r>
                </w:p>
              </w:tc>
            </w:tr>
            <w:tr w:rsidR="003B4843" w:rsidTr="003B484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3B4843" w:rsidRPr="00AD5FBA" w:rsidRDefault="003B4843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1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3B4843" w:rsidRDefault="003B4843" w:rsidP="009D29C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1.3149</w:t>
                  </w:r>
                </w:p>
              </w:tc>
            </w:tr>
            <w:tr w:rsidR="003B4843" w:rsidTr="003B4843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3B4843" w:rsidRDefault="003B4843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2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3B4843" w:rsidRDefault="003B4843" w:rsidP="009D29C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1.3358</w:t>
                  </w:r>
                </w:p>
              </w:tc>
            </w:tr>
            <w:tr w:rsidR="003B4843" w:rsidTr="003B484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3B4843" w:rsidRDefault="003B4843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3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3B4843" w:rsidRDefault="003B4843" w:rsidP="009D29C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1.3365</w:t>
                  </w:r>
                </w:p>
              </w:tc>
            </w:tr>
            <w:tr w:rsidR="003B4843" w:rsidTr="003B4843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3B4843" w:rsidRDefault="003B4843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4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3B4843" w:rsidRDefault="003B4843" w:rsidP="009D29C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1.3563</w:t>
                  </w:r>
                </w:p>
              </w:tc>
            </w:tr>
            <w:tr w:rsidR="003B4843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3B4843" w:rsidRDefault="003B4843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5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3B4843" w:rsidRDefault="003B4843" w:rsidP="009D29C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1.857</w:t>
                  </w:r>
                </w:p>
              </w:tc>
            </w:tr>
          </w:tbl>
          <w:p w:rsidR="00EC2432" w:rsidRDefault="00EC2432" w:rsidP="000A7C6B">
            <w:pPr>
              <w:rPr>
                <w:b/>
                <w:bCs/>
              </w:rPr>
            </w:pPr>
          </w:p>
          <w:p w:rsidR="004A4EC3" w:rsidRPr="004A4EC3" w:rsidRDefault="004A4EC3" w:rsidP="004A4EC3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3B4843" w:rsidTr="00635368">
              <w:tc>
                <w:tcPr>
                  <w:tcW w:w="5000" w:type="pct"/>
                  <w:vAlign w:val="center"/>
                </w:tcPr>
                <w:p w:rsidR="003B4843" w:rsidRDefault="003B4843" w:rsidP="00635368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4191000"/>
                        <wp:effectExtent l="0" t="0" r="0" b="0"/>
                        <wp:docPr id="24" name="Picture 2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B4843" w:rsidTr="00635368">
              <w:tc>
                <w:tcPr>
                  <w:tcW w:w="5000" w:type="pct"/>
                </w:tcPr>
                <w:p w:rsidR="003B4843" w:rsidRDefault="003B4843" w:rsidP="00635368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 xml:space="preserve">Nodal Concave displacement </w:t>
                  </w:r>
                </w:p>
                <w:p w:rsidR="003B4843" w:rsidRPr="00145DDC" w:rsidRDefault="003B4843" w:rsidP="00635368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  <w:tr w:rsidR="003B4843" w:rsidTr="00635368">
              <w:tc>
                <w:tcPr>
                  <w:tcW w:w="5000" w:type="pct"/>
                </w:tcPr>
                <w:p w:rsidR="003B4843" w:rsidRPr="007E2752" w:rsidRDefault="003B4843" w:rsidP="00635368">
                  <w:pPr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Image Comments:</w:t>
                  </w:r>
                </w:p>
              </w:tc>
            </w:tr>
            <w:tr w:rsidR="003B4843" w:rsidTr="00635368">
              <w:tc>
                <w:tcPr>
                  <w:tcW w:w="5000" w:type="pct"/>
                </w:tcPr>
                <w:p w:rsidR="003B4843" w:rsidRPr="007E2752" w:rsidRDefault="003B4843" w:rsidP="00635368">
                  <w:pPr>
                    <w:rPr>
                      <w:rStyle w:val="Strong"/>
                      <w:b w:val="0"/>
                      <w:noProof/>
                    </w:rPr>
                  </w:pPr>
                  <w:r>
                    <w:rPr>
                      <w:rStyle w:val="A3"/>
                      <w:sz w:val="22"/>
                      <w:szCs w:val="22"/>
                    </w:rPr>
                    <w:t>View is 100X deformation</w:t>
                  </w:r>
                </w:p>
              </w:tc>
            </w:tr>
          </w:tbl>
          <w:p w:rsidR="00EC2432" w:rsidRDefault="00EC2432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3B4843" w:rsidTr="00635368">
              <w:tc>
                <w:tcPr>
                  <w:tcW w:w="5000" w:type="pct"/>
                  <w:vAlign w:val="center"/>
                </w:tcPr>
                <w:p w:rsidR="003B4843" w:rsidRDefault="003B4843" w:rsidP="00635368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4191000"/>
                        <wp:effectExtent l="0" t="0" r="0" b="0"/>
                        <wp:docPr id="25" name="Picture 2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9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B4843" w:rsidTr="00635368">
              <w:tc>
                <w:tcPr>
                  <w:tcW w:w="5000" w:type="pct"/>
                </w:tcPr>
                <w:p w:rsidR="003B4843" w:rsidRDefault="003B4843" w:rsidP="00635368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Nodal Convex Displacement</w:t>
                  </w:r>
                </w:p>
                <w:p w:rsidR="003B4843" w:rsidRPr="00145DDC" w:rsidRDefault="003B4843" w:rsidP="00635368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  <w:tr w:rsidR="003B4843" w:rsidTr="00635368">
              <w:tc>
                <w:tcPr>
                  <w:tcW w:w="5000" w:type="pct"/>
                </w:tcPr>
                <w:p w:rsidR="003B4843" w:rsidRPr="007E2752" w:rsidRDefault="003B4843" w:rsidP="00635368">
                  <w:pPr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Image Comments:</w:t>
                  </w:r>
                </w:p>
              </w:tc>
            </w:tr>
            <w:tr w:rsidR="003B4843" w:rsidTr="00635368">
              <w:tc>
                <w:tcPr>
                  <w:tcW w:w="5000" w:type="pct"/>
                </w:tcPr>
                <w:p w:rsidR="003B4843" w:rsidRPr="007E2752" w:rsidRDefault="003B4843" w:rsidP="00635368">
                  <w:pPr>
                    <w:rPr>
                      <w:rStyle w:val="Strong"/>
                      <w:b w:val="0"/>
                      <w:noProof/>
                    </w:rPr>
                  </w:pPr>
                  <w:r>
                    <w:rPr>
                      <w:rStyle w:val="A3"/>
                      <w:sz w:val="22"/>
                      <w:szCs w:val="22"/>
                    </w:rPr>
                    <w:t>Deformation is 100X Actual</w:t>
                  </w:r>
                </w:p>
              </w:tc>
            </w:tr>
          </w:tbl>
          <w:p w:rsidR="003B4843" w:rsidRDefault="003B4843" w:rsidP="000A7C6B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3B4843" w:rsidP="003B4843">
            <w:pPr>
              <w:pStyle w:val="Heading1"/>
            </w:pPr>
            <w:bookmarkStart w:id="21" w:name="_Toc416955364"/>
            <w:r>
              <w:t>Conclusion</w:t>
            </w:r>
            <w:bookmarkEnd w:id="21"/>
          </w:p>
        </w:tc>
      </w:tr>
    </w:tbl>
    <w:p w:rsidR="00AC3438" w:rsidRPr="00AC3438" w:rsidRDefault="00AC3438" w:rsidP="00FE0924">
      <w:bookmarkStart w:id="22" w:name="_GoBack"/>
      <w:bookmarkEnd w:id="22"/>
    </w:p>
    <w:sectPr w:rsidR="00AC3438" w:rsidRPr="00AC3438" w:rsidSect="00F25CD7">
      <w:headerReference w:type="default" r:id="rId28"/>
      <w:footerReference w:type="default" r:id="rId29"/>
      <w:headerReference w:type="first" r:id="rId30"/>
      <w:footerReference w:type="first" r:id="rId3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843" w:rsidRDefault="003B4843" w:rsidP="00F25CD7">
      <w:pPr>
        <w:spacing w:after="0" w:line="240" w:lineRule="auto"/>
      </w:pPr>
      <w:r>
        <w:separator/>
      </w:r>
    </w:p>
  </w:endnote>
  <w:endnote w:type="continuationSeparator" w:id="0">
    <w:p w:rsidR="003B4843" w:rsidRDefault="003B4843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2707B48E" wp14:editId="6DA666A1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3B4843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3B4843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B4843">
            <w:rPr>
              <w:noProof/>
            </w:rPr>
            <w:t>20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2DDDE1B6" wp14:editId="3428BB9D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3B4843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3B4843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B4843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843" w:rsidRDefault="003B4843" w:rsidP="00F25CD7">
      <w:pPr>
        <w:spacing w:after="0" w:line="240" w:lineRule="auto"/>
      </w:pPr>
      <w:r>
        <w:separator/>
      </w:r>
    </w:p>
  </w:footnote>
  <w:footnote w:type="continuationSeparator" w:id="0">
    <w:p w:rsidR="003B4843" w:rsidRDefault="003B4843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3B4843" w:rsidP="00E217C8">
          <w:pPr>
            <w:pStyle w:val="Header"/>
            <w:rPr>
              <w:rFonts w:ascii="Trebuchet MS" w:hAnsi="Trebuchet MS"/>
              <w:b/>
            </w:rPr>
          </w:pPr>
          <w:r>
            <w:rPr>
              <w:rFonts w:ascii="Trebuchet MS" w:hAnsi="Trebuchet MS"/>
              <w:b/>
              <w:noProof/>
            </w:rPr>
            <w:drawing>
              <wp:inline distT="0" distB="0" distL="0" distR="0">
                <wp:extent cx="1017270" cy="63182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631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3B4843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Monterey Bay Aquarium Research Institute</w:t>
          </w:r>
        </w:p>
        <w:p w:rsidR="00DC4D2F" w:rsidRPr="00B86860" w:rsidRDefault="003B4843" w:rsidP="00356521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7700 Sandholdt Road</w:t>
          </w:r>
        </w:p>
        <w:p w:rsidR="00DC4D2F" w:rsidRDefault="003B4843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Moss Landing, CA   95039</w:t>
          </w: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3B4843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FEA Run By Farley F. Shane</w:t>
          </w:r>
        </w:p>
        <w:p w:rsidR="00DC4D2F" w:rsidRPr="003E4713" w:rsidRDefault="003B4843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4/16/2015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3B4843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noProof/>
                  </w:rPr>
                  <w:drawing>
                    <wp:inline distT="0" distB="0" distL="0" distR="0" wp14:anchorId="737FDA4E" wp14:editId="0AE6CC83">
                      <wp:extent cx="1997075" cy="1240790"/>
                      <wp:effectExtent l="0" t="0" r="3175" b="0"/>
                      <wp:docPr id="3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7075" cy="12407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3B4843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Monterey Bay Aquarium Research Institute</w:t>
                </w:r>
              </w:p>
              <w:p w:rsidR="00DC4D2F" w:rsidRPr="00B86860" w:rsidRDefault="003B4843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7700 Sandholdt Road</w:t>
                </w:r>
              </w:p>
              <w:p w:rsidR="00DC4D2F" w:rsidRPr="00B86860" w:rsidRDefault="003B4843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Moss Landing, CA   95039</w:t>
                </w:r>
              </w:p>
              <w:p w:rsidR="00DC4D2F" w:rsidRPr="00B86860" w:rsidRDefault="00DC4D2F" w:rsidP="00E217C8">
                <w:pPr>
                  <w:pStyle w:val="Header"/>
                  <w:rPr>
                    <w:rFonts w:ascii="Trebuchet MS" w:hAnsi="Trebuchet MS"/>
                  </w:rPr>
                </w:pPr>
                <w:r w:rsidRPr="00B86860">
                  <w:rPr>
                    <w:rFonts w:ascii="Trebuchet MS" w:hAnsi="Trebuchet MS"/>
                  </w:rPr>
                  <w:t>Company Fax]</w:t>
                </w:r>
              </w:p>
              <w:p w:rsidR="00DC4D2F" w:rsidRPr="00B86860" w:rsidRDefault="00DC4D2F" w:rsidP="00E217C8">
                <w:pPr>
                  <w:pStyle w:val="Header"/>
                </w:pP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43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4843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microsoft.com/office/2007/relationships/stylesWithEffects" Target="stylesWithEffect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03E9C-04FA-4731-8515-72AF61E8D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4</TotalTime>
  <Pages>20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6205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2015-04-16T20:43:00Z</dcterms:created>
  <dcterms:modified xsi:type="dcterms:W3CDTF">2015-04-16T20:47:00Z</dcterms:modified>
</cp:coreProperties>
</file>