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B07825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41427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414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07825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07825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May 28,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B07825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20May2015 Single Center 4-5 inch Ring Buckling</w:t>
                  </w:r>
                </w:p>
                <w:p w:rsidR="00B77317" w:rsidRPr="006A441F" w:rsidRDefault="00B07825" w:rsidP="00B07825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07825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07825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20567818" w:history="1">
                        <w:r w:rsidR="00B07825" w:rsidRPr="00FE3EF7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07825">
                          <w:rPr>
                            <w:noProof/>
                            <w:webHidden/>
                          </w:rPr>
                          <w:tab/>
                        </w:r>
                        <w:r w:rsidR="00B07825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07825">
                          <w:rPr>
                            <w:noProof/>
                            <w:webHidden/>
                          </w:rPr>
                          <w:instrText xml:space="preserve"> PAGEREF _Toc420567818 \h </w:instrText>
                        </w:r>
                        <w:r w:rsidR="00B07825">
                          <w:rPr>
                            <w:noProof/>
                            <w:webHidden/>
                          </w:rPr>
                        </w:r>
                        <w:r w:rsidR="00B07825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07825">
                          <w:rPr>
                            <w:noProof/>
                            <w:webHidden/>
                          </w:rPr>
                          <w:t>1</w:t>
                        </w:r>
                        <w:r w:rsidR="00B07825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19" w:history="1">
                        <w:r w:rsidRPr="00FE3EF7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_Toc420567819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0" w:history="1">
                        <w:r w:rsidRPr="00FE3EF7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1" w:history="1">
                        <w:r w:rsidRPr="00FE3EF7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2" w:history="1">
                        <w:r w:rsidRPr="00FE3EF7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3" w:history="1">
                        <w:r w:rsidRPr="00FE3EF7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4" w:history="1">
                        <w:r w:rsidRPr="00FE3EF7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5" w:history="1">
                        <w:r w:rsidRPr="00FE3EF7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6" w:history="1">
                        <w:r w:rsidRPr="00FE3EF7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7" w:history="1">
                        <w:r w:rsidRPr="00FE3EF7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8" w:history="1">
                        <w:r w:rsidRPr="00FE3EF7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29" w:history="1">
                        <w:r w:rsidRPr="00FE3EF7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_Toc420567829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07825" w:rsidRDefault="00B07825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20567830" w:history="1">
                        <w:r w:rsidRPr="00FE3EF7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_Toc420567830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07825" w:rsidP="00C27B5D">
            <w:pPr>
              <w:pStyle w:val="Heading1"/>
              <w:outlineLvl w:val="0"/>
            </w:pPr>
            <w:bookmarkStart w:id="0" w:name="_Toc420567818"/>
            <w:r>
              <w:t>Description</w:t>
            </w:r>
            <w:bookmarkEnd w:id="0"/>
          </w:p>
          <w:p w:rsidR="00F448BC" w:rsidRPr="00E65D6E" w:rsidRDefault="00B07825" w:rsidP="00FF408C">
            <w:r>
              <w:t>20May2015 Single Center 4.5 inch Ring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07825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20567819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07825" w:rsidP="00FF408C">
            <w:pPr>
              <w:pStyle w:val="Heading1"/>
              <w:outlineLvl w:val="0"/>
            </w:pPr>
            <w:bookmarkStart w:id="5" w:name="_Toc420567820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B07825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350895"/>
                              <wp:effectExtent l="0" t="0" r="3810" b="1905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35089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B07825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B07825" w:rsidP="00B07825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Single 4.5 " Center Ring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B07825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07825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B07825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Revolve3</w:t>
                  </w:r>
                </w:p>
                <w:p w:rsidR="004B3022" w:rsidRPr="0044448A" w:rsidRDefault="00B07825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7917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79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07825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Mass:8.31835 kg</w:t>
                  </w:r>
                </w:p>
                <w:p w:rsidR="00B07825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Volume:0.00308087 m^3</w:t>
                  </w:r>
                </w:p>
                <w:p w:rsidR="00B07825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B07825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Weight:81.5199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07825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B07825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28 09:10:10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B07825" w:rsidP="00B35001">
            <w:pPr>
              <w:pStyle w:val="Heading1"/>
              <w:outlineLvl w:val="0"/>
            </w:pPr>
            <w:bookmarkStart w:id="6" w:name="_Toc420567821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07825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20May2015 Single Center 4-5 inch Ring Buckling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B07825" w:rsidP="000A7C6B">
            <w:pPr>
              <w:pStyle w:val="Heading1"/>
              <w:outlineLvl w:val="0"/>
            </w:pPr>
            <w:bookmarkStart w:id="7" w:name="_Toc420567822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07825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B07825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B07825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B07825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20567823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07825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07825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07825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B07825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93165"/>
                        <wp:effectExtent l="0" t="0" r="635" b="698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93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B07825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07825" w:rsidRDefault="00B07825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1(Revolve3)(FFS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B07825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B07825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20567824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B07825" w:rsidTr="000269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07825" w:rsidRPr="004E282D" w:rsidRDefault="00B0782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07825" w:rsidRPr="004E282D" w:rsidRDefault="00B0782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07825" w:rsidRPr="004E282D" w:rsidRDefault="00B0782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B07825" w:rsidTr="00B078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07825" w:rsidRPr="00AD5FBA" w:rsidRDefault="00B0782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B07825" w:rsidRPr="006208CB" w:rsidRDefault="00B0782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07825" w:rsidRPr="00BE6656" w:rsidRDefault="00B07825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07825" w:rsidRPr="00154A1A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B07825" w:rsidRPr="004C6DEB" w:rsidRDefault="00B07825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B07825" w:rsidTr="00B0782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07825" w:rsidRPr="00AD5FBA" w:rsidRDefault="00B07825" w:rsidP="00054A6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B07825" w:rsidRPr="006208CB" w:rsidRDefault="00B07825" w:rsidP="00054A6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09980"/>
                        <wp:effectExtent l="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09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07825" w:rsidRPr="00BE6656" w:rsidRDefault="00B07825" w:rsidP="00054A64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07825" w:rsidRPr="00154A1A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B07825" w:rsidRPr="004C6DEB" w:rsidRDefault="00B07825" w:rsidP="00054A64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B07825" w:rsidTr="00336D6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07825" w:rsidRPr="004E282D" w:rsidRDefault="00B07825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07825" w:rsidRPr="004E282D" w:rsidRDefault="00B0782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07825" w:rsidRPr="004E282D" w:rsidRDefault="00B07825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B07825" w:rsidTr="00B07825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B07825" w:rsidRPr="00F42DD1" w:rsidRDefault="00B07825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B07825" w:rsidRPr="006208CB" w:rsidRDefault="00B0782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07825" w:rsidRPr="00BE6656" w:rsidRDefault="00B07825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07825" w:rsidRPr="00B77EA3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07825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B07825" w:rsidRDefault="00B07825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07825" w:rsidTr="00054A64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07825" w:rsidRPr="00F42DD1" w:rsidRDefault="00B07825" w:rsidP="00054A6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07825" w:rsidRPr="006208CB" w:rsidRDefault="00B07825" w:rsidP="00054A6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07825" w:rsidRPr="00BE6656" w:rsidRDefault="00B07825" w:rsidP="00054A6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07825" w:rsidRPr="00B77EA3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B07825" w:rsidRDefault="00B07825" w:rsidP="00054A64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B07825" w:rsidTr="00054A64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07825" w:rsidRPr="00F42DD1" w:rsidRDefault="00B07825" w:rsidP="00054A64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lastRenderedPageBreak/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07825" w:rsidRPr="006208CB" w:rsidRDefault="00B07825" w:rsidP="00054A6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95070"/>
                        <wp:effectExtent l="0" t="0" r="0" b="508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950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B07825" w:rsidRPr="00BE6656" w:rsidRDefault="00B07825" w:rsidP="00054A6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07825" w:rsidRPr="00B77EA3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9 face(s)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B07825" w:rsidTr="00054A6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B07825" w:rsidRDefault="00B07825" w:rsidP="00054A64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B07825" w:rsidRDefault="00B07825" w:rsidP="00054A6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B07825" w:rsidRDefault="00B07825" w:rsidP="00054A64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20567825"/>
            <w:r w:rsidR="00B07825">
              <w:t>Connector Definitions</w:t>
            </w:r>
            <w:bookmarkEnd w:id="13"/>
          </w:p>
          <w:p w:rsidR="00132707" w:rsidRDefault="00B07825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B07825" w:rsidP="000A7C6B">
            <w:pPr>
              <w:pStyle w:val="Heading1"/>
              <w:outlineLvl w:val="0"/>
            </w:pPr>
            <w:bookmarkStart w:id="14" w:name="_Toc420567826"/>
            <w:r>
              <w:t>Contact Information</w:t>
            </w:r>
            <w:bookmarkEnd w:id="14"/>
          </w:p>
          <w:p w:rsidR="00104BD8" w:rsidRDefault="00B07825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B07825" w:rsidP="000A7C6B">
            <w:pPr>
              <w:pStyle w:val="Heading1"/>
              <w:outlineLvl w:val="0"/>
            </w:pPr>
            <w:bookmarkStart w:id="15" w:name="_Toc420567827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07825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0.447135 in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0.0223568 in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B07825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07825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58959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29466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22.731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89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0.58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B07825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00:00:15</w:t>
                  </w:r>
                </w:p>
              </w:tc>
            </w:tr>
            <w:tr w:rsidR="00B07825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07825" w:rsidRDefault="00B07825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B07825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203700"/>
                        <wp:effectExtent l="0" t="0" r="0" b="635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203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B07825" w:rsidP="000A7C6B">
            <w:pPr>
              <w:pStyle w:val="Heading1"/>
              <w:outlineLvl w:val="0"/>
            </w:pPr>
            <w:bookmarkStart w:id="16" w:name="_Toc420567828"/>
            <w:r>
              <w:t>Sensor Details</w:t>
            </w:r>
            <w:bookmarkEnd w:id="16"/>
          </w:p>
          <w:p w:rsidR="002C53F9" w:rsidRPr="00F077CB" w:rsidRDefault="00B07825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B07825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20567829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06"/>
              <w:gridCol w:w="3284"/>
              <w:gridCol w:w="2184"/>
              <w:gridCol w:w="2580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B07825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B0782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B0782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B07825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B07825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1.83136)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07825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  <w:p w:rsidR="00EC2432" w:rsidRPr="004D2956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6654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07825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0.000274886 </w:t>
                  </w:r>
                </w:p>
                <w:p w:rsidR="00EC2432" w:rsidRPr="004D2956" w:rsidRDefault="00B07825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21577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B07825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295775"/>
                        <wp:effectExtent l="0" t="0" r="0" b="9525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29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B07825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PipeSch40x8.0-cpfV2-20May2015 Single Center 4-5 inch Ring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B07825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B07825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07825" w:rsidRPr="004E282D" w:rsidRDefault="00B07825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07825" w:rsidRPr="004E282D" w:rsidRDefault="00B07825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B07825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B07825" w:rsidRPr="00AD5FBA" w:rsidRDefault="00B07825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B07825" w:rsidRDefault="00B07825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1.8314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07825" w:rsidP="00B07825">
            <w:pPr>
              <w:pStyle w:val="Heading1"/>
            </w:pPr>
            <w:bookmarkStart w:id="21" w:name="_Toc420567830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825" w:rsidRDefault="00B07825" w:rsidP="00F25CD7">
      <w:pPr>
        <w:spacing w:after="0" w:line="240" w:lineRule="auto"/>
      </w:pPr>
      <w:r>
        <w:separator/>
      </w:r>
    </w:p>
  </w:endnote>
  <w:endnote w:type="continuationSeparator" w:id="0">
    <w:p w:rsidR="00B07825" w:rsidRDefault="00B07825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1C8CF22C" wp14:editId="66334ABD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B07825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B07825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07825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74E61A9C" wp14:editId="3A97BA4C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B07825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B07825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0782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825" w:rsidRDefault="00B07825" w:rsidP="00F25CD7">
      <w:pPr>
        <w:spacing w:after="0" w:line="240" w:lineRule="auto"/>
      </w:pPr>
      <w:r>
        <w:separator/>
      </w:r>
    </w:p>
  </w:footnote>
  <w:footnote w:type="continuationSeparator" w:id="0">
    <w:p w:rsidR="00B07825" w:rsidRDefault="00B07825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B07825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10350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1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B07825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B07825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B07825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B07825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B07825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5/28/2015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B07825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3D81F77" wp14:editId="653BD4EC">
                      <wp:extent cx="1997075" cy="203200"/>
                      <wp:effectExtent l="0" t="0" r="3175" b="635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20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B0782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B0782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B07825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25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07825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633D4-41BB-4349-9DB1-71539ACAF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10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2015-05-28T16:14:00Z</dcterms:created>
  <dcterms:modified xsi:type="dcterms:W3CDTF">2015-05-28T16:14:00Z</dcterms:modified>
</cp:coreProperties>
</file>