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E47C73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4955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49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E47C73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PipeSch40x8.0-cpfV2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E47C73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May 28,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E47C73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4 ring-3 in Buckling</w:t>
                  </w:r>
                </w:p>
                <w:p w:rsidR="00B77317" w:rsidRPr="006A441F" w:rsidRDefault="00E47C73" w:rsidP="00E47C73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E47C73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E47C73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20590951" w:history="1">
                        <w:r w:rsidR="00E47C73" w:rsidRPr="00031408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E47C73">
                          <w:rPr>
                            <w:noProof/>
                            <w:webHidden/>
                          </w:rPr>
                          <w:tab/>
                        </w:r>
                        <w:r w:rsidR="00E47C73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E47C73">
                          <w:rPr>
                            <w:noProof/>
                            <w:webHidden/>
                          </w:rPr>
                          <w:instrText xml:space="preserve"> PAGEREF _Toc420590951 \h </w:instrText>
                        </w:r>
                        <w:r w:rsidR="00E47C73">
                          <w:rPr>
                            <w:noProof/>
                            <w:webHidden/>
                          </w:rPr>
                        </w:r>
                        <w:r w:rsidR="00E47C73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E47C73">
                          <w:rPr>
                            <w:noProof/>
                            <w:webHidden/>
                          </w:rPr>
                          <w:t>1</w:t>
                        </w:r>
                        <w:r w:rsidR="00E47C73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47C73" w:rsidRDefault="00E47C7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90952" w:history="1">
                        <w:r w:rsidRPr="00031408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_Toc420590952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47C73" w:rsidRDefault="00E47C7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90953" w:history="1">
                        <w:r w:rsidRPr="00031408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_Toc420590953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47C73" w:rsidRDefault="00E47C7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90954" w:history="1">
                        <w:r w:rsidRPr="00031408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_Toc420590954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47C73" w:rsidRDefault="00E47C7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90955" w:history="1">
                        <w:r w:rsidRPr="00031408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_Toc420590955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47C73" w:rsidRDefault="00E47C7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90956" w:history="1">
                        <w:r w:rsidRPr="00031408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_Toc420590956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47C73" w:rsidRDefault="00E47C7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90957" w:history="1">
                        <w:r w:rsidRPr="00031408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_Toc420590957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47C73" w:rsidRDefault="00E47C7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90958" w:history="1">
                        <w:r w:rsidRPr="00031408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_Toc420590958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47C73" w:rsidRDefault="00E47C7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90959" w:history="1">
                        <w:r w:rsidRPr="00031408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_Toc420590959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47C73" w:rsidRDefault="00E47C7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90960" w:history="1">
                        <w:r w:rsidRPr="00031408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_Toc420590960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47C73" w:rsidRDefault="00E47C7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90961" w:history="1">
                        <w:r w:rsidRPr="00031408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_Toc420590961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47C73" w:rsidRDefault="00E47C7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90962" w:history="1">
                        <w:r w:rsidRPr="00031408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_Toc420590962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47C73" w:rsidRDefault="00E47C7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90963" w:history="1">
                        <w:r w:rsidRPr="00031408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_Toc420590963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E47C73" w:rsidP="00C27B5D">
            <w:pPr>
              <w:pStyle w:val="Heading1"/>
              <w:outlineLvl w:val="0"/>
            </w:pPr>
            <w:bookmarkStart w:id="0" w:name="_Toc420590951"/>
            <w:r>
              <w:t>Description</w:t>
            </w:r>
            <w:bookmarkEnd w:id="0"/>
          </w:p>
          <w:p w:rsidR="00F448BC" w:rsidRPr="00E65D6E" w:rsidRDefault="00E47C73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E47C73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20590952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E47C73" w:rsidP="00FF408C">
            <w:pPr>
              <w:pStyle w:val="Heading1"/>
              <w:outlineLvl w:val="0"/>
            </w:pPr>
            <w:bookmarkStart w:id="5" w:name="_Toc420590953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E47C73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464560"/>
                              <wp:effectExtent l="0" t="0" r="3810" b="254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4645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E47C73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</w:t>
                  </w:r>
                </w:p>
                <w:p w:rsidR="00C16188" w:rsidRDefault="00E47C73" w:rsidP="00E47C73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3 in wide cut  5in width 4 ring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E47C73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47C73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47C7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47C7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47C7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E47C73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LPattern3</w:t>
                  </w:r>
                </w:p>
                <w:p w:rsidR="004B3022" w:rsidRPr="0044448A" w:rsidRDefault="00E47C73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01219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12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E47C7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47C73" w:rsidRDefault="00E47C7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Mass:9.86677 kg</w:t>
                  </w:r>
                </w:p>
                <w:p w:rsidR="00E47C73" w:rsidRDefault="00E47C7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Volume:0.00365436 m^3</w:t>
                  </w:r>
                </w:p>
                <w:p w:rsidR="00E47C73" w:rsidRDefault="00E47C7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E47C73" w:rsidRDefault="00E47C7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Weight:96.6944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47C73" w:rsidRDefault="00E47C7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PipeSch40x8.0-cpfV2.SLDPRT</w:t>
                  </w:r>
                </w:p>
                <w:p w:rsidR="00C16188" w:rsidRPr="0044448A" w:rsidRDefault="00E47C7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May 28 15:35:36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E47C73" w:rsidP="00B35001">
            <w:pPr>
              <w:pStyle w:val="Heading1"/>
              <w:outlineLvl w:val="0"/>
            </w:pPr>
            <w:bookmarkStart w:id="6" w:name="_Toc420590954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E47C73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E47C7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ring-3 in Buckling</w:t>
                  </w:r>
                </w:p>
              </w:tc>
            </w:tr>
            <w:tr w:rsidR="00E47C7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E47C7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E47C7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r>
                    <w:t>Number of modes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</w:tr>
            <w:tr w:rsidR="00E47C7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proofErr w:type="spellStart"/>
                  <w:r>
                    <w:t>FFEPlus</w:t>
                  </w:r>
                  <w:proofErr w:type="spellEnd"/>
                </w:p>
              </w:tc>
            </w:tr>
            <w:tr w:rsidR="00E47C7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E47C7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E47C7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E47C7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E47C7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47C7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E47C7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E47C73" w:rsidP="000A7C6B">
            <w:pPr>
              <w:pStyle w:val="Heading1"/>
              <w:outlineLvl w:val="0"/>
            </w:pPr>
            <w:bookmarkStart w:id="7" w:name="_Toc420590955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E47C73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E47C7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E47C7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E47C7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E47C7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E47C7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E47C73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20590956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47C73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47C7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47C7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E47C73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233170"/>
                        <wp:effectExtent l="0" t="0" r="635" b="508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233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E47C73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E47C7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E47C7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E47C7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E47C7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E47C7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E47C7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E47C7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E47C7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E47C7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47C73" w:rsidRDefault="00E47C7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E47C7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1(LPattern3)(FFS PipeSch40x8.0-cpfV2)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E47C73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E47C73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20590957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E47C73" w:rsidTr="0071759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47C73" w:rsidRPr="004E282D" w:rsidRDefault="00E47C7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47C73" w:rsidRPr="004E282D" w:rsidRDefault="00E47C7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47C73" w:rsidRPr="004E282D" w:rsidRDefault="00E47C7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E47C73" w:rsidTr="00E47C7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E47C73" w:rsidRPr="00AD5FBA" w:rsidRDefault="00E47C7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E47C73" w:rsidRPr="006208CB" w:rsidRDefault="00E47C7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4808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48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E47C7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47C73" w:rsidRPr="00BE6656" w:rsidRDefault="00E47C73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47C73" w:rsidRPr="00154A1A" w:rsidRDefault="00E47C7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E47C7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47C73" w:rsidRDefault="00E47C7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47C73" w:rsidRDefault="00E47C7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E47C7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47C73" w:rsidRDefault="00E47C7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47C73" w:rsidRDefault="00E47C7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0.002, ---, ---</w:t>
                        </w:r>
                      </w:p>
                    </w:tc>
                  </w:tr>
                  <w:tr w:rsidR="00E47C7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47C73" w:rsidRDefault="00E47C7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47C73" w:rsidRDefault="00E47C7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E47C73" w:rsidRPr="004C6DEB" w:rsidRDefault="00E47C73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E47C73" w:rsidTr="00E47C73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E47C73" w:rsidRPr="00AD5FBA" w:rsidRDefault="00E47C73" w:rsidP="00B2430D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E47C73" w:rsidRPr="006208CB" w:rsidRDefault="00E47C73" w:rsidP="00B2430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4808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48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E47C73" w:rsidTr="00B2430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47C73" w:rsidRPr="00BE6656" w:rsidRDefault="00E47C73" w:rsidP="00B2430D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47C73" w:rsidRPr="00154A1A" w:rsidRDefault="00E47C73" w:rsidP="00B2430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E47C73" w:rsidTr="00B2430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47C73" w:rsidRDefault="00E47C73" w:rsidP="00B2430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47C73" w:rsidRDefault="00E47C73" w:rsidP="00B2430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E47C73" w:rsidRPr="004C6DEB" w:rsidRDefault="00E47C73" w:rsidP="00B2430D">
                  <w:pPr>
                    <w:pStyle w:val="TOC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E47C73" w:rsidTr="00057CD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47C73" w:rsidRPr="004E282D" w:rsidRDefault="00E47C7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47C73" w:rsidRPr="004E282D" w:rsidRDefault="00E47C7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47C73" w:rsidRPr="004E282D" w:rsidRDefault="00E47C7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E47C73" w:rsidTr="00E47C7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E47C73" w:rsidRPr="00F42DD1" w:rsidRDefault="00E47C7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E47C73" w:rsidRPr="006208CB" w:rsidRDefault="00E47C7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35075"/>
                        <wp:effectExtent l="0" t="0" r="0" b="3175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35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E47C7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47C73" w:rsidRPr="00BE6656" w:rsidRDefault="00E47C73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47C73" w:rsidRPr="00B77EA3" w:rsidRDefault="00E47C7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E47C7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47C73" w:rsidRDefault="00E47C7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47C73" w:rsidRDefault="00E47C7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E47C7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47C73" w:rsidRDefault="00E47C7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47C73" w:rsidRDefault="00E47C7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23289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E47C73" w:rsidRDefault="00E47C7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E47C73" w:rsidTr="00B2430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E47C73" w:rsidRPr="00F42DD1" w:rsidRDefault="00E47C73" w:rsidP="00B2430D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E47C73" w:rsidRPr="006208CB" w:rsidRDefault="00E47C73" w:rsidP="00B2430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35075"/>
                        <wp:effectExtent l="0" t="0" r="0" b="3175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35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E47C73" w:rsidTr="00B2430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47C73" w:rsidRPr="00BE6656" w:rsidRDefault="00E47C73" w:rsidP="00B2430D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47C73" w:rsidRPr="00B77EA3" w:rsidRDefault="00E47C73" w:rsidP="00B2430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E47C73" w:rsidTr="00B2430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47C73" w:rsidRDefault="00E47C73" w:rsidP="00B2430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47C73" w:rsidRDefault="00E47C73" w:rsidP="00B2430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E47C73" w:rsidTr="00B2430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47C73" w:rsidRDefault="00E47C73" w:rsidP="00B2430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47C73" w:rsidRDefault="00E47C73" w:rsidP="00B2430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20531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E47C73" w:rsidRDefault="00E47C73" w:rsidP="00B2430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E47C73" w:rsidTr="00B2430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E47C73" w:rsidRPr="00F42DD1" w:rsidRDefault="00E47C73" w:rsidP="00B2430D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E47C73" w:rsidRPr="006208CB" w:rsidRDefault="00E47C73" w:rsidP="00B2430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35075"/>
                        <wp:effectExtent l="0" t="0" r="0" b="3175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35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E47C73" w:rsidTr="00B2430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47C73" w:rsidRPr="00BE6656" w:rsidRDefault="00E47C73" w:rsidP="00B2430D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47C73" w:rsidRPr="00B77EA3" w:rsidRDefault="00E47C73" w:rsidP="00B2430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21 face(s)</w:t>
                        </w:r>
                      </w:p>
                    </w:tc>
                  </w:tr>
                  <w:tr w:rsidR="00E47C73" w:rsidTr="00B2430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47C73" w:rsidRDefault="00E47C73" w:rsidP="00B2430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47C73" w:rsidRDefault="00E47C73" w:rsidP="00B2430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E47C73" w:rsidTr="00B2430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47C73" w:rsidRDefault="00E47C73" w:rsidP="00B2430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47C73" w:rsidRDefault="00E47C73" w:rsidP="00B2430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E47C73" w:rsidTr="00B2430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47C73" w:rsidRDefault="00E47C73" w:rsidP="00B2430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47C73" w:rsidRDefault="00E47C73" w:rsidP="00B2430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E47C73" w:rsidTr="00B2430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47C73" w:rsidRDefault="00E47C73" w:rsidP="00B2430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47C73" w:rsidRDefault="00E47C73" w:rsidP="00B2430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E47C73" w:rsidTr="00B2430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47C73" w:rsidRDefault="00E47C73" w:rsidP="00B2430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47C73" w:rsidRDefault="00E47C73" w:rsidP="00B2430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E47C73" w:rsidRDefault="00E47C73" w:rsidP="00B2430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lastRenderedPageBreak/>
              <w:br w:type="page"/>
            </w:r>
            <w:bookmarkStart w:id="13" w:name="_Toc420590958"/>
            <w:r w:rsidR="00E47C73">
              <w:t>Connector Definitions</w:t>
            </w:r>
            <w:bookmarkEnd w:id="13"/>
          </w:p>
          <w:p w:rsidR="00132707" w:rsidRDefault="00E47C73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E47C73" w:rsidP="000A7C6B">
            <w:pPr>
              <w:pStyle w:val="Heading1"/>
              <w:outlineLvl w:val="0"/>
            </w:pPr>
            <w:bookmarkStart w:id="14" w:name="_Toc420590959"/>
            <w:r>
              <w:t>Contact Information</w:t>
            </w:r>
            <w:bookmarkEnd w:id="14"/>
          </w:p>
          <w:p w:rsidR="00104BD8" w:rsidRDefault="00E47C73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E47C73" w:rsidP="000A7C6B">
            <w:pPr>
              <w:pStyle w:val="Heading1"/>
              <w:outlineLvl w:val="0"/>
            </w:pPr>
            <w:bookmarkStart w:id="15" w:name="_Toc420590960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E47C73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E47C7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E47C7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E47C7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47C7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47C7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E47C7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0.438834 in</w:t>
                  </w:r>
                </w:p>
              </w:tc>
            </w:tr>
            <w:tr w:rsidR="00E47C7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0.0219417 in</w:t>
                  </w:r>
                </w:p>
              </w:tc>
            </w:tr>
            <w:tr w:rsidR="00E47C7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E47C73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E47C73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E47C7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60999</w:t>
                  </w:r>
                </w:p>
              </w:tc>
            </w:tr>
            <w:tr w:rsidR="00E47C7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30522</w:t>
                  </w:r>
                </w:p>
              </w:tc>
            </w:tr>
            <w:tr w:rsidR="00E47C7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22.732</w:t>
                  </w:r>
                </w:p>
              </w:tc>
            </w:tr>
            <w:tr w:rsidR="00E47C7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89.5</w:t>
                  </w:r>
                </w:p>
              </w:tc>
            </w:tr>
            <w:tr w:rsidR="00E47C7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0.521</w:t>
                  </w:r>
                </w:p>
              </w:tc>
            </w:tr>
            <w:tr w:rsidR="00E47C7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E47C7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00:00:15</w:t>
                  </w:r>
                </w:p>
              </w:tc>
            </w:tr>
            <w:tr w:rsidR="00E47C7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47C73" w:rsidRDefault="00E47C7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E47C73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346575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346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E47C73" w:rsidP="000A7C6B">
            <w:pPr>
              <w:pStyle w:val="Heading1"/>
              <w:outlineLvl w:val="0"/>
            </w:pPr>
            <w:bookmarkStart w:id="16" w:name="_Toc420590961"/>
            <w:r>
              <w:t>Sensor Details</w:t>
            </w:r>
            <w:bookmarkEnd w:id="16"/>
          </w:p>
          <w:p w:rsidR="002C53F9" w:rsidRPr="00F077CB" w:rsidRDefault="00E47C73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E47C73" w:rsidP="000A7C6B">
            <w:pPr>
              <w:pStyle w:val="Heading1"/>
              <w:outlineLvl w:val="0"/>
            </w:pPr>
            <w:bookmarkStart w:id="17" w:name="_Toc243733152"/>
            <w:bookmarkStart w:id="18" w:name="_Toc245020120"/>
            <w:bookmarkStart w:id="19" w:name="_Toc245020152"/>
            <w:bookmarkStart w:id="20" w:name="_Toc420590962"/>
            <w:r>
              <w:lastRenderedPageBreak/>
              <w:t>Study Results</w:t>
            </w:r>
            <w:bookmarkEnd w:id="20"/>
          </w:p>
          <w:p w:rsidR="00EC2432" w:rsidRPr="000B04D4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012697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E47C73" w:rsidP="000A7C6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E47C7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E47C7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2432" w:rsidRDefault="00E47C7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2432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E47C73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E47C7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1.55045)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47C73" w:rsidRDefault="00E47C7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EC2432" w:rsidRPr="004D2956" w:rsidRDefault="00E47C7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6831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47C73" w:rsidRDefault="00E47C7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0.000322349 </w:t>
                  </w:r>
                </w:p>
                <w:p w:rsidR="00EC2432" w:rsidRPr="004D2956" w:rsidRDefault="00E47C7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45001</w:t>
                  </w:r>
                </w:p>
              </w:tc>
            </w:tr>
            <w:tr w:rsidR="00EC2432" w:rsidTr="00A8563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2432" w:rsidRDefault="00E47C73" w:rsidP="000A7C6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441190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41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2432" w:rsidRPr="004D2956" w:rsidRDefault="00E47C73" w:rsidP="000A7C6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PipeSch40x8.0-cpfV2-4 ring-3 in Buckling-Amplitude-Amplitude1</w:t>
                  </w:r>
                </w:p>
              </w:tc>
            </w:tr>
          </w:tbl>
          <w:p w:rsidR="00EC2432" w:rsidRPr="000B04D4" w:rsidRDefault="00EC2432" w:rsidP="000A7C6B"/>
          <w:bookmarkEnd w:id="17"/>
          <w:bookmarkEnd w:id="18"/>
          <w:bookmarkEnd w:id="19"/>
          <w:p w:rsidR="00EC2432" w:rsidRDefault="00E47C73" w:rsidP="000A7C6B">
            <w:pPr>
              <w:rPr>
                <w:rStyle w:val="Strong"/>
              </w:rPr>
            </w:pPr>
            <w:r>
              <w:rPr>
                <w:rStyle w:val="Strong"/>
              </w:rPr>
              <w:t>Mode List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2699"/>
            </w:tblGrid>
            <w:tr w:rsidR="00E47C73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47C73" w:rsidRPr="004E282D" w:rsidRDefault="00E47C73" w:rsidP="009D29C5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 Number</w:t>
                  </w:r>
                </w:p>
              </w:tc>
              <w:tc>
                <w:tcPr>
                  <w:tcW w:w="2699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47C73" w:rsidRPr="004E282D" w:rsidRDefault="00E47C73" w:rsidP="009D29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Factor</w:t>
                  </w:r>
                </w:p>
              </w:tc>
            </w:tr>
            <w:tr w:rsidR="00E47C73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E47C73" w:rsidRPr="00AD5FBA" w:rsidRDefault="00E47C73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E47C73" w:rsidRDefault="00E47C73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1.5505</w:t>
                  </w:r>
                </w:p>
              </w:tc>
            </w:tr>
          </w:tbl>
          <w:p w:rsidR="00EC2432" w:rsidRDefault="00EC2432" w:rsidP="000A7C6B">
            <w:pPr>
              <w:rPr>
                <w:b/>
                <w:bCs/>
              </w:rPr>
            </w:pPr>
          </w:p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E47C73" w:rsidP="00E47C73">
            <w:pPr>
              <w:pStyle w:val="Heading1"/>
            </w:pPr>
            <w:bookmarkStart w:id="21" w:name="_Toc420590963"/>
            <w:r>
              <w:t>Conclusion</w:t>
            </w:r>
            <w:bookmarkEnd w:id="21"/>
          </w:p>
        </w:tc>
      </w:tr>
    </w:tbl>
    <w:p w:rsidR="00AC3438" w:rsidRPr="00AC3438" w:rsidRDefault="00AC3438" w:rsidP="00FE0924">
      <w:bookmarkStart w:id="22" w:name="_GoBack"/>
      <w:bookmarkEnd w:id="22"/>
    </w:p>
    <w:sectPr w:rsidR="00AC3438" w:rsidRPr="00AC3438" w:rsidSect="00F25CD7">
      <w:footerReference w:type="default" r:id="rId18"/>
      <w:footerReference w:type="first" r:id="rId1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C73" w:rsidRDefault="00E47C73" w:rsidP="00F25CD7">
      <w:pPr>
        <w:spacing w:after="0" w:line="240" w:lineRule="auto"/>
      </w:pPr>
      <w:r>
        <w:separator/>
      </w:r>
    </w:p>
  </w:endnote>
  <w:endnote w:type="continuationSeparator" w:id="0">
    <w:p w:rsidR="00E47C73" w:rsidRDefault="00E47C73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5F4DEF15" wp14:editId="4BD9DF0E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E47C73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E47C73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47C73">
            <w:rPr>
              <w:noProof/>
            </w:rPr>
            <w:t>9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4BF6B4DE" wp14:editId="52858795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E47C73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E47C73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47C73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C73" w:rsidRDefault="00E47C73" w:rsidP="00F25CD7">
      <w:pPr>
        <w:spacing w:after="0" w:line="240" w:lineRule="auto"/>
      </w:pPr>
      <w:r>
        <w:separator/>
      </w:r>
    </w:p>
  </w:footnote>
  <w:footnote w:type="continuationSeparator" w:id="0">
    <w:p w:rsidR="00E47C73" w:rsidRDefault="00E47C73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73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47C73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EEE79-FBDD-4473-BF26-D163ADE4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9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2015-05-28T22:39:00Z</dcterms:created>
  <dcterms:modified xsi:type="dcterms:W3CDTF">2015-05-28T22:40:00Z</dcterms:modified>
</cp:coreProperties>
</file>