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4C7DA5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68880"/>
                  <wp:effectExtent l="0" t="0" r="0" b="762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6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4C7DA5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4C7DA5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May 14,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4C7DA5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13May2015 Single Center 3 inch Ring Buckling</w:t>
                  </w:r>
                </w:p>
                <w:p w:rsidR="00B77317" w:rsidRPr="006A441F" w:rsidRDefault="004C7DA5" w:rsidP="004C7DA5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4C7DA5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4C7DA5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9383046" w:history="1">
                        <w:r w:rsidR="004C7DA5" w:rsidRPr="00140A91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4C7DA5">
                          <w:rPr>
                            <w:noProof/>
                            <w:webHidden/>
                          </w:rPr>
                          <w:tab/>
                        </w:r>
                        <w:r w:rsidR="004C7DA5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4C7DA5">
                          <w:rPr>
                            <w:noProof/>
                            <w:webHidden/>
                          </w:rPr>
                          <w:instrText xml:space="preserve"> PAGEREF _Toc419383046 \h </w:instrText>
                        </w:r>
                        <w:r w:rsidR="004C7DA5">
                          <w:rPr>
                            <w:noProof/>
                            <w:webHidden/>
                          </w:rPr>
                        </w:r>
                        <w:r w:rsidR="004C7DA5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4C7DA5">
                          <w:rPr>
                            <w:noProof/>
                            <w:webHidden/>
                          </w:rPr>
                          <w:t>1</w:t>
                        </w:r>
                        <w:r w:rsidR="004C7DA5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47" w:history="1">
                        <w:r w:rsidRPr="00140A91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_Toc419383047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48" w:history="1">
                        <w:r w:rsidRPr="00140A91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_Toc419383048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49" w:history="1">
                        <w:r w:rsidRPr="00140A91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_Toc419383049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50" w:history="1">
                        <w:r w:rsidRPr="00140A91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_Toc419383050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51" w:history="1">
                        <w:r w:rsidRPr="00140A91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_Toc419383051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52" w:history="1">
                        <w:r w:rsidRPr="00140A91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_Toc419383052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53" w:history="1">
                        <w:r w:rsidRPr="00140A91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_Toc419383053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54" w:history="1">
                        <w:r w:rsidRPr="00140A91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_Toc419383054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55" w:history="1">
                        <w:r w:rsidRPr="00140A91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_Toc419383055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56" w:history="1">
                        <w:r w:rsidRPr="00140A91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_Toc419383056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57" w:history="1">
                        <w:r w:rsidRPr="00140A91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_Toc419383057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4C7DA5" w:rsidRDefault="004C7DA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383058" w:history="1">
                        <w:r w:rsidRPr="00140A91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_Toc419383058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4C7DA5" w:rsidP="00C27B5D">
            <w:pPr>
              <w:pStyle w:val="Heading1"/>
              <w:outlineLvl w:val="0"/>
            </w:pPr>
            <w:bookmarkStart w:id="0" w:name="_Toc419383046"/>
            <w:r>
              <w:t>Description</w:t>
            </w:r>
            <w:bookmarkEnd w:id="0"/>
          </w:p>
          <w:p w:rsidR="00F448BC" w:rsidRPr="00E65D6E" w:rsidRDefault="004C7DA5" w:rsidP="00FF408C">
            <w:r>
              <w:t>14May2015 Single Center 3" Ring Buckling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4C7DA5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9383047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4C7DA5" w:rsidP="00FF408C">
            <w:pPr>
              <w:pStyle w:val="Heading1"/>
              <w:outlineLvl w:val="0"/>
            </w:pPr>
            <w:bookmarkStart w:id="5" w:name="_Toc419383048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4C7DA5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427095"/>
                              <wp:effectExtent l="0" t="0" r="3810" b="1905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270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4C7DA5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4C7DA5" w:rsidP="004C7DA5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Single center 3" ring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4C7DA5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C7DA5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C7DA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C7DA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4C7DA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4C7DA5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Cut-Revolve5</w:t>
                  </w:r>
                </w:p>
                <w:p w:rsidR="004B3022" w:rsidRPr="0044448A" w:rsidRDefault="004C7DA5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01395"/>
                        <wp:effectExtent l="0" t="0" r="0" b="8255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01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4C7DA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C7DA5" w:rsidRDefault="004C7DA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Mass:8.05969 kg</w:t>
                  </w:r>
                </w:p>
                <w:p w:rsidR="004C7DA5" w:rsidRDefault="004C7DA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Volume:0.00298507 m^3</w:t>
                  </w:r>
                </w:p>
                <w:p w:rsidR="004C7DA5" w:rsidRDefault="004C7DA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4C7DA5" w:rsidRDefault="004C7DA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Weight:78.985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4C7DA5" w:rsidRDefault="004C7DA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4C7DA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14 15:50:38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4C7DA5" w:rsidP="00B35001">
            <w:pPr>
              <w:pStyle w:val="Heading1"/>
              <w:outlineLvl w:val="0"/>
            </w:pPr>
            <w:bookmarkStart w:id="6" w:name="_Toc419383049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4C7DA5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4C7DA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13May2015 Single Center 3 inch Ring Buckling</w:t>
                  </w:r>
                </w:p>
              </w:tc>
            </w:tr>
            <w:tr w:rsidR="004C7DA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4C7DA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4C7DA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4C7DA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4C7DA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4C7DA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4C7DA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4C7DA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4C7DA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4C7DA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4C7DA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4C7DA5" w:rsidP="000A7C6B">
            <w:pPr>
              <w:pStyle w:val="Heading1"/>
              <w:outlineLvl w:val="0"/>
            </w:pPr>
            <w:bookmarkStart w:id="7" w:name="_Toc419383050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4C7DA5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4C7DA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4C7DA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4C7DA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4C7DA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4C7DA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4C7DA5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9383051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C7DA5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C7DA5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4C7DA5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4C7DA5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219835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19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4C7DA5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4C7DA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4C7DA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4C7DA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4C7DA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4C7DA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4C7DA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4C7DA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4C7DA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4C7DA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4C7DA5" w:rsidRDefault="004C7DA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4C7DA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1(Cut-Revolve5)(FFS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4C7DA5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4C7DA5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9383052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4C7DA5" w:rsidTr="0066682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C7DA5" w:rsidRPr="004E282D" w:rsidRDefault="004C7DA5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C7DA5" w:rsidRPr="004E282D" w:rsidRDefault="004C7DA5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C7DA5" w:rsidRPr="004E282D" w:rsidRDefault="004C7DA5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4C7DA5" w:rsidTr="004C7DA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4C7DA5" w:rsidRPr="00AD5FBA" w:rsidRDefault="004C7DA5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4C7DA5" w:rsidRPr="006208CB" w:rsidRDefault="004C7DA5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35380"/>
                        <wp:effectExtent l="0" t="0" r="0" b="762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35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4C7DA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C7DA5" w:rsidRPr="00BE6656" w:rsidRDefault="004C7DA5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C7DA5" w:rsidRPr="00154A1A" w:rsidRDefault="004C7DA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4C7DA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4C7DA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-0.002, ---, ---</w:t>
                        </w:r>
                      </w:p>
                    </w:tc>
                  </w:tr>
                  <w:tr w:rsidR="004C7DA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4C7DA5" w:rsidRPr="004C6DEB" w:rsidRDefault="004C7DA5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4C7DA5" w:rsidTr="004C7DA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4C7DA5" w:rsidRPr="00AD5FBA" w:rsidRDefault="004C7DA5" w:rsidP="00425012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4C7DA5" w:rsidRPr="006208CB" w:rsidRDefault="004C7DA5" w:rsidP="004250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35380"/>
                        <wp:effectExtent l="0" t="0" r="0" b="762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35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C7DA5" w:rsidRPr="00BE6656" w:rsidRDefault="004C7DA5" w:rsidP="0042501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C7DA5" w:rsidRPr="00154A1A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42501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4C7DA5" w:rsidRPr="004C6DEB" w:rsidRDefault="004C7DA5" w:rsidP="00425012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4C7DA5" w:rsidTr="0079734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C7DA5" w:rsidRPr="004E282D" w:rsidRDefault="004C7DA5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C7DA5" w:rsidRPr="004E282D" w:rsidRDefault="004C7DA5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4C7DA5" w:rsidRPr="004E282D" w:rsidRDefault="004C7DA5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4C7DA5" w:rsidTr="004C7DA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4C7DA5" w:rsidRPr="00F42DD1" w:rsidRDefault="004C7DA5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4C7DA5" w:rsidRPr="006208CB" w:rsidRDefault="004C7DA5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2237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22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4C7DA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C7DA5" w:rsidRPr="00BE6656" w:rsidRDefault="004C7DA5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C7DA5" w:rsidRPr="00B77EA3" w:rsidRDefault="004C7DA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4C7DA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4C7DA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23289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4C7DA5" w:rsidRDefault="004C7DA5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4C7DA5" w:rsidTr="0042501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4C7DA5" w:rsidRPr="00F42DD1" w:rsidRDefault="004C7DA5" w:rsidP="00425012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4C7DA5" w:rsidRPr="006208CB" w:rsidRDefault="004C7DA5" w:rsidP="004250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2237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22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C7DA5" w:rsidRPr="00BE6656" w:rsidRDefault="004C7DA5" w:rsidP="00425012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C7DA5" w:rsidRPr="00B77EA3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42501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42501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20531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4C7DA5" w:rsidRDefault="004C7DA5" w:rsidP="004250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4C7DA5" w:rsidTr="004250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4C7DA5" w:rsidRPr="00F42DD1" w:rsidRDefault="004C7DA5" w:rsidP="00425012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4C7DA5" w:rsidRPr="006208CB" w:rsidRDefault="004C7DA5" w:rsidP="004250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2237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22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4C7DA5" w:rsidRPr="00BE6656" w:rsidRDefault="004C7DA5" w:rsidP="00425012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4C7DA5" w:rsidRPr="00B77EA3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9 face(s)</w:t>
                        </w:r>
                      </w:p>
                    </w:tc>
                  </w:tr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42501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42501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42501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42501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4C7DA5" w:rsidTr="00425012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4C7DA5" w:rsidRDefault="004C7DA5" w:rsidP="0042501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4C7DA5" w:rsidRDefault="004C7DA5" w:rsidP="0042501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4C7DA5" w:rsidRDefault="004C7DA5" w:rsidP="004250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19383053"/>
            <w:r w:rsidR="004C7DA5">
              <w:t>Connector Definitions</w:t>
            </w:r>
            <w:bookmarkEnd w:id="13"/>
          </w:p>
          <w:p w:rsidR="00132707" w:rsidRDefault="004C7DA5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4C7DA5" w:rsidP="000A7C6B">
            <w:pPr>
              <w:pStyle w:val="Heading1"/>
              <w:outlineLvl w:val="0"/>
            </w:pPr>
            <w:bookmarkStart w:id="14" w:name="_Toc419383054"/>
            <w:r>
              <w:t>Contact Information</w:t>
            </w:r>
            <w:bookmarkEnd w:id="14"/>
          </w:p>
          <w:p w:rsidR="00104BD8" w:rsidRDefault="004C7DA5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4C7DA5" w:rsidP="000A7C6B">
            <w:pPr>
              <w:pStyle w:val="Heading1"/>
              <w:outlineLvl w:val="0"/>
            </w:pPr>
            <w:bookmarkStart w:id="15" w:name="_Toc419383055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4C7DA5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4C7DA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4C7DA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4C7DA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4C7DA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0.5 in</w:t>
                  </w:r>
                </w:p>
              </w:tc>
            </w:tr>
            <w:tr w:rsidR="004C7DA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0.1 in</w:t>
                  </w:r>
                </w:p>
              </w:tc>
            </w:tr>
            <w:tr w:rsidR="004C7DA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4C7DA5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4C7DA5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4C7DA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107752</w:t>
                  </w:r>
                </w:p>
              </w:tc>
            </w:tr>
            <w:tr w:rsidR="004C7DA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55461</w:t>
                  </w:r>
                </w:p>
              </w:tc>
            </w:tr>
            <w:tr w:rsidR="004C7DA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373.12</w:t>
                  </w:r>
                </w:p>
              </w:tc>
            </w:tr>
            <w:tr w:rsidR="004C7DA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66</w:t>
                  </w:r>
                </w:p>
              </w:tc>
            </w:tr>
            <w:tr w:rsidR="004C7DA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19.1</w:t>
                  </w:r>
                </w:p>
              </w:tc>
            </w:tr>
            <w:tr w:rsidR="004C7DA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4C7DA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00:00:17</w:t>
                  </w:r>
                </w:p>
              </w:tc>
            </w:tr>
            <w:tr w:rsidR="004C7DA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4C7DA5" w:rsidRDefault="004C7DA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4C7DA5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299585"/>
                        <wp:effectExtent l="0" t="0" r="0" b="5715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2995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4C7DA5" w:rsidP="000A7C6B">
            <w:pPr>
              <w:pStyle w:val="Heading1"/>
              <w:outlineLvl w:val="0"/>
            </w:pPr>
            <w:bookmarkStart w:id="16" w:name="_Toc419383056"/>
            <w:r>
              <w:t>Sensor Details</w:t>
            </w:r>
            <w:bookmarkEnd w:id="16"/>
          </w:p>
          <w:p w:rsidR="002C53F9" w:rsidRPr="00F077CB" w:rsidRDefault="004C7DA5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4C7DA5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19383057"/>
            <w:r>
              <w:lastRenderedPageBreak/>
              <w:t>Study Results</w:t>
            </w:r>
            <w:bookmarkEnd w:id="20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4C7DA5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4C7DA5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4C7DA5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4C7DA5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4C7DA5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4C7DA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1.6114)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C7DA5" w:rsidRDefault="004C7DA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EC2432" w:rsidRPr="004D2956" w:rsidRDefault="004C7DA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4C7DA5" w:rsidRDefault="004C7DA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0.000265818 </w:t>
                  </w:r>
                </w:p>
                <w:p w:rsidR="00EC2432" w:rsidRPr="004D2956" w:rsidRDefault="004C7DA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90939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4C7DA5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393565"/>
                        <wp:effectExtent l="0" t="0" r="0" b="6985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3935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4C7DA5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PipeSch40x8.0-cpfV2-13May2015 Single Center 3 inch Ring Buckling-Amplitude-Amplitude1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4C7DA5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4C7DA5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C7DA5" w:rsidRPr="004E282D" w:rsidRDefault="004C7DA5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4C7DA5" w:rsidRPr="004E282D" w:rsidRDefault="004C7DA5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4C7DA5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4C7DA5" w:rsidRPr="00AD5FBA" w:rsidRDefault="004C7DA5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4C7DA5" w:rsidRDefault="004C7DA5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1.6114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4C7DA5" w:rsidP="004C7DA5">
            <w:pPr>
              <w:pStyle w:val="Heading1"/>
            </w:pPr>
            <w:bookmarkStart w:id="21" w:name="_Toc419383058"/>
            <w:r>
              <w:lastRenderedPageBreak/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A5" w:rsidRDefault="004C7DA5" w:rsidP="00F25CD7">
      <w:pPr>
        <w:spacing w:after="0" w:line="240" w:lineRule="auto"/>
      </w:pPr>
      <w:r>
        <w:separator/>
      </w:r>
    </w:p>
  </w:endnote>
  <w:endnote w:type="continuationSeparator" w:id="0">
    <w:p w:rsidR="004C7DA5" w:rsidRDefault="004C7DA5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CE73EC3" wp14:editId="7E5FA7F6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4C7DA5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4C7DA5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C7DA5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CB597CC" wp14:editId="6D8D41A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4C7DA5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4C7DA5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C7DA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A5" w:rsidRDefault="004C7DA5" w:rsidP="00F25CD7">
      <w:pPr>
        <w:spacing w:after="0" w:line="240" w:lineRule="auto"/>
      </w:pPr>
      <w:r>
        <w:separator/>
      </w:r>
    </w:p>
  </w:footnote>
  <w:footnote w:type="continuationSeparator" w:id="0">
    <w:p w:rsidR="004C7DA5" w:rsidRDefault="004C7DA5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4C7DA5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10350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103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4C7DA5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4C7DA5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4C7DA5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4C7DA5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4C7DA5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5/14/2015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4C7DA5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7E5DAA94" wp14:editId="6A65F729">
                      <wp:extent cx="1997075" cy="203200"/>
                      <wp:effectExtent l="0" t="0" r="3175" b="635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20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4C7DA5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4C7DA5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4C7DA5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A5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C7DA5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05E10-820C-4B70-A629-4C6A6DB6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10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2015-05-14T23:07:00Z</dcterms:created>
  <dcterms:modified xsi:type="dcterms:W3CDTF">2015-05-14T23:08:00Z</dcterms:modified>
</cp:coreProperties>
</file>