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E64D90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506980"/>
                  <wp:effectExtent l="0" t="0" r="0" b="762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506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E64D90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FFS Variable Diameter CPF Housing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E64D90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Wednesday, May 06,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FEA Run by Farley F. Shane</w:t>
                  </w:r>
                </w:p>
                <w:p w:rsidR="00B77317" w:rsidRPr="00CD1539" w:rsidRDefault="00E64D90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06May2015 8-55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Hsg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Buckling</w:t>
                  </w:r>
                </w:p>
                <w:p w:rsidR="00B77317" w:rsidRPr="006A441F" w:rsidRDefault="00E64D90" w:rsidP="00E64D90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Buckling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E64D90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E64D90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18674794" w:history="1">
                        <w:r w:rsidR="00E64D90" w:rsidRPr="00FB27AB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E64D90">
                          <w:rPr>
                            <w:noProof/>
                            <w:webHidden/>
                          </w:rPr>
                          <w:tab/>
                        </w:r>
                        <w:r w:rsidR="00E64D90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E64D90">
                          <w:rPr>
                            <w:noProof/>
                            <w:webHidden/>
                          </w:rPr>
                          <w:instrText xml:space="preserve"> PAGEREF _Toc418674794 \h </w:instrText>
                        </w:r>
                        <w:r w:rsidR="00E64D90">
                          <w:rPr>
                            <w:noProof/>
                            <w:webHidden/>
                          </w:rPr>
                        </w:r>
                        <w:r w:rsidR="00E64D90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E64D90">
                          <w:rPr>
                            <w:noProof/>
                            <w:webHidden/>
                          </w:rPr>
                          <w:t>1</w:t>
                        </w:r>
                        <w:r w:rsidR="00E64D90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4D90" w:rsidRDefault="00E64D9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8674795" w:history="1">
                        <w:r w:rsidRPr="00FB27AB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_Toc418674795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4D90" w:rsidRDefault="00E64D9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8674796" w:history="1">
                        <w:r w:rsidRPr="00FB27AB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_Toc418674796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4D90" w:rsidRDefault="00E64D9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8674797" w:history="1">
                        <w:r w:rsidRPr="00FB27AB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_Toc418674797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4D90" w:rsidRDefault="00E64D9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8674798" w:history="1">
                        <w:r w:rsidRPr="00FB27AB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_Toc418674798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4D90" w:rsidRDefault="00E64D9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8674799" w:history="1">
                        <w:r w:rsidRPr="00FB27AB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_Toc418674799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4D90" w:rsidRDefault="00E64D9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8674800" w:history="1">
                        <w:r w:rsidRPr="00FB27AB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_Toc418674800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4D90" w:rsidRDefault="00E64D9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8674801" w:history="1">
                        <w:r w:rsidRPr="00FB27AB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_Toc418674801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4D90" w:rsidRDefault="00E64D9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8674802" w:history="1">
                        <w:r w:rsidRPr="00FB27AB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_Toc418674802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4D90" w:rsidRDefault="00E64D9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8674803" w:history="1">
                        <w:r w:rsidRPr="00FB27AB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_Toc418674803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4D90" w:rsidRDefault="00E64D9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8674804" w:history="1">
                        <w:r w:rsidRPr="00FB27AB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_Toc418674804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4D90" w:rsidRDefault="00E64D9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8674805" w:history="1">
                        <w:r w:rsidRPr="00FB27AB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_Toc418674805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E64D90" w:rsidRDefault="00E64D90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8674806" w:history="1">
                        <w:r w:rsidRPr="00FB27AB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_Toc418674806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E64D90" w:rsidP="00C27B5D">
            <w:pPr>
              <w:pStyle w:val="Heading1"/>
              <w:outlineLvl w:val="0"/>
            </w:pPr>
            <w:bookmarkStart w:id="0" w:name="_Toc418674794"/>
            <w:r>
              <w:t>Description</w:t>
            </w:r>
            <w:bookmarkEnd w:id="0"/>
          </w:p>
          <w:p w:rsidR="00F448BC" w:rsidRPr="00E65D6E" w:rsidRDefault="00E64D90" w:rsidP="00FF408C">
            <w:r>
              <w:t xml:space="preserve">06May2015 8.55 in. OD </w:t>
            </w:r>
            <w:proofErr w:type="spellStart"/>
            <w:r>
              <w:t>Hsg</w:t>
            </w:r>
            <w:proofErr w:type="spellEnd"/>
            <w:r>
              <w:t xml:space="preserve"> Buckling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E64D90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18674795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E64D90" w:rsidP="00FF408C">
            <w:pPr>
              <w:pStyle w:val="Heading1"/>
              <w:outlineLvl w:val="0"/>
            </w:pPr>
            <w:bookmarkStart w:id="5" w:name="_Toc418674796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E64D90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479165"/>
                              <wp:effectExtent l="0" t="0" r="3810" b="6985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47916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E64D90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Variable Diameter CPF Housing</w:t>
                  </w:r>
                </w:p>
                <w:p w:rsidR="00C16188" w:rsidRDefault="00E64D90" w:rsidP="00E64D90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8.55 outer diameter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E64D90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64D90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64D9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64D9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E64D9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E64D90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Boss-Extrude2</w:t>
                  </w:r>
                </w:p>
                <w:p w:rsidR="004B3022" w:rsidRPr="0044448A" w:rsidRDefault="00E64D90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016635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0166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E64D9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64D90" w:rsidRDefault="00E64D9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Mass:9.52837 kg</w:t>
                  </w:r>
                </w:p>
                <w:p w:rsidR="00E64D90" w:rsidRDefault="00E64D9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Volume:0.00352902 m^3</w:t>
                  </w:r>
                </w:p>
                <w:p w:rsidR="00E64D90" w:rsidRDefault="00E64D9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Density:2700 kg/m^3</w:t>
                  </w:r>
                </w:p>
                <w:p w:rsidR="00E64D90" w:rsidRDefault="00E64D9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Weight:93.378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64D90" w:rsidRDefault="00E64D9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Variable Diameter CPF Housing.SLDPRT</w:t>
                  </w:r>
                </w:p>
                <w:p w:rsidR="00C16188" w:rsidRPr="0044448A" w:rsidRDefault="00E64D90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Apr 23 17:02:31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E64D90" w:rsidP="00B35001">
            <w:pPr>
              <w:pStyle w:val="Heading1"/>
              <w:outlineLvl w:val="0"/>
            </w:pPr>
            <w:bookmarkStart w:id="6" w:name="_Toc418674797"/>
            <w:r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E64D90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E64D9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 xml:space="preserve">06May2015 8-55 </w:t>
                  </w:r>
                  <w:proofErr w:type="spellStart"/>
                  <w:r>
                    <w:t>Hsg</w:t>
                  </w:r>
                  <w:proofErr w:type="spellEnd"/>
                  <w:r>
                    <w:t xml:space="preserve"> Buckling</w:t>
                  </w:r>
                </w:p>
              </w:tc>
            </w:tr>
            <w:tr w:rsidR="00E64D90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Buckling</w:t>
                  </w:r>
                </w:p>
              </w:tc>
            </w:tr>
            <w:tr w:rsidR="00E64D90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E64D90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r>
                    <w:t>Number of modes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5</w:t>
                  </w:r>
                </w:p>
              </w:tc>
            </w:tr>
            <w:tr w:rsidR="00E64D90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Direct sparse solver</w:t>
                  </w:r>
                </w:p>
              </w:tc>
            </w:tr>
            <w:tr w:rsidR="00E64D90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More accurate (slower)</w:t>
                  </w:r>
                </w:p>
              </w:tc>
            </w:tr>
            <w:tr w:rsidR="00E64D90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E64D90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E64D90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E64D90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E64D90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E64D90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 xml:space="preserve">SOLIDWORKS document (X:\CPF\Mechanical </w:t>
                  </w:r>
                  <w:proofErr w:type="spellStart"/>
                  <w:r>
                    <w:t>Engr</w:t>
                  </w:r>
                  <w:proofErr w:type="spellEnd"/>
                  <w:r>
                    <w:t>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E64D90" w:rsidP="000A7C6B">
            <w:pPr>
              <w:pStyle w:val="Heading1"/>
              <w:outlineLvl w:val="0"/>
            </w:pPr>
            <w:bookmarkStart w:id="7" w:name="_Toc418674798"/>
            <w:r>
              <w:lastRenderedPageBreak/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E64D90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E64D9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SI (MKS)</w:t>
                  </w:r>
                </w:p>
              </w:tc>
            </w:tr>
            <w:tr w:rsidR="00E64D90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mm</w:t>
                  </w:r>
                </w:p>
              </w:tc>
            </w:tr>
            <w:tr w:rsidR="00E64D90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Kelvin</w:t>
                  </w:r>
                </w:p>
              </w:tc>
            </w:tr>
            <w:tr w:rsidR="00E64D90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Rad/sec</w:t>
                  </w:r>
                </w:p>
              </w:tc>
            </w:tr>
            <w:tr w:rsidR="00E64D90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N/m^2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E64D90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18674799"/>
            <w:r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E64D90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E64D90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E64D90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E64D90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238885"/>
                        <wp:effectExtent l="0" t="0" r="635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2388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E64D90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E64D9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E64D90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4D90" w:rsidRDefault="00E64D9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4D90" w:rsidRDefault="00E64D9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E64D90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4D90" w:rsidRDefault="00E64D9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4D90" w:rsidRDefault="00E64D9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E64D90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4D90" w:rsidRDefault="00E64D9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4D90" w:rsidRDefault="00E64D9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2.75e+008 N/m^2</w:t>
                        </w:r>
                      </w:p>
                    </w:tc>
                  </w:tr>
                  <w:tr w:rsidR="00E64D90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4D90" w:rsidRDefault="00E64D9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4D90" w:rsidRDefault="00E64D9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3.1e+008 N/m^2</w:t>
                        </w:r>
                      </w:p>
                    </w:tc>
                  </w:tr>
                  <w:tr w:rsidR="00E64D90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4D90" w:rsidRDefault="00E64D9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4D90" w:rsidRDefault="00E64D9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2700 kg/m^3</w:t>
                        </w:r>
                      </w:p>
                    </w:tc>
                  </w:tr>
                  <w:tr w:rsidR="00E64D90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4D90" w:rsidRDefault="00E64D9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4D90" w:rsidRDefault="00E64D9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6.9e+010 N/m^2</w:t>
                        </w:r>
                      </w:p>
                    </w:tc>
                  </w:tr>
                  <w:tr w:rsidR="00E64D90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4D90" w:rsidRDefault="00E64D9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4D90" w:rsidRDefault="00E64D9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E64D90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4D90" w:rsidRDefault="00E64D90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64D90" w:rsidRDefault="00E64D90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2.4e-005 /Kelvin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E64D9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1(Boss-Extrude2)(FFS Variable Diameter CPF Housing)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E64D90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E64D90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18674800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E64D90" w:rsidTr="00837D6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64D90" w:rsidRPr="004E282D" w:rsidRDefault="00E64D90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64D90" w:rsidRPr="004E282D" w:rsidRDefault="00E64D90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64D90" w:rsidRPr="004E282D" w:rsidRDefault="00E64D90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E64D90" w:rsidTr="00E64D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E64D90" w:rsidRPr="00AD5FBA" w:rsidRDefault="00E64D90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On Cylindrical Faces-1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</w:tcPr>
                <w:p w:rsidR="00E64D90" w:rsidRPr="006208CB" w:rsidRDefault="00E64D90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52525"/>
                        <wp:effectExtent l="0" t="0" r="0" b="9525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52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E64D90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64D90" w:rsidRPr="00BE6656" w:rsidRDefault="00E64D90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64D90" w:rsidRPr="00154A1A" w:rsidRDefault="00E64D9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E64D90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4D90" w:rsidRDefault="00E64D90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4D90" w:rsidRDefault="00E64D9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On Cylindrical Faces</w:t>
                        </w:r>
                      </w:p>
                    </w:tc>
                  </w:tr>
                  <w:tr w:rsidR="00E64D90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4D90" w:rsidRDefault="00E64D90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4D90" w:rsidRDefault="00E64D9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0.002, ---, ---</w:t>
                        </w:r>
                      </w:p>
                    </w:tc>
                  </w:tr>
                  <w:tr w:rsidR="00E64D90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4D90" w:rsidRDefault="00E64D90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4D90" w:rsidRDefault="00E64D9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</w:p>
                    </w:tc>
                  </w:tr>
                </w:tbl>
                <w:p w:rsidR="00E64D90" w:rsidRPr="004C6DEB" w:rsidRDefault="00E64D90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E64D90" w:rsidTr="00E64D9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8" w:space="0" w:color="000000" w:themeColor="text1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E64D90" w:rsidRPr="00AD5FBA" w:rsidRDefault="00E64D90" w:rsidP="005747D9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</w:tcBorders>
                </w:tcPr>
                <w:p w:rsidR="00E64D90" w:rsidRPr="006208CB" w:rsidRDefault="00E64D90" w:rsidP="005747D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52525"/>
                        <wp:effectExtent l="0" t="0" r="0" b="9525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52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E64D90" w:rsidTr="005747D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64D90" w:rsidRPr="00BE6656" w:rsidRDefault="00E64D90" w:rsidP="005747D9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64D90" w:rsidRPr="00154A1A" w:rsidRDefault="00E64D90" w:rsidP="005747D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edge(s)</w:t>
                        </w:r>
                      </w:p>
                    </w:tc>
                  </w:tr>
                  <w:tr w:rsidR="00E64D90" w:rsidTr="005747D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4D90" w:rsidRDefault="00E64D90" w:rsidP="005747D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4D90" w:rsidRDefault="00E64D90" w:rsidP="005747D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E64D90" w:rsidRPr="004C6DEB" w:rsidRDefault="00E64D90" w:rsidP="005747D9">
                  <w:pPr>
                    <w:pStyle w:val="TOC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E64D90" w:rsidTr="00BD438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E64D90" w:rsidRPr="004E282D" w:rsidRDefault="00E64D90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E64D90" w:rsidRPr="004E282D" w:rsidRDefault="00E64D90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E64D90" w:rsidRPr="004E282D" w:rsidRDefault="00E64D90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E64D90" w:rsidTr="00E64D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E64D90" w:rsidRPr="00F42DD1" w:rsidRDefault="00E64D90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E64D90" w:rsidRPr="006208CB" w:rsidRDefault="00E64D90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40790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40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E64D90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64D90" w:rsidRPr="00BE6656" w:rsidRDefault="00E64D90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64D90" w:rsidRPr="00B77EA3" w:rsidRDefault="00E64D9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E64D90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4D90" w:rsidRDefault="00E64D90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4D90" w:rsidRDefault="00E64D9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E64D90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4D90" w:rsidRDefault="00E64D90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4D90" w:rsidRDefault="00E64D90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23289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E64D90" w:rsidRDefault="00E64D90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E64D90" w:rsidTr="005747D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E64D90" w:rsidRPr="00F42DD1" w:rsidRDefault="00E64D90" w:rsidP="005747D9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Force-2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E64D90" w:rsidRPr="006208CB" w:rsidRDefault="00E64D90" w:rsidP="005747D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40790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40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E64D90" w:rsidTr="005747D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64D90" w:rsidRPr="00BE6656" w:rsidRDefault="00E64D90" w:rsidP="005747D9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64D90" w:rsidRPr="00B77EA3" w:rsidRDefault="00E64D90" w:rsidP="005747D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E64D90" w:rsidTr="005747D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4D90" w:rsidRDefault="00E64D90" w:rsidP="005747D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4D90" w:rsidRDefault="00E64D90" w:rsidP="005747D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E64D90" w:rsidTr="005747D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4D90" w:rsidRDefault="00E64D90" w:rsidP="005747D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4D90" w:rsidRDefault="00E64D90" w:rsidP="005747D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20531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E64D90" w:rsidRDefault="00E64D90" w:rsidP="005747D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E64D90" w:rsidTr="005747D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E64D90" w:rsidRPr="00F42DD1" w:rsidRDefault="00E64D90" w:rsidP="005747D9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lastRenderedPageBreak/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E64D90" w:rsidRPr="006208CB" w:rsidRDefault="00E64D90" w:rsidP="005747D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40790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40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E64D90" w:rsidTr="005747D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E64D90" w:rsidRPr="00BE6656" w:rsidRDefault="00E64D90" w:rsidP="005747D9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E64D90" w:rsidRPr="00B77EA3" w:rsidRDefault="00E64D90" w:rsidP="005747D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5 face(s)</w:t>
                        </w:r>
                      </w:p>
                    </w:tc>
                  </w:tr>
                  <w:tr w:rsidR="00E64D90" w:rsidTr="005747D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4D90" w:rsidRDefault="00E64D90" w:rsidP="005747D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4D90" w:rsidRDefault="00E64D90" w:rsidP="005747D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E64D90" w:rsidTr="005747D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4D90" w:rsidRDefault="00E64D90" w:rsidP="005747D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4D90" w:rsidRDefault="00E64D90" w:rsidP="005747D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E64D90" w:rsidTr="005747D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4D90" w:rsidRDefault="00E64D90" w:rsidP="005747D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4D90" w:rsidRDefault="00E64D90" w:rsidP="005747D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E64D90" w:rsidTr="005747D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4D90" w:rsidRDefault="00E64D90" w:rsidP="005747D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4D90" w:rsidRDefault="00E64D90" w:rsidP="005747D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E64D90" w:rsidTr="005747D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E64D90" w:rsidRDefault="00E64D90" w:rsidP="005747D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E64D90" w:rsidRDefault="00E64D90" w:rsidP="005747D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E64D90" w:rsidRDefault="00E64D90" w:rsidP="005747D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418674801"/>
            <w:r w:rsidR="00E64D90">
              <w:t>Connector Definitions</w:t>
            </w:r>
            <w:bookmarkEnd w:id="13"/>
          </w:p>
          <w:p w:rsidR="00132707" w:rsidRDefault="00E64D90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E64D90" w:rsidP="000A7C6B">
            <w:pPr>
              <w:pStyle w:val="Heading1"/>
              <w:outlineLvl w:val="0"/>
            </w:pPr>
            <w:bookmarkStart w:id="14" w:name="_Toc418674802"/>
            <w:r>
              <w:t>Contact Information</w:t>
            </w:r>
            <w:bookmarkEnd w:id="14"/>
          </w:p>
          <w:p w:rsidR="00104BD8" w:rsidRDefault="00E64D90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E64D90" w:rsidP="000A7C6B">
            <w:pPr>
              <w:pStyle w:val="Heading1"/>
              <w:outlineLvl w:val="0"/>
            </w:pPr>
            <w:bookmarkStart w:id="15" w:name="_Toc418674803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E64D90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E64D9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E64D9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Curvature based mesh</w:t>
                  </w:r>
                </w:p>
              </w:tc>
            </w:tr>
            <w:tr w:rsidR="00E64D90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E64D9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0.5 in</w:t>
                  </w:r>
                </w:p>
              </w:tc>
            </w:tr>
            <w:tr w:rsidR="00E64D90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0.1 in</w:t>
                  </w:r>
                </w:p>
              </w:tc>
            </w:tr>
            <w:tr w:rsidR="00E64D9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E64D90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E64D90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E64D9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107146</w:t>
                  </w:r>
                </w:p>
              </w:tc>
            </w:tr>
            <w:tr w:rsidR="00E64D9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56258</w:t>
                  </w:r>
                </w:p>
              </w:tc>
            </w:tr>
            <w:tr w:rsidR="00E64D90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307.68</w:t>
                  </w:r>
                </w:p>
              </w:tc>
            </w:tr>
            <w:tr w:rsidR="00E64D9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64.9</w:t>
                  </w:r>
                </w:p>
              </w:tc>
            </w:tr>
            <w:tr w:rsidR="00E64D90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20.4</w:t>
                  </w:r>
                </w:p>
              </w:tc>
            </w:tr>
            <w:tr w:rsidR="00E64D9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E64D90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00:00:16</w:t>
                  </w:r>
                </w:p>
              </w:tc>
            </w:tr>
            <w:tr w:rsidR="00E64D90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E64D90" w:rsidRDefault="00E64D90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E64D90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365625"/>
                        <wp:effectExtent l="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365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E64D90" w:rsidP="000A7C6B">
            <w:pPr>
              <w:pStyle w:val="Heading1"/>
              <w:outlineLvl w:val="0"/>
            </w:pPr>
            <w:bookmarkStart w:id="16" w:name="_Toc418674804"/>
            <w:r>
              <w:t>Sensor Details</w:t>
            </w:r>
            <w:bookmarkEnd w:id="16"/>
          </w:p>
          <w:p w:rsidR="002C53F9" w:rsidRPr="00F077CB" w:rsidRDefault="00E64D90" w:rsidP="000A7C6B">
            <w: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E64D90" w:rsidP="000A7C6B">
            <w:pPr>
              <w:pStyle w:val="Heading1"/>
              <w:outlineLvl w:val="0"/>
            </w:pPr>
            <w:bookmarkStart w:id="17" w:name="_Toc243733152"/>
            <w:bookmarkStart w:id="18" w:name="_Toc245020120"/>
            <w:bookmarkStart w:id="19" w:name="_Toc245020152"/>
            <w:bookmarkStart w:id="20" w:name="_Toc418674805"/>
            <w:r>
              <w:lastRenderedPageBreak/>
              <w:t>Study Results</w:t>
            </w:r>
            <w:bookmarkEnd w:id="20"/>
          </w:p>
          <w:p w:rsidR="00EC2432" w:rsidRPr="000B04D4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06"/>
              <w:gridCol w:w="3284"/>
              <w:gridCol w:w="2184"/>
              <w:gridCol w:w="2580"/>
            </w:tblGrid>
            <w:tr w:rsidR="00012697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E64D90" w:rsidP="000A7C6B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E64D9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E64D9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2432" w:rsidRDefault="00E64D90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2432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E64D90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E64D9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1(Load Factor = 2.02847)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64D90" w:rsidRDefault="00E64D9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  <w:p w:rsidR="00EC2432" w:rsidRPr="004D2956" w:rsidRDefault="00E64D9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135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64D90" w:rsidRDefault="00E64D9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0.000250514 </w:t>
                  </w:r>
                </w:p>
                <w:p w:rsidR="00EC2432" w:rsidRPr="004D2956" w:rsidRDefault="00E64D90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32006</w:t>
                  </w:r>
                </w:p>
              </w:tc>
            </w:tr>
            <w:tr w:rsidR="00EC2432" w:rsidTr="00A8563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2432" w:rsidRDefault="00E64D90" w:rsidP="000A7C6B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460875"/>
                        <wp:effectExtent l="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460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2432" w:rsidRPr="004D2956" w:rsidRDefault="00E64D90" w:rsidP="000A7C6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Variable Diameter CPF Housing-06May2015 8-55 Hsg Buckling-Amplitude-Amplitude1</w:t>
                  </w:r>
                </w:p>
              </w:tc>
            </w:tr>
          </w:tbl>
          <w:p w:rsidR="00EC2432" w:rsidRPr="000B04D4" w:rsidRDefault="00EC2432" w:rsidP="000A7C6B"/>
          <w:bookmarkEnd w:id="17"/>
          <w:bookmarkEnd w:id="18"/>
          <w:bookmarkEnd w:id="19"/>
          <w:p w:rsidR="00EC2432" w:rsidRDefault="00E64D90" w:rsidP="000A7C6B">
            <w:pPr>
              <w:rPr>
                <w:rStyle w:val="Strong"/>
              </w:rPr>
            </w:pPr>
            <w:r>
              <w:rPr>
                <w:rStyle w:val="Strong"/>
              </w:rPr>
              <w:t>Mode List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678"/>
              <w:gridCol w:w="2699"/>
            </w:tblGrid>
            <w:tr w:rsidR="00E64D90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64D90" w:rsidRPr="004E282D" w:rsidRDefault="00E64D90" w:rsidP="009D29C5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 Number</w:t>
                  </w:r>
                </w:p>
              </w:tc>
              <w:tc>
                <w:tcPr>
                  <w:tcW w:w="2699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E64D90" w:rsidRPr="004E282D" w:rsidRDefault="00E64D90" w:rsidP="009D29C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Factor</w:t>
                  </w:r>
                </w:p>
              </w:tc>
            </w:tr>
            <w:tr w:rsidR="00E64D90" w:rsidTr="00E64D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E64D90" w:rsidRPr="00AD5FBA" w:rsidRDefault="00E64D90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1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E64D90" w:rsidRDefault="00E64D90" w:rsidP="009D29C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2.0285</w:t>
                  </w:r>
                </w:p>
              </w:tc>
            </w:tr>
            <w:tr w:rsidR="00E64D90" w:rsidTr="00E64D9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E64D90" w:rsidRDefault="00E64D90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2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E64D90" w:rsidRDefault="00E64D90" w:rsidP="009D29C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2.0895</w:t>
                  </w:r>
                </w:p>
              </w:tc>
            </w:tr>
            <w:tr w:rsidR="00E64D90" w:rsidTr="00E64D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E64D90" w:rsidRDefault="00E64D90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lastRenderedPageBreak/>
                    <w:t>3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E64D90" w:rsidRDefault="00E64D90" w:rsidP="009D29C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2.4767</w:t>
                  </w:r>
                </w:p>
              </w:tc>
            </w:tr>
            <w:tr w:rsidR="00E64D90" w:rsidTr="00E64D9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E64D90" w:rsidRDefault="00E64D90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4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E64D90" w:rsidRDefault="00E64D90" w:rsidP="009D29C5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2.4791</w:t>
                  </w:r>
                </w:p>
              </w:tc>
            </w:tr>
            <w:tr w:rsidR="00E64D90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E64D90" w:rsidRDefault="00E64D90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5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E64D90" w:rsidRDefault="00E64D90" w:rsidP="009D29C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3.1961</w:t>
                  </w:r>
                </w:p>
              </w:tc>
            </w:tr>
          </w:tbl>
          <w:p w:rsidR="00EC2432" w:rsidRDefault="00EC2432" w:rsidP="000A7C6B">
            <w:pPr>
              <w:rPr>
                <w:b/>
                <w:bCs/>
              </w:rPr>
            </w:pPr>
          </w:p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E64D90" w:rsidP="00E64D90">
            <w:pPr>
              <w:pStyle w:val="Heading1"/>
            </w:pPr>
            <w:bookmarkStart w:id="21" w:name="_Toc418674806"/>
            <w:r>
              <w:t>Conclusion</w:t>
            </w:r>
            <w:bookmarkEnd w:id="21"/>
          </w:p>
        </w:tc>
      </w:tr>
    </w:tbl>
    <w:p w:rsidR="00AC3438" w:rsidRPr="00AC3438" w:rsidRDefault="00AC3438" w:rsidP="00FE0924">
      <w:bookmarkStart w:id="22" w:name="_GoBack"/>
      <w:bookmarkEnd w:id="22"/>
    </w:p>
    <w:sectPr w:rsidR="00AC3438" w:rsidRPr="00AC3438" w:rsidSect="00F25CD7"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D90" w:rsidRDefault="00E64D90" w:rsidP="00F25CD7">
      <w:pPr>
        <w:spacing w:after="0" w:line="240" w:lineRule="auto"/>
      </w:pPr>
      <w:r>
        <w:separator/>
      </w:r>
    </w:p>
  </w:endnote>
  <w:endnote w:type="continuationSeparator" w:id="0">
    <w:p w:rsidR="00E64D90" w:rsidRDefault="00E64D90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2AF73E6C" wp14:editId="6A22773E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E64D90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E64D90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Variable Diameter CPF Housing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64D90"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7D493784" wp14:editId="7CE3CD31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E64D90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E64D90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Variable Diameter CPF Housing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64D90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D90" w:rsidRDefault="00E64D90" w:rsidP="00F25CD7">
      <w:pPr>
        <w:spacing w:after="0" w:line="240" w:lineRule="auto"/>
      </w:pPr>
      <w:r>
        <w:separator/>
      </w:r>
    </w:p>
  </w:footnote>
  <w:footnote w:type="continuationSeparator" w:id="0">
    <w:p w:rsidR="00E64D90" w:rsidRDefault="00E64D90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E64D90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63182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631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E64D90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MBARI</w:t>
          </w:r>
        </w:p>
        <w:p w:rsidR="00DC4D2F" w:rsidRPr="00B86860" w:rsidRDefault="00E64D90" w:rsidP="00356521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 xml:space="preserve">7700 </w:t>
          </w:r>
          <w:proofErr w:type="spellStart"/>
          <w:r>
            <w:rPr>
              <w:rFonts w:ascii="Trebuchet MS" w:hAnsi="Trebuchet MS"/>
            </w:rPr>
            <w:t>Sandholdt</w:t>
          </w:r>
          <w:proofErr w:type="spellEnd"/>
          <w:r>
            <w:rPr>
              <w:rFonts w:ascii="Trebuchet MS" w:hAnsi="Trebuchet MS"/>
            </w:rPr>
            <w:t xml:space="preserve"> Road</w:t>
          </w:r>
        </w:p>
        <w:p w:rsidR="00DC4D2F" w:rsidRDefault="00E64D90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Moss Landing, CA 95039</w:t>
          </w: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E64D90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FEA Run by Farley F. Shane</w:t>
          </w:r>
        </w:p>
        <w:p w:rsidR="00DC4D2F" w:rsidRPr="003E4713" w:rsidRDefault="00E64D90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5/6/2015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E64D90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1BEDF674" wp14:editId="13147D0F">
                      <wp:extent cx="1997075" cy="1240790"/>
                      <wp:effectExtent l="0" t="0" r="3175" b="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12407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E64D90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MBARI</w:t>
                </w:r>
              </w:p>
              <w:p w:rsidR="00DC4D2F" w:rsidRPr="00B86860" w:rsidRDefault="00E64D90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 xml:space="preserve">7700 </w:t>
                </w:r>
                <w:proofErr w:type="spellStart"/>
                <w:r>
                  <w:rPr>
                    <w:rFonts w:ascii="Trebuchet MS" w:hAnsi="Trebuchet MS"/>
                  </w:rPr>
                  <w:t>Sandholdt</w:t>
                </w:r>
                <w:proofErr w:type="spellEnd"/>
                <w:r>
                  <w:rPr>
                    <w:rFonts w:ascii="Trebuchet MS" w:hAnsi="Trebuchet MS"/>
                  </w:rPr>
                  <w:t xml:space="preserve"> Road</w:t>
                </w:r>
              </w:p>
              <w:p w:rsidR="00DC4D2F" w:rsidRPr="00B86860" w:rsidRDefault="00E64D90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Moss Landing, CA 95039</w:t>
                </w:r>
              </w:p>
              <w:p w:rsidR="00DC4D2F" w:rsidRPr="00B86860" w:rsidRDefault="00DC4D2F" w:rsidP="00E217C8">
                <w:pPr>
                  <w:pStyle w:val="Header"/>
                  <w:rPr>
                    <w:rFonts w:ascii="Trebuchet MS" w:hAnsi="Trebuchet MS"/>
                  </w:rPr>
                </w:pPr>
                <w:r w:rsidRPr="00B86860">
                  <w:rPr>
                    <w:rFonts w:ascii="Trebuchet MS" w:hAnsi="Trebuchet MS"/>
                  </w:rPr>
                  <w:t>Company Fax]</w:t>
                </w:r>
              </w:p>
              <w:p w:rsidR="00DC4D2F" w:rsidRPr="00B86860" w:rsidRDefault="00DC4D2F" w:rsidP="00E217C8">
                <w:pPr>
                  <w:pStyle w:val="Header"/>
                </w:pP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D90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4D90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FD72D-DC42-49A2-9E1E-905167B99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10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2015-05-06T18:23:00Z</dcterms:created>
  <dcterms:modified xsi:type="dcterms:W3CDTF">2015-05-06T18:24:00Z</dcterms:modified>
</cp:coreProperties>
</file>