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5B36C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211070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21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5B36C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housingBase-cpfV2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5B36C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April 09,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5B36C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Base Plate Static Study</w:t>
                  </w:r>
                </w:p>
                <w:p w:rsidR="00B77317" w:rsidRPr="006A441F" w:rsidRDefault="005B36CF" w:rsidP="005B36C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5B36CF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5B36C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6338582" w:history="1">
                        <w:r w:rsidR="005B36CF" w:rsidRPr="0082753C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5B36CF">
                          <w:rPr>
                            <w:noProof/>
                            <w:webHidden/>
                          </w:rPr>
                          <w:tab/>
                        </w:r>
                        <w:r w:rsidR="005B36C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5B36CF">
                          <w:rPr>
                            <w:noProof/>
                            <w:webHidden/>
                          </w:rPr>
                          <w:instrText xml:space="preserve"> PAGEREF _Toc416338582 \h </w:instrText>
                        </w:r>
                        <w:r w:rsidR="005B36CF">
                          <w:rPr>
                            <w:noProof/>
                            <w:webHidden/>
                          </w:rPr>
                        </w:r>
                        <w:r w:rsidR="005B36C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5B36CF">
                          <w:rPr>
                            <w:noProof/>
                            <w:webHidden/>
                          </w:rPr>
                          <w:t>1</w:t>
                        </w:r>
                        <w:r w:rsidR="005B36C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83" w:history="1">
                        <w:r w:rsidRPr="0082753C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_Toc416338583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84" w:history="1">
                        <w:r w:rsidRPr="0082753C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_Toc416338584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85" w:history="1">
                        <w:r w:rsidRPr="0082753C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_Toc416338585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86" w:history="1">
                        <w:r w:rsidRPr="0082753C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_Toc416338586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87" w:history="1">
                        <w:r w:rsidRPr="0082753C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_Toc416338587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88" w:history="1">
                        <w:r w:rsidRPr="0082753C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_Toc416338588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89" w:history="1">
                        <w:r w:rsidRPr="0082753C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_Toc416338589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90" w:history="1">
                        <w:r w:rsidRPr="0082753C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_Toc416338590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91" w:history="1">
                        <w:r w:rsidRPr="0082753C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_Toc416338591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92" w:history="1">
                        <w:r w:rsidRPr="0082753C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_Toc416338592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93" w:history="1">
                        <w:r w:rsidRPr="0082753C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_Toc416338593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94" w:history="1">
                        <w:r w:rsidRPr="0082753C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_Toc416338594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95" w:history="1">
                        <w:r w:rsidRPr="0082753C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5B36CF" w:rsidRDefault="005B36C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338596" w:history="1">
                        <w:r w:rsidRPr="0082753C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_Toc416338596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5B36CF" w:rsidP="00C27B5D">
            <w:pPr>
              <w:pStyle w:val="Heading1"/>
              <w:outlineLvl w:val="0"/>
            </w:pPr>
            <w:bookmarkStart w:id="0" w:name="_Toc416338582"/>
            <w:r>
              <w:t>Description</w:t>
            </w:r>
            <w:bookmarkEnd w:id="0"/>
          </w:p>
          <w:p w:rsidR="00F448BC" w:rsidRPr="00E65D6E" w:rsidRDefault="005B36CF" w:rsidP="00FF408C">
            <w:r>
              <w:t>Static Analysis of Lower Base Plate 09April2015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5B36CF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633858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5B36CF" w:rsidP="00FF408C">
            <w:pPr>
              <w:pStyle w:val="Heading1"/>
              <w:outlineLvl w:val="0"/>
            </w:pPr>
            <w:bookmarkStart w:id="5" w:name="_Toc41633858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5B36C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068955"/>
                              <wp:effectExtent l="0" t="0" r="381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0689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5B36C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housingBase-cpfV2</w:t>
                  </w:r>
                </w:p>
                <w:p w:rsidR="00C16188" w:rsidRDefault="005B36CF" w:rsidP="005B36C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withBellows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5B36C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B36C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5B36C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Line1</w:t>
                  </w:r>
                </w:p>
                <w:p w:rsidR="004B3022" w:rsidRPr="0044448A" w:rsidRDefault="005B36C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9662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96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B36CF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Mass:3.50806 lb</w:t>
                  </w:r>
                </w:p>
                <w:p w:rsidR="005B36CF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Volume:35.964 in^3</w:t>
                  </w:r>
                </w:p>
                <w:p w:rsidR="005B36CF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5B36CF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Weight:3.50568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B36CF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housingBase-cpfV2.SLDPRT</w:t>
                  </w:r>
                </w:p>
                <w:p w:rsidR="00C16188" w:rsidRPr="0044448A" w:rsidRDefault="005B36C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08 16:03:12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5B36CF" w:rsidP="00B35001">
            <w:pPr>
              <w:pStyle w:val="Heading1"/>
              <w:outlineLvl w:val="0"/>
            </w:pPr>
            <w:bookmarkStart w:id="6" w:name="_Toc416338585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5B36CF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Base Plate Static Study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5B36CF" w:rsidP="000A7C6B">
            <w:pPr>
              <w:pStyle w:val="Heading1"/>
              <w:outlineLvl w:val="0"/>
            </w:pPr>
            <w:bookmarkStart w:id="7" w:name="_Toc416338586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5B36CF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5B36C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5B36C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5B36CF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6338587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B36C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B36C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5B36C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5B36C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09283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092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0.0975437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3.77098e+006 psi</w:t>
                        </w:r>
                      </w:p>
                    </w:tc>
                  </w:tr>
                  <w:tr w:rsidR="005B36C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B36CF" w:rsidRDefault="005B36C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Line1)(FFS housingBase-cpfV2)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5B36CF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5B36C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6338588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5B36CF" w:rsidTr="008B6D5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B36CF" w:rsidRPr="004E282D" w:rsidRDefault="005B36C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B36CF" w:rsidRPr="004E282D" w:rsidRDefault="005B36C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5B36CF" w:rsidRPr="004E282D" w:rsidRDefault="005B36C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5B36CF" w:rsidTr="009F58E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5B36CF" w:rsidRPr="00AD5FBA" w:rsidRDefault="005B36C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Reference Geometry-1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5B36CF" w:rsidRPr="006208CB" w:rsidRDefault="005B36C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16635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16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5B36CF" w:rsidRPr="00BE6656" w:rsidRDefault="005B36CF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5B36CF" w:rsidRPr="00154A1A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Face&lt; 1 &gt;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Use reference geometry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0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5B36CF" w:rsidRPr="004C6DEB" w:rsidRDefault="005B36CF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5B36CF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5B36C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5B36C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5B36C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5B36C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5B36C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5B36C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5B36C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5B36C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-39854.2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5B36C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5B36C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39854.2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5B36C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5B36C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5B36C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5B36C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5B36C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5B36CF" w:rsidTr="00F0563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B36CF" w:rsidRPr="004E282D" w:rsidRDefault="005B36C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B36CF" w:rsidRPr="004E282D" w:rsidRDefault="005B36C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5B36CF" w:rsidRPr="004E282D" w:rsidRDefault="005B36C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5B36CF" w:rsidTr="00E3211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5B36CF" w:rsidRPr="00F42DD1" w:rsidRDefault="005B36C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5B36CF" w:rsidRPr="006208CB" w:rsidRDefault="005B36C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9474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94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5B36CF" w:rsidRPr="00BE6656" w:rsidRDefault="005B36C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5B36CF" w:rsidRPr="00B77EA3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 face(s)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5B36C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5B36CF" w:rsidRDefault="005B36C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5B36CF" w:rsidRDefault="005B36C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5B36CF" w:rsidRDefault="005B36C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6338589"/>
            <w:r w:rsidR="005B36CF">
              <w:t>Connector Definitions</w:t>
            </w:r>
            <w:bookmarkEnd w:id="13"/>
          </w:p>
          <w:p w:rsidR="00132707" w:rsidRDefault="005B36CF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5B36CF" w:rsidP="000A7C6B">
            <w:pPr>
              <w:pStyle w:val="Heading1"/>
              <w:outlineLvl w:val="0"/>
            </w:pPr>
            <w:bookmarkStart w:id="14" w:name="_Toc416338590"/>
            <w:r>
              <w:lastRenderedPageBreak/>
              <w:t>Contact Information</w:t>
            </w:r>
            <w:bookmarkEnd w:id="14"/>
          </w:p>
          <w:p w:rsidR="00104BD8" w:rsidRDefault="005B36CF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5B36CF" w:rsidP="000A7C6B">
            <w:pPr>
              <w:pStyle w:val="Heading1"/>
              <w:outlineLvl w:val="0"/>
            </w:pPr>
            <w:bookmarkStart w:id="15" w:name="_Toc416338591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5B36C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5B36C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5B36C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5B36C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5B36C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0.3 in</w:t>
                  </w:r>
                </w:p>
              </w:tc>
            </w:tr>
            <w:tr w:rsidR="005B36C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0.06 in</w:t>
                  </w:r>
                </w:p>
              </w:tc>
            </w:tr>
            <w:tr w:rsidR="005B36C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5B36C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5B36CF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5B36C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27065</w:t>
                  </w:r>
                </w:p>
              </w:tc>
            </w:tr>
            <w:tr w:rsidR="005B36C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16551</w:t>
                  </w:r>
                </w:p>
              </w:tc>
            </w:tr>
            <w:tr w:rsidR="005B36C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9.4919</w:t>
                  </w:r>
                </w:p>
              </w:tc>
            </w:tr>
            <w:tr w:rsidR="005B36C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98.6</w:t>
                  </w:r>
                </w:p>
              </w:tc>
            </w:tr>
            <w:tr w:rsidR="005B36C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5B36C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5B36C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00:00:03</w:t>
                  </w:r>
                </w:p>
              </w:tc>
            </w:tr>
            <w:tr w:rsidR="005B36C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5B36CF" w:rsidRDefault="005B36C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5B36CF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3850640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850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5B36C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5B36CF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5B36CF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5B36CF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FA53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5B36CF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5B36CF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325880"/>
                        <wp:effectExtent l="0" t="0" r="0" b="762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325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5B36CF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5B36C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face(s)</w:t>
                        </w:r>
                      </w:p>
                    </w:tc>
                  </w:tr>
                  <w:tr w:rsidR="005B36C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5B36CF" w:rsidRDefault="005B36C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5B36CF" w:rsidRDefault="005B36C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5B36C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5B36CF" w:rsidRDefault="005B36C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5B36CF" w:rsidRDefault="005B36C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0.3</w:t>
                        </w:r>
                      </w:p>
                    </w:tc>
                  </w:tr>
                  <w:tr w:rsidR="005B36C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5B36CF" w:rsidRDefault="005B36C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5B36CF" w:rsidRDefault="005B36C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5B36CF" w:rsidP="000A7C6B">
            <w:pPr>
              <w:pStyle w:val="Heading1"/>
              <w:outlineLvl w:val="0"/>
            </w:pPr>
            <w:bookmarkStart w:id="16" w:name="_Toc416338592"/>
            <w:r>
              <w:t>Sensor Details</w:t>
            </w:r>
            <w:bookmarkEnd w:id="16"/>
          </w:p>
          <w:p w:rsidR="002C53F9" w:rsidRPr="00F077CB" w:rsidRDefault="005B36CF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B36CF" w:rsidP="000A7C6B">
            <w:pPr>
              <w:pStyle w:val="Heading1"/>
              <w:outlineLvl w:val="0"/>
            </w:pPr>
            <w:bookmarkStart w:id="17" w:name="_Toc416338593"/>
            <w:r>
              <w:lastRenderedPageBreak/>
              <w:t>Resultant Forces</w:t>
            </w:r>
            <w:bookmarkEnd w:id="17"/>
          </w:p>
          <w:p w:rsidR="005F5B79" w:rsidRPr="000B04D4" w:rsidRDefault="005B36CF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B36CF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lbf</w:t>
                  </w:r>
                  <w:proofErr w:type="spellEnd"/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0.043959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-39854.2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0.243731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39854.2</w:t>
                  </w:r>
                </w:p>
              </w:tc>
            </w:tr>
          </w:tbl>
          <w:p w:rsidR="005F5B79" w:rsidRPr="000B04D4" w:rsidRDefault="005B36CF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B36CF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5B36C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5B36C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5B36CF" w:rsidRDefault="005B36CF" w:rsidP="005B36CF">
            <w:pPr>
              <w:pStyle w:val="Heading1"/>
            </w:pPr>
            <w:bookmarkStart w:id="21" w:name="_Toc416338594"/>
            <w:r>
              <w:t>Beams</w:t>
            </w:r>
            <w:bookmarkEnd w:id="21"/>
          </w:p>
          <w:p w:rsidR="00EC2432" w:rsidRDefault="005B36CF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5B36CF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16338595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38"/>
              <w:gridCol w:w="3264"/>
              <w:gridCol w:w="2426"/>
              <w:gridCol w:w="2426"/>
            </w:tblGrid>
            <w:tr w:rsidR="005B36CF" w:rsidTr="0060506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5B36CF" w:rsidTr="0060506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Pr="004D2956" w:rsidRDefault="005B36CF" w:rsidP="0060506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649.77 psi</w:t>
                  </w:r>
                </w:p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20789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197650 psi</w:t>
                  </w:r>
                </w:p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718</w:t>
                  </w:r>
                </w:p>
              </w:tc>
            </w:tr>
            <w:tr w:rsidR="005B36CF" w:rsidTr="0060506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B36CF" w:rsidRDefault="005B36CF" w:rsidP="0060506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934460"/>
                        <wp:effectExtent l="0" t="0" r="0" b="889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93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36CF" w:rsidRPr="004D2956" w:rsidRDefault="005B36CF" w:rsidP="0060506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housingBase-cpfV2-Base Plate Static Study-Stress-Stress1</w:t>
                  </w:r>
                </w:p>
              </w:tc>
            </w:tr>
          </w:tbl>
          <w:p w:rsidR="005B36CF" w:rsidRDefault="005B36C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91"/>
              <w:gridCol w:w="3345"/>
              <w:gridCol w:w="2355"/>
              <w:gridCol w:w="2263"/>
            </w:tblGrid>
            <w:tr w:rsidR="005B36CF" w:rsidTr="0060506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5B36CF" w:rsidTr="0060506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Pr="004D2956" w:rsidRDefault="005B36CF" w:rsidP="0060506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0.0222772 in</w:t>
                  </w:r>
                </w:p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475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0.260422 in</w:t>
                  </w:r>
                </w:p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4469</w:t>
                  </w:r>
                </w:p>
              </w:tc>
            </w:tr>
            <w:tr w:rsidR="005B36CF" w:rsidTr="0060506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B36CF" w:rsidRDefault="005B36CF" w:rsidP="0060506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934460"/>
                        <wp:effectExtent l="0" t="0" r="0" b="889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93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36CF" w:rsidRPr="004D2956" w:rsidRDefault="005B36CF" w:rsidP="0060506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housingBase-cpfV2-Base Plate Static Study-Displacement-Displacement1</w:t>
                  </w:r>
                </w:p>
              </w:tc>
            </w:tr>
          </w:tbl>
          <w:p w:rsidR="005B36CF" w:rsidRDefault="005B36C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64"/>
              <w:gridCol w:w="3350"/>
              <w:gridCol w:w="2472"/>
              <w:gridCol w:w="2468"/>
            </w:tblGrid>
            <w:tr w:rsidR="005B36CF" w:rsidTr="0060506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5B36CF" w:rsidTr="0060506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Pr="004D2956" w:rsidRDefault="005B36CF" w:rsidP="0060506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6.45085e-005 </w:t>
                  </w:r>
                </w:p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7890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0.0128173 </w:t>
                  </w:r>
                </w:p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4430</w:t>
                  </w:r>
                </w:p>
              </w:tc>
            </w:tr>
            <w:tr w:rsidR="005B36CF" w:rsidTr="0060506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B36CF" w:rsidRDefault="005B36CF" w:rsidP="0060506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934460"/>
                        <wp:effectExtent l="0" t="0" r="0" b="889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93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36CF" w:rsidRPr="004D2956" w:rsidRDefault="005B36CF" w:rsidP="0060506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housingBase-cpfV2-Base Plate Static Study-Strain-Strain1</w:t>
                  </w:r>
                </w:p>
              </w:tc>
            </w:tr>
          </w:tbl>
          <w:p w:rsidR="005B36CF" w:rsidRDefault="005B36C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66"/>
              <w:gridCol w:w="3436"/>
              <w:gridCol w:w="2491"/>
              <w:gridCol w:w="2261"/>
            </w:tblGrid>
            <w:tr w:rsidR="005B36CF" w:rsidTr="0060506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5B36CF" w:rsidRDefault="005B36CF" w:rsidP="0060506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5B36CF" w:rsidTr="0060506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Pr="004D2956" w:rsidRDefault="005B36CF" w:rsidP="00605065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0.201798 </w:t>
                  </w:r>
                </w:p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718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5B36CF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1.25 </w:t>
                  </w:r>
                </w:p>
                <w:p w:rsidR="005B36CF" w:rsidRPr="004D2956" w:rsidRDefault="005B36CF" w:rsidP="0060506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117</w:t>
                  </w:r>
                </w:p>
              </w:tc>
            </w:tr>
            <w:tr w:rsidR="005B36CF" w:rsidTr="00605065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5B36CF" w:rsidRDefault="005B36CF" w:rsidP="00605065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934460"/>
                        <wp:effectExtent l="0" t="0" r="0" b="889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93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36CF" w:rsidRPr="004D2956" w:rsidRDefault="005B36CF" w:rsidP="0060506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housingBase-cpfV2-Base Plate Static Study-Factor of Safety-Factor of Safety1</w:t>
                  </w:r>
                </w:p>
              </w:tc>
            </w:tr>
          </w:tbl>
          <w:p w:rsidR="005B36CF" w:rsidRPr="000B04D4" w:rsidRDefault="005B36CF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5B36CF" w:rsidTr="00605065">
              <w:tc>
                <w:tcPr>
                  <w:tcW w:w="5000" w:type="pct"/>
                  <w:vAlign w:val="center"/>
                </w:tcPr>
                <w:p w:rsidR="005B36CF" w:rsidRDefault="005B36CF" w:rsidP="00605065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3934460"/>
                        <wp:effectExtent l="0" t="0" r="0" b="889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93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B36CF" w:rsidTr="00605065">
              <w:tc>
                <w:tcPr>
                  <w:tcW w:w="5000" w:type="pct"/>
                </w:tcPr>
                <w:p w:rsidR="005B36CF" w:rsidRDefault="005B36CF" w:rsidP="00605065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View 1 of FOS</w:t>
                  </w:r>
                </w:p>
                <w:p w:rsidR="005B36CF" w:rsidRPr="00145DDC" w:rsidRDefault="005B36CF" w:rsidP="00605065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5B36CF" w:rsidTr="00605065">
              <w:tc>
                <w:tcPr>
                  <w:tcW w:w="5000" w:type="pct"/>
                </w:tcPr>
                <w:p w:rsidR="005B36CF" w:rsidRPr="007E2752" w:rsidRDefault="005B36CF" w:rsidP="00605065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5B36CF" w:rsidTr="00605065">
              <w:tc>
                <w:tcPr>
                  <w:tcW w:w="5000" w:type="pct"/>
                </w:tcPr>
                <w:p w:rsidR="005B36CF" w:rsidRPr="007E2752" w:rsidRDefault="005B36CF" w:rsidP="00605065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Locations where FOS is not met.</w:t>
                  </w: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5B36CF" w:rsidTr="00605065">
              <w:tc>
                <w:tcPr>
                  <w:tcW w:w="5000" w:type="pct"/>
                  <w:vAlign w:val="center"/>
                </w:tcPr>
                <w:p w:rsidR="005B36CF" w:rsidRDefault="005B36CF" w:rsidP="00605065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3934460"/>
                        <wp:effectExtent l="0" t="0" r="0" b="889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93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B36CF" w:rsidTr="00605065">
              <w:tc>
                <w:tcPr>
                  <w:tcW w:w="5000" w:type="pct"/>
                </w:tcPr>
                <w:p w:rsidR="005B36CF" w:rsidRDefault="005B36CF" w:rsidP="00605065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FOS View 2</w:t>
                  </w:r>
                </w:p>
                <w:p w:rsidR="005B36CF" w:rsidRPr="00145DDC" w:rsidRDefault="005B36CF" w:rsidP="00605065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5B36CF" w:rsidTr="00605065">
              <w:tc>
                <w:tcPr>
                  <w:tcW w:w="5000" w:type="pct"/>
                </w:tcPr>
                <w:p w:rsidR="005B36CF" w:rsidRPr="007E2752" w:rsidRDefault="005B36CF" w:rsidP="00605065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5B36CF" w:rsidTr="00605065">
              <w:tc>
                <w:tcPr>
                  <w:tcW w:w="5000" w:type="pct"/>
                </w:tcPr>
                <w:p w:rsidR="005B36CF" w:rsidRPr="007E2752" w:rsidRDefault="005B36CF" w:rsidP="00605065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Second view where FOS is not met.</w:t>
                  </w:r>
                </w:p>
              </w:tc>
            </w:tr>
          </w:tbl>
          <w:p w:rsidR="005B36CF" w:rsidRDefault="005B36CF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5B36CF" w:rsidP="005B36CF">
            <w:pPr>
              <w:pStyle w:val="Heading1"/>
            </w:pPr>
            <w:bookmarkStart w:id="26" w:name="_Toc416338596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CF" w:rsidRDefault="005B36CF" w:rsidP="00F25CD7">
      <w:pPr>
        <w:spacing w:after="0" w:line="240" w:lineRule="auto"/>
      </w:pPr>
      <w:r>
        <w:separator/>
      </w:r>
    </w:p>
  </w:endnote>
  <w:endnote w:type="continuationSeparator" w:id="0">
    <w:p w:rsidR="005B36CF" w:rsidRDefault="005B36C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1E29585" wp14:editId="0C8ECEC9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5B36C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5B36C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housingBase-cpfV2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B36CF"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8751E3D" wp14:editId="7016033E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5B36C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5B36C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housingBase-cpfV2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B36C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CF" w:rsidRDefault="005B36CF" w:rsidP="00F25CD7">
      <w:pPr>
        <w:spacing w:after="0" w:line="240" w:lineRule="auto"/>
      </w:pPr>
      <w:r>
        <w:separator/>
      </w:r>
    </w:p>
  </w:footnote>
  <w:footnote w:type="continuationSeparator" w:id="0">
    <w:p w:rsidR="005B36CF" w:rsidRDefault="005B36CF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5B36CF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5B36C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 (MBARI</w:t>
          </w:r>
        </w:p>
        <w:p w:rsidR="00DC4D2F" w:rsidRPr="00B86860" w:rsidRDefault="005B36CF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5B36C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5B36CF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5B36CF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4/9/2015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5B36C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6663DE24" wp14:editId="204E042A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5B36C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 (MBARI</w:t>
                </w:r>
              </w:p>
              <w:p w:rsidR="00DC4D2F" w:rsidRPr="00B86860" w:rsidRDefault="005B36C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5B36C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95039</w:t>
                </w:r>
              </w:p>
              <w:p w:rsidR="00DC4D2F" w:rsidRPr="00B86860" w:rsidRDefault="005B36C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Phone: 831 775 1756</w:t>
                </w:r>
              </w:p>
              <w:p w:rsidR="00DC4D2F" w:rsidRPr="00B86860" w:rsidRDefault="00DC4D2F" w:rsidP="00E217C8">
                <w:pPr>
                  <w:pStyle w:val="Header"/>
                </w:pPr>
                <w:r w:rsidRPr="00B86860">
                  <w:rPr>
                    <w:rFonts w:ascii="Trebuchet MS" w:hAnsi="Trebuchet MS"/>
                  </w:rPr>
                  <w:t>Company Email]</w:t>
                </w: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C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6CF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92FED-B9B4-4ABF-B623-7A562989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15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2015-04-09T17:26:00Z</dcterms:created>
  <dcterms:modified xsi:type="dcterms:W3CDTF">2015-04-09T17:27:00Z</dcterms:modified>
</cp:coreProperties>
</file>