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494262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82850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8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494262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topFlange-cpfV2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494262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Friday, April 10,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done by Farley F. Shane</w:t>
                  </w:r>
                </w:p>
                <w:p w:rsidR="00B77317" w:rsidRPr="00CD1539" w:rsidRDefault="00494262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30Mar2015 Top Flange Cap with Holes Static Study 2</w:t>
                  </w:r>
                </w:p>
                <w:p w:rsidR="00B77317" w:rsidRPr="006A441F" w:rsidRDefault="00494262" w:rsidP="00494262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494262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9C416D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6428195" w:history="1">
                        <w:r w:rsidR="009C416D" w:rsidRPr="007165B2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9C416D">
                          <w:rPr>
                            <w:noProof/>
                            <w:webHidden/>
                          </w:rPr>
                          <w:tab/>
                        </w:r>
                        <w:r w:rsidR="009C416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C416D">
                          <w:rPr>
                            <w:noProof/>
                            <w:webHidden/>
                          </w:rPr>
                          <w:instrText xml:space="preserve"> PAGEREF _Toc416428195 \h </w:instrText>
                        </w:r>
                        <w:r w:rsidR="009C416D">
                          <w:rPr>
                            <w:noProof/>
                            <w:webHidden/>
                          </w:rPr>
                        </w:r>
                        <w:r w:rsidR="009C416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C416D">
                          <w:rPr>
                            <w:noProof/>
                            <w:webHidden/>
                          </w:rPr>
                          <w:t>1</w:t>
                        </w:r>
                        <w:r w:rsidR="009C416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196" w:history="1">
                        <w:r w:rsidRPr="007165B2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_Toc416428196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197" w:history="1">
                        <w:r w:rsidRPr="007165B2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_Toc416428197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198" w:history="1">
                        <w:r w:rsidRPr="007165B2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_Toc416428198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199" w:history="1">
                        <w:r w:rsidRPr="007165B2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_Toc416428199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0" w:history="1">
                        <w:r w:rsidRPr="007165B2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1" w:history="1">
                        <w:r w:rsidRPr="007165B2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2" w:history="1">
                        <w:r w:rsidRPr="007165B2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3" w:history="1">
                        <w:r w:rsidRPr="007165B2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4" w:history="1">
                        <w:r w:rsidRPr="007165B2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5" w:history="1">
                        <w:r w:rsidRPr="007165B2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6" w:history="1">
                        <w:r w:rsidRPr="007165B2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7" w:history="1">
                        <w:r w:rsidRPr="007165B2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8" w:history="1">
                        <w:r w:rsidRPr="007165B2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416D" w:rsidRDefault="009C416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8209" w:history="1">
                        <w:r w:rsidRPr="007165B2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_Toc416428209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494262" w:rsidP="00C27B5D">
            <w:pPr>
              <w:pStyle w:val="Heading1"/>
              <w:outlineLvl w:val="0"/>
            </w:pPr>
            <w:bookmarkStart w:id="0" w:name="_Toc416428195"/>
            <w:r>
              <w:t>Description</w:t>
            </w:r>
            <w:bookmarkEnd w:id="0"/>
          </w:p>
          <w:p w:rsidR="00F448BC" w:rsidRPr="00E65D6E" w:rsidRDefault="00494262" w:rsidP="00FF408C">
            <w:r>
              <w:t>CPF Top Flange 10Apr2015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494262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6428196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494262" w:rsidP="00FF408C">
            <w:pPr>
              <w:pStyle w:val="Heading1"/>
              <w:outlineLvl w:val="0"/>
            </w:pPr>
            <w:bookmarkStart w:id="5" w:name="_Toc416428197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494262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446780"/>
                              <wp:effectExtent l="0" t="0" r="3810" b="127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467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494262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</w:t>
                  </w:r>
                </w:p>
                <w:p w:rsidR="00C16188" w:rsidRDefault="00494262" w:rsidP="00494262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494262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94262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494262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Split Line6</w:t>
                  </w:r>
                </w:p>
                <w:p w:rsidR="004B3022" w:rsidRPr="0044448A" w:rsidRDefault="00494262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07110"/>
                        <wp:effectExtent l="0" t="0" r="0" b="254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07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94262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Mass:3.53825 lb</w:t>
                  </w:r>
                </w:p>
                <w:p w:rsidR="00494262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Volume:36.2735 in^3</w:t>
                  </w:r>
                </w:p>
                <w:p w:rsidR="00494262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494262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Weight:3.53585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94262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topFlange-cpfV2.SLDPRT</w:t>
                  </w:r>
                </w:p>
                <w:p w:rsidR="00C16188" w:rsidRPr="0044448A" w:rsidRDefault="0049426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08 16:03:13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494262" w:rsidP="00B35001">
            <w:pPr>
              <w:pStyle w:val="Heading1"/>
              <w:outlineLvl w:val="0"/>
            </w:pPr>
            <w:bookmarkStart w:id="6" w:name="_Toc416428198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94262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9426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30Mar2015 Top Flange Cap with Holes Static Study 2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494262" w:rsidP="000A7C6B">
            <w:pPr>
              <w:pStyle w:val="Heading1"/>
              <w:outlineLvl w:val="0"/>
            </w:pPr>
            <w:bookmarkStart w:id="7" w:name="_Toc416428199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94262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49426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49426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494262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6428200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94262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94262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94262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494262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226820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26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49426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49426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49426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49426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49426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49426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49426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0.0975437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49426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3.77098e+006 psi</w:t>
                        </w:r>
                      </w:p>
                    </w:tc>
                  </w:tr>
                  <w:tr w:rsidR="0049426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94262" w:rsidRDefault="0049426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1(9/32 (Split Line6)(FFS topFlange-cpfV2)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494262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494262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6428201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494262" w:rsidTr="00C9452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94262" w:rsidRPr="004E282D" w:rsidRDefault="00494262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94262" w:rsidRPr="004E282D" w:rsidRDefault="0049426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94262" w:rsidRPr="004E282D" w:rsidRDefault="0049426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494262" w:rsidTr="006D0E6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494262" w:rsidRPr="00AD5FBA" w:rsidRDefault="00494262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494262" w:rsidRPr="006208CB" w:rsidRDefault="00494262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41730"/>
                        <wp:effectExtent l="0" t="0" r="0" b="127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41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49426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94262" w:rsidRPr="00BE6656" w:rsidRDefault="00494262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94262" w:rsidRPr="00154A1A" w:rsidRDefault="0049426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6 face(s)</w:t>
                        </w:r>
                      </w:p>
                    </w:tc>
                  </w:tr>
                  <w:tr w:rsidR="0049426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94262" w:rsidRDefault="0049426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94262" w:rsidRDefault="0049426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494262" w:rsidRPr="004C6DEB" w:rsidRDefault="00494262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494262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94262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94262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94262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94262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94262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94262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494262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-0.00871299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494262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35067.5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494262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0.00775937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494262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35067.5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494262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494262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494262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494262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494262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494262" w:rsidTr="007417D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94262" w:rsidRPr="004E282D" w:rsidRDefault="00494262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94262" w:rsidRPr="004E282D" w:rsidRDefault="0049426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94262" w:rsidRPr="004E282D" w:rsidRDefault="0049426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494262" w:rsidTr="009C506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494262" w:rsidRPr="00F42DD1" w:rsidRDefault="00494262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494262" w:rsidRPr="006208CB" w:rsidRDefault="00494262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28725"/>
                        <wp:effectExtent l="0" t="0" r="0" b="952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28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49426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94262" w:rsidRPr="00BE6656" w:rsidRDefault="00494262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94262" w:rsidRPr="00B77EA3" w:rsidRDefault="0049426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13 face(s)</w:t>
                        </w:r>
                      </w:p>
                    </w:tc>
                  </w:tr>
                  <w:tr w:rsidR="0049426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94262" w:rsidRDefault="0049426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94262" w:rsidRDefault="0049426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49426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94262" w:rsidRDefault="0049426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94262" w:rsidRDefault="0049426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49426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94262" w:rsidRDefault="0049426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94262" w:rsidRDefault="0049426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49426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94262" w:rsidRDefault="0049426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94262" w:rsidRDefault="0049426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49426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94262" w:rsidRDefault="0049426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94262" w:rsidRDefault="0049426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494262" w:rsidRDefault="00494262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6428202"/>
            <w:r w:rsidR="00494262">
              <w:t>Connector Definitions</w:t>
            </w:r>
            <w:bookmarkEnd w:id="13"/>
          </w:p>
          <w:p w:rsidR="00132707" w:rsidRDefault="00494262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494262" w:rsidP="000A7C6B">
            <w:pPr>
              <w:pStyle w:val="Heading1"/>
              <w:outlineLvl w:val="0"/>
            </w:pPr>
            <w:bookmarkStart w:id="14" w:name="_Toc416428203"/>
            <w:r>
              <w:lastRenderedPageBreak/>
              <w:t>Contact Information</w:t>
            </w:r>
            <w:bookmarkEnd w:id="14"/>
          </w:p>
          <w:p w:rsidR="00104BD8" w:rsidRDefault="00494262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494262" w:rsidP="000A7C6B">
            <w:pPr>
              <w:pStyle w:val="Heading1"/>
              <w:outlineLvl w:val="0"/>
            </w:pPr>
            <w:bookmarkStart w:id="15" w:name="_Toc416428204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494262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49426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49426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49426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 Points</w:t>
                  </w:r>
                </w:p>
              </w:tc>
            </w:tr>
            <w:tr w:rsidR="0049426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 in</w:t>
                  </w:r>
                </w:p>
              </w:tc>
            </w:tr>
            <w:tr w:rsidR="0049426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 in</w:t>
                  </w:r>
                </w:p>
              </w:tc>
            </w:tr>
            <w:tr w:rsidR="0049426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Draft Quality Mesh</w:t>
                  </w:r>
                </w:p>
              </w:tc>
            </w:tr>
          </w:tbl>
          <w:p w:rsidR="00690657" w:rsidRDefault="00690657" w:rsidP="00690657"/>
          <w:p w:rsidR="00A9531D" w:rsidRPr="00690657" w:rsidRDefault="00494262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494262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49426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159100</w:t>
                  </w:r>
                </w:p>
              </w:tc>
            </w:tr>
            <w:tr w:rsidR="0049426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778086</w:t>
                  </w:r>
                </w:p>
              </w:tc>
            </w:tr>
            <w:tr w:rsidR="0049426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213.71</w:t>
                  </w:r>
                </w:p>
              </w:tc>
            </w:tr>
            <w:tr w:rsidR="0049426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96</w:t>
                  </w:r>
                </w:p>
              </w:tc>
            </w:tr>
            <w:tr w:rsidR="0049426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0.536</w:t>
                  </w:r>
                </w:p>
              </w:tc>
            </w:tr>
            <w:tr w:rsidR="0049426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00:01:23</w:t>
                  </w:r>
                </w:p>
              </w:tc>
            </w:tr>
            <w:tr w:rsidR="0049426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94262" w:rsidRDefault="0049426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494262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32435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324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90657" w:rsidRDefault="00690657" w:rsidP="00690657"/>
          <w:p w:rsidR="002F5299" w:rsidRDefault="00494262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494262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494262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494262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49426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494262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494262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8907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8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494262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494262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11 face(s)</w:t>
                        </w:r>
                      </w:p>
                    </w:tc>
                  </w:tr>
                  <w:tr w:rsidR="00494262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94262" w:rsidRDefault="00494262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94262" w:rsidRDefault="00494262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494262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94262" w:rsidRDefault="00494262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94262" w:rsidRDefault="00494262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0.0827772</w:t>
                        </w:r>
                      </w:p>
                    </w:tc>
                  </w:tr>
                  <w:tr w:rsidR="00494262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94262" w:rsidRDefault="00494262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94262" w:rsidRDefault="00494262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494262" w:rsidTr="00BF329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494262" w:rsidRDefault="00494262" w:rsidP="00BF3294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Control-7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494262" w:rsidRDefault="00494262" w:rsidP="00BF329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8907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8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494262" w:rsidTr="00BF3294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494262" w:rsidRPr="00BE6656" w:rsidRDefault="00494262" w:rsidP="00BF3294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494262" w:rsidRDefault="00494262" w:rsidP="00BF329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3 face(s)</w:t>
                        </w:r>
                      </w:p>
                    </w:tc>
                  </w:tr>
                  <w:tr w:rsidR="00494262" w:rsidTr="00BF3294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94262" w:rsidRDefault="00494262" w:rsidP="00BF329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94262" w:rsidRDefault="00494262" w:rsidP="00BF329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494262" w:rsidTr="00BF3294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94262" w:rsidRDefault="00494262" w:rsidP="00BF329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94262" w:rsidRDefault="00494262" w:rsidP="00BF329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0.05</w:t>
                        </w:r>
                      </w:p>
                    </w:tc>
                  </w:tr>
                  <w:tr w:rsidR="00494262" w:rsidTr="00BF3294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94262" w:rsidRDefault="00494262" w:rsidP="00BF329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94262" w:rsidRDefault="00494262" w:rsidP="00BF329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494262" w:rsidRDefault="00494262" w:rsidP="00BF329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494262" w:rsidTr="00BF329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494262" w:rsidRDefault="00494262" w:rsidP="00BF3294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Control-8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494262" w:rsidRDefault="00494262" w:rsidP="00BF329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8907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8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494262" w:rsidTr="00BF3294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494262" w:rsidRPr="00BE6656" w:rsidRDefault="00494262" w:rsidP="00BF3294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494262" w:rsidRDefault="00494262" w:rsidP="00BF329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67 face(s)</w:t>
                        </w:r>
                      </w:p>
                    </w:tc>
                  </w:tr>
                  <w:tr w:rsidR="00494262" w:rsidTr="00BF3294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94262" w:rsidRDefault="00494262" w:rsidP="00BF329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94262" w:rsidRDefault="00494262" w:rsidP="00BF329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494262" w:rsidTr="00BF3294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94262" w:rsidRDefault="00494262" w:rsidP="00BF329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94262" w:rsidRDefault="00494262" w:rsidP="00BF329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0.09</w:t>
                        </w:r>
                      </w:p>
                    </w:tc>
                  </w:tr>
                  <w:tr w:rsidR="00494262" w:rsidTr="00BF3294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94262" w:rsidRDefault="00494262" w:rsidP="00BF329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94262" w:rsidRDefault="00494262" w:rsidP="00BF329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494262" w:rsidRDefault="00494262" w:rsidP="00BF329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494262" w:rsidP="000A7C6B">
            <w:pPr>
              <w:pStyle w:val="Heading1"/>
              <w:outlineLvl w:val="0"/>
            </w:pPr>
            <w:bookmarkStart w:id="16" w:name="_Toc416428205"/>
            <w:r>
              <w:t>Sensor Details</w:t>
            </w:r>
            <w:bookmarkEnd w:id="16"/>
          </w:p>
          <w:p w:rsidR="002C53F9" w:rsidRPr="00F077CB" w:rsidRDefault="00494262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494262" w:rsidP="000A7C6B">
            <w:pPr>
              <w:pStyle w:val="Heading1"/>
              <w:outlineLvl w:val="0"/>
            </w:pPr>
            <w:bookmarkStart w:id="17" w:name="_Toc416428206"/>
            <w:r>
              <w:t>Resultant Forces</w:t>
            </w:r>
            <w:bookmarkEnd w:id="17"/>
          </w:p>
          <w:p w:rsidR="005F5B79" w:rsidRPr="000B04D4" w:rsidRDefault="00494262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94262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lbf</w:t>
                  </w:r>
                  <w:proofErr w:type="spellEnd"/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-0.00871299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35067.5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0.00775937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35067.5</w:t>
                  </w:r>
                </w:p>
              </w:tc>
            </w:tr>
          </w:tbl>
          <w:p w:rsidR="005F5B79" w:rsidRPr="000B04D4" w:rsidRDefault="00494262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94262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9426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9426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494262" w:rsidRDefault="00494262" w:rsidP="00494262">
            <w:pPr>
              <w:pStyle w:val="Heading1"/>
            </w:pPr>
            <w:bookmarkStart w:id="21" w:name="_Toc416428207"/>
            <w:r>
              <w:lastRenderedPageBreak/>
              <w:t>Beams</w:t>
            </w:r>
            <w:bookmarkEnd w:id="21"/>
          </w:p>
          <w:p w:rsidR="00EC2432" w:rsidRDefault="00494262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494262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16428208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17"/>
              <w:gridCol w:w="3241"/>
              <w:gridCol w:w="2488"/>
              <w:gridCol w:w="2408"/>
            </w:tblGrid>
            <w:tr w:rsidR="009C416D" w:rsidTr="00BF329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C416D" w:rsidTr="00BF329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Pr="004D2956" w:rsidRDefault="009C416D" w:rsidP="00BF329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200.373 psi</w:t>
                  </w:r>
                </w:p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29596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246126 psi</w:t>
                  </w:r>
                </w:p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15736</w:t>
                  </w:r>
                </w:p>
              </w:tc>
            </w:tr>
            <w:tr w:rsidR="009C416D" w:rsidTr="00BF329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416D" w:rsidRPr="004D2956" w:rsidRDefault="009C416D" w:rsidP="00BF329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topFlange-cpfV2-30Mar2015 Top Flange Cap with Holes Static Study 2-Stress-Stress1</w:t>
                  </w:r>
                </w:p>
              </w:tc>
            </w:tr>
          </w:tbl>
          <w:p w:rsidR="009C416D" w:rsidRDefault="009C416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40"/>
              <w:gridCol w:w="3405"/>
              <w:gridCol w:w="2133"/>
              <w:gridCol w:w="2376"/>
            </w:tblGrid>
            <w:tr w:rsidR="009C416D" w:rsidTr="00BF329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C416D" w:rsidTr="00BF329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Pr="004D2956" w:rsidRDefault="009C416D" w:rsidP="00BF329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15579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0.0488008 in</w:t>
                  </w:r>
                </w:p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151836</w:t>
                  </w:r>
                </w:p>
              </w:tc>
            </w:tr>
            <w:tr w:rsidR="009C416D" w:rsidTr="00BF329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416D" w:rsidRPr="004D2956" w:rsidRDefault="009C416D" w:rsidP="00BF329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topFlange-cpfV2-30Mar2015 Top Flange Cap with Holes Static Study 2-Displacement-Displacement1</w:t>
                  </w:r>
                </w:p>
              </w:tc>
            </w:tr>
          </w:tbl>
          <w:p w:rsidR="009C416D" w:rsidRDefault="009C416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0"/>
              <w:gridCol w:w="3372"/>
              <w:gridCol w:w="2489"/>
              <w:gridCol w:w="2413"/>
            </w:tblGrid>
            <w:tr w:rsidR="009C416D" w:rsidTr="00BF329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C416D" w:rsidTr="00BF329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Pr="004D2956" w:rsidRDefault="009C416D" w:rsidP="00BF329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1.72096e-005 </w:t>
                  </w:r>
                </w:p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38157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0.027589 </w:t>
                  </w:r>
                </w:p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286256</w:t>
                  </w:r>
                </w:p>
              </w:tc>
            </w:tr>
            <w:tr w:rsidR="009C416D" w:rsidTr="00BF329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416D" w:rsidRPr="004D2956" w:rsidRDefault="009C416D" w:rsidP="00BF329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topFlange-cpfV2-30Mar2015 Top Flange Cap with Holes Static Study 2-Strain-Strain1</w:t>
                  </w:r>
                </w:p>
              </w:tc>
            </w:tr>
          </w:tbl>
          <w:p w:rsidR="009C416D" w:rsidRDefault="009C416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66"/>
              <w:gridCol w:w="3436"/>
              <w:gridCol w:w="2491"/>
              <w:gridCol w:w="2261"/>
            </w:tblGrid>
            <w:tr w:rsidR="009C416D" w:rsidTr="00BF329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C416D" w:rsidRDefault="009C416D" w:rsidP="00BF329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C416D" w:rsidTr="00BF329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Pr="004D2956" w:rsidRDefault="009C416D" w:rsidP="00BF329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0.162052 </w:t>
                  </w:r>
                </w:p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15736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416D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1.5 </w:t>
                  </w:r>
                </w:p>
                <w:p w:rsidR="009C416D" w:rsidRPr="004D2956" w:rsidRDefault="009C416D" w:rsidP="00BF329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</w:tr>
            <w:tr w:rsidR="009C416D" w:rsidTr="00BF329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416D" w:rsidRPr="004D2956" w:rsidRDefault="009C416D" w:rsidP="00BF329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topFlange-cpfV2-30Mar2015 Top Flange Cap with Holes Static Study 2-Factor of Safety-Factor of Safety1</w:t>
                  </w:r>
                </w:p>
              </w:tc>
            </w:tr>
          </w:tbl>
          <w:p w:rsidR="009C416D" w:rsidRPr="000B04D4" w:rsidRDefault="009C416D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9C416D" w:rsidTr="00BF3294">
              <w:tc>
                <w:tcPr>
                  <w:tcW w:w="5000" w:type="pct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Top VIew Stress 1</w:t>
                  </w:r>
                </w:p>
                <w:p w:rsidR="009C416D" w:rsidRPr="00145DDC" w:rsidRDefault="009C416D" w:rsidP="00BF329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Pr="007E2752" w:rsidRDefault="009C416D" w:rsidP="00BF3294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Pr="007E2752" w:rsidRDefault="009C416D" w:rsidP="00BF3294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Orange and Red are High Stress Areas</w:t>
                  </w: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9C416D" w:rsidTr="00BF3294">
              <w:tc>
                <w:tcPr>
                  <w:tcW w:w="5000" w:type="pct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Bottom View Stress 2</w:t>
                  </w:r>
                </w:p>
                <w:p w:rsidR="009C416D" w:rsidRPr="00145DDC" w:rsidRDefault="009C416D" w:rsidP="00BF329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Pr="007E2752" w:rsidRDefault="009C416D" w:rsidP="00BF3294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Pr="007E2752" w:rsidRDefault="009C416D" w:rsidP="00BF3294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Orange and Red are High Stress Areas</w:t>
                  </w:r>
                </w:p>
              </w:tc>
            </w:tr>
          </w:tbl>
          <w:p w:rsidR="009C416D" w:rsidRDefault="009C416D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9C416D" w:rsidTr="00BF3294">
              <w:tc>
                <w:tcPr>
                  <w:tcW w:w="5000" w:type="pct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46662905" wp14:editId="58408912">
                        <wp:extent cx="6858000" cy="4418330"/>
                        <wp:effectExtent l="0" t="0" r="0" b="127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FOS on Bottom of Top Flange</w:t>
                  </w:r>
                </w:p>
                <w:p w:rsidR="009C416D" w:rsidRPr="00145DDC" w:rsidRDefault="009C416D" w:rsidP="00BF329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9C416D" w:rsidRDefault="009C416D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9C416D" w:rsidTr="00BF3294">
              <w:tc>
                <w:tcPr>
                  <w:tcW w:w="5000" w:type="pct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50A39A81" wp14:editId="2F6B372F">
                        <wp:extent cx="6858000" cy="4418330"/>
                        <wp:effectExtent l="0" t="0" r="0" b="127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FOS of 1.5 for Top of Top Flange</w:t>
                  </w:r>
                </w:p>
                <w:p w:rsidR="009C416D" w:rsidRPr="00145DDC" w:rsidRDefault="009C416D" w:rsidP="00BF329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9C416D" w:rsidRDefault="009C416D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9C416D" w:rsidTr="00BF3294">
              <w:tc>
                <w:tcPr>
                  <w:tcW w:w="5000" w:type="pct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2DCB6592" wp14:editId="6F045CE4">
                        <wp:extent cx="6858000" cy="4418330"/>
                        <wp:effectExtent l="0" t="0" r="0" b="127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Image-5</w:t>
                  </w:r>
                </w:p>
                <w:p w:rsidR="009C416D" w:rsidRPr="00145DDC" w:rsidRDefault="009C416D" w:rsidP="00BF329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9C416D" w:rsidRDefault="009C416D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9C416D" w:rsidTr="00BF3294">
              <w:tc>
                <w:tcPr>
                  <w:tcW w:w="5000" w:type="pct"/>
                  <w:vAlign w:val="center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584BC654" wp14:editId="6E045908">
                        <wp:extent cx="6858000" cy="4418330"/>
                        <wp:effectExtent l="0" t="0" r="0" b="1270"/>
                        <wp:docPr id="24" name="Picture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C416D" w:rsidTr="00BF3294">
              <w:tc>
                <w:tcPr>
                  <w:tcW w:w="5000" w:type="pct"/>
                </w:tcPr>
                <w:p w:rsidR="009C416D" w:rsidRDefault="009C416D" w:rsidP="00BF329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Image-6</w:t>
                  </w:r>
                </w:p>
                <w:p w:rsidR="009C416D" w:rsidRPr="00145DDC" w:rsidRDefault="009C416D" w:rsidP="00BF329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9C416D" w:rsidRDefault="009C416D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9C416D" w:rsidP="009C416D">
            <w:pPr>
              <w:pStyle w:val="Heading1"/>
            </w:pPr>
            <w:bookmarkStart w:id="26" w:name="_Toc416428209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262" w:rsidRDefault="00494262" w:rsidP="00F25CD7">
      <w:pPr>
        <w:spacing w:after="0" w:line="240" w:lineRule="auto"/>
      </w:pPr>
      <w:r>
        <w:separator/>
      </w:r>
    </w:p>
  </w:endnote>
  <w:endnote w:type="continuationSeparator" w:id="0">
    <w:p w:rsidR="00494262" w:rsidRDefault="00494262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7F3E9AE" wp14:editId="43589A38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494262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494262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topFlange-cpfV2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C416D">
            <w:rPr>
              <w:noProof/>
            </w:rPr>
            <w:t>20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A5D2852" wp14:editId="42E0C1A8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494262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494262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topFlange-cpfV2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C416D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262" w:rsidRDefault="00494262" w:rsidP="00F25CD7">
      <w:pPr>
        <w:spacing w:after="0" w:line="240" w:lineRule="auto"/>
      </w:pPr>
      <w:r>
        <w:separator/>
      </w:r>
    </w:p>
  </w:footnote>
  <w:footnote w:type="continuationSeparator" w:id="0">
    <w:p w:rsidR="00494262" w:rsidRDefault="00494262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494262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494262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</w:t>
          </w:r>
        </w:p>
        <w:p w:rsidR="00DC4D2F" w:rsidRPr="00B86860" w:rsidRDefault="00494262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494262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494262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done by Farley F. Shane</w:t>
          </w:r>
        </w:p>
        <w:p w:rsidR="00DC4D2F" w:rsidRPr="003E4713" w:rsidRDefault="00494262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4/10/2015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494262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6B874E2D" wp14:editId="40CEF6BB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494262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</w:t>
                </w:r>
              </w:p>
              <w:p w:rsidR="00DC4D2F" w:rsidRPr="00B86860" w:rsidRDefault="00494262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494262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</w:t>
                </w:r>
              </w:p>
              <w:p w:rsidR="00DC4D2F" w:rsidRPr="00B86860" w:rsidRDefault="00494262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Phone: 831 775 1756</w:t>
                </w:r>
              </w:p>
              <w:p w:rsidR="00DC4D2F" w:rsidRPr="00B86860" w:rsidRDefault="00DC4D2F" w:rsidP="00E217C8">
                <w:pPr>
                  <w:pStyle w:val="Header"/>
                </w:pPr>
                <w:r w:rsidRPr="00B86860">
                  <w:rPr>
                    <w:rFonts w:ascii="Trebuchet MS" w:hAnsi="Trebuchet MS"/>
                  </w:rPr>
                  <w:t>Company Email]</w:t>
                </w: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262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4262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416D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FC0A1-0336-4E2E-8664-6B13D285F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19</TotalTime>
  <Pages>20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2015-04-10T18:02:00Z</dcterms:created>
  <dcterms:modified xsi:type="dcterms:W3CDTF">2015-04-10T18:21:00Z</dcterms:modified>
</cp:coreProperties>
</file>