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9967F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263775"/>
                  <wp:effectExtent l="0" t="0" r="0" b="317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26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9967F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UTubeExtBladder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9967F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June 10,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9967F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09June2015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UTubeExtBladder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Static 1</w:t>
                  </w:r>
                </w:p>
                <w:p w:rsidR="00B77317" w:rsidRPr="006A441F" w:rsidRDefault="009967FF" w:rsidP="009967F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9967F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967F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1718378" w:history="1">
                        <w:r w:rsidR="009967FF" w:rsidRPr="003D36C6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967FF">
                          <w:rPr>
                            <w:noProof/>
                            <w:webHidden/>
                          </w:rPr>
                          <w:tab/>
                        </w:r>
                        <w:r w:rsidR="009967F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967FF">
                          <w:rPr>
                            <w:noProof/>
                            <w:webHidden/>
                          </w:rPr>
                          <w:instrText xml:space="preserve"> PAGEREF _Toc421718378 \h </w:instrText>
                        </w:r>
                        <w:r w:rsidR="009967FF">
                          <w:rPr>
                            <w:noProof/>
                            <w:webHidden/>
                          </w:rPr>
                        </w:r>
                        <w:r w:rsidR="009967F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967FF">
                          <w:rPr>
                            <w:noProof/>
                            <w:webHidden/>
                          </w:rPr>
                          <w:t>1</w:t>
                        </w:r>
                        <w:r w:rsidR="009967F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79" w:history="1">
                        <w:r w:rsidRPr="003D36C6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_Toc421718379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0" w:history="1">
                        <w:r w:rsidRPr="003D36C6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1" w:history="1">
                        <w:r w:rsidRPr="003D36C6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2" w:history="1">
                        <w:r w:rsidRPr="003D36C6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3" w:history="1">
                        <w:r w:rsidRPr="003D36C6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4" w:history="1">
                        <w:r w:rsidRPr="003D36C6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5" w:history="1">
                        <w:r w:rsidRPr="003D36C6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6" w:history="1">
                        <w:r w:rsidRPr="003D36C6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7" w:history="1">
                        <w:r w:rsidRPr="003D36C6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8" w:history="1">
                        <w:r w:rsidRPr="003D36C6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89" w:history="1">
                        <w:r w:rsidRPr="003D36C6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90" w:history="1">
                        <w:r w:rsidRPr="003D36C6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_Toc421718390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91" w:history="1">
                        <w:r w:rsidRPr="003D36C6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967FF" w:rsidRDefault="009967F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1718392" w:history="1">
                        <w:r w:rsidRPr="003D36C6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_Toc421718392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9967FF" w:rsidP="00C27B5D">
            <w:pPr>
              <w:pStyle w:val="Heading1"/>
              <w:outlineLvl w:val="0"/>
            </w:pPr>
            <w:bookmarkStart w:id="0" w:name="_Toc421718378"/>
            <w:r>
              <w:t>Description</w:t>
            </w:r>
            <w:bookmarkEnd w:id="0"/>
          </w:p>
          <w:p w:rsidR="009967FF" w:rsidRDefault="009967FF" w:rsidP="00FF408C">
            <w:r>
              <w:t>10June2015</w:t>
            </w:r>
          </w:p>
          <w:p w:rsidR="009967FF" w:rsidRDefault="009967FF" w:rsidP="00FF408C">
            <w:r>
              <w:t>Static FEA Analysis for</w:t>
            </w:r>
          </w:p>
          <w:p w:rsidR="009967FF" w:rsidRDefault="009967FF" w:rsidP="00FF408C">
            <w:proofErr w:type="spellStart"/>
            <w:r>
              <w:t>UTubeExtBladder</w:t>
            </w:r>
            <w:proofErr w:type="spellEnd"/>
            <w:r>
              <w:t xml:space="preserve"> assembly</w:t>
            </w:r>
          </w:p>
          <w:p w:rsidR="00F448BC" w:rsidRPr="00E65D6E" w:rsidRDefault="00F448BC" w:rsidP="00FF408C"/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9967F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1718379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9967FF" w:rsidP="00FF408C">
            <w:pPr>
              <w:pStyle w:val="Heading1"/>
              <w:outlineLvl w:val="0"/>
            </w:pPr>
            <w:bookmarkStart w:id="5" w:name="_Toc421718380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9967F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141980"/>
                              <wp:effectExtent l="0" t="0" r="3810" b="127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141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9967F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UTubeExtBladder</w:t>
                  </w:r>
                </w:p>
                <w:p w:rsidR="00C16188" w:rsidRDefault="009967FF" w:rsidP="009967F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9967F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967F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Boss-Extrude1</w:t>
                  </w:r>
                </w:p>
                <w:p w:rsidR="009967FF" w:rsidRPr="0044448A" w:rsidRDefault="009967FF" w:rsidP="0049178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1821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18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Mass:0.0488672 kg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Volume:1.8099e-005 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Weight:0.478898 N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Engr\Farley\CPF2015Feb03\Al Ext bladder tube 4.5 in..SLDPRT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04 13:57:55 2015</w:t>
                  </w:r>
                </w:p>
              </w:tc>
            </w:tr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Boss-Extrude1</w:t>
                  </w:r>
                </w:p>
                <w:p w:rsidR="009967FF" w:rsidRPr="0044448A" w:rsidRDefault="009967FF" w:rsidP="0049178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1821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18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Mass:0.0918703 kg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Volume:3.4026e-005 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Weight:0.900329 N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Engr\Farley\CPF2015Feb03\Al Ext bladder tube 8.46 in..SLDPRT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13:26:47 2015</w:t>
                  </w:r>
                </w:p>
              </w:tc>
            </w:tr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Cut-Extrude6</w:t>
                  </w:r>
                </w:p>
                <w:p w:rsidR="009967FF" w:rsidRPr="0044448A" w:rsidRDefault="009967FF" w:rsidP="0049178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1821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18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Mass:0.332628 kg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Volume:0.000123196 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Weight:3.25976 N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Engr\Farley\CPF2015Feb03\manifoldTubeBaseAndPost.SLDPRT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09:01:34 2015</w:t>
                  </w:r>
                </w:p>
              </w:tc>
            </w:tr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Cut-Extrude6</w:t>
                  </w:r>
                </w:p>
                <w:p w:rsidR="009967FF" w:rsidRPr="0044448A" w:rsidRDefault="009967FF" w:rsidP="0049178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1821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18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Mass:0.332628 kg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Volume:0.000123196 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Weight:3.25976 N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Engr\Farley\CPF2015Feb03\manifoldTubeBaseAndPost.SLDPRT</w:t>
                  </w:r>
                </w:p>
                <w:p w:rsidR="009967FF" w:rsidRPr="0044448A" w:rsidRDefault="009967FF" w:rsidP="0049178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09:01:34 2015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9967F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Cut-Extrude7</w:t>
                  </w:r>
                </w:p>
                <w:p w:rsidR="004B3022" w:rsidRPr="0044448A" w:rsidRDefault="009967F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1821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18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Mass:0.179796 kg</w:t>
                  </w:r>
                </w:p>
                <w:p w:rsidR="009967FF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Volume:6.65911e-005 m^3</w:t>
                  </w:r>
                </w:p>
                <w:p w:rsidR="009967FF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9967FF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Weight:1.762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Engr\Farley\CPF2015Feb03\round2WayManifold.SLDPRT</w:t>
                  </w:r>
                </w:p>
                <w:p w:rsidR="00C16188" w:rsidRPr="0044448A" w:rsidRDefault="009967F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10 16:06:40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9967FF" w:rsidP="00B35001">
            <w:pPr>
              <w:pStyle w:val="Heading1"/>
              <w:outlineLvl w:val="0"/>
            </w:pPr>
            <w:bookmarkStart w:id="6" w:name="_Toc421718381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9967F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09June2015 </w:t>
                  </w:r>
                  <w:proofErr w:type="spellStart"/>
                  <w:r>
                    <w:t>UTubeExtBladder</w:t>
                  </w:r>
                  <w:proofErr w:type="spellEnd"/>
                  <w:r>
                    <w:t xml:space="preserve"> Static 1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9967FF" w:rsidP="000A7C6B">
            <w:pPr>
              <w:pStyle w:val="Heading1"/>
              <w:outlineLvl w:val="0"/>
            </w:pPr>
            <w:bookmarkStart w:id="7" w:name="_Toc421718382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9967F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9967F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9967F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9967FF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1718383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967F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967F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967F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9967F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18870"/>
                        <wp:effectExtent l="0" t="0" r="635" b="508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18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6061-O (SS)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Max von Mises Stress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6.20528e+007 N/m^2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1.25e+008 N/m^2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9967F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967FF" w:rsidRDefault="009967F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9967FF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1(Boss-Extrude1)(Al Ext bladder tube 4.5 in.-1),</w:t>
                  </w:r>
                </w:p>
                <w:p w:rsidR="009967FF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1(Boss-Extrude1)(Al Ext bladder tube 8.46 in.-1),</w:t>
                  </w:r>
                </w:p>
                <w:p w:rsidR="009967FF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1(Cut-Extrude6)(manifoldTubeBaseAndPost-1),</w:t>
                  </w:r>
                </w:p>
                <w:p w:rsidR="009967FF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1(Cut-Extrude6)(manifoldTubeBaseAndPost-2),</w:t>
                  </w:r>
                </w:p>
                <w:p w:rsidR="00E80CD9" w:rsidRPr="00577134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1(Cut-Extrude7)(round2WayManifold-1)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9967F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9967F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1718384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9967FF" w:rsidTr="005469F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967FF" w:rsidRPr="004E282D" w:rsidRDefault="009967F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967FF" w:rsidRPr="004E282D" w:rsidRDefault="009967F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967FF" w:rsidRPr="004E282D" w:rsidRDefault="009967F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9967FF" w:rsidTr="008943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9967FF" w:rsidRPr="00AD5FBA" w:rsidRDefault="009967F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Fixed-3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9967FF" w:rsidRPr="006208CB" w:rsidRDefault="009967F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40765"/>
                        <wp:effectExtent l="0" t="0" r="0" b="698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40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154A1A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9967FF" w:rsidRPr="004C6DEB" w:rsidRDefault="009967F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9967FF" w:rsidTr="00C17F7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967FF" w:rsidRPr="004E282D" w:rsidRDefault="009967F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967FF" w:rsidRPr="004E282D" w:rsidRDefault="009967F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967FF" w:rsidRPr="004E282D" w:rsidRDefault="009967F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9967FF" w:rsidTr="009967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9967FF" w:rsidRPr="00F42DD1" w:rsidRDefault="009967F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Pressure-4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9967FF" w:rsidRPr="006208CB" w:rsidRDefault="009967F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20140"/>
                        <wp:effectExtent l="0" t="0" r="0" b="381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20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B77EA3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21 face(s)</w:t>
                        </w:r>
                      </w:p>
                    </w:tc>
                  </w:tr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9967F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9967FF" w:rsidRDefault="009967F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9967FF" w:rsidTr="0049178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9967FF" w:rsidRPr="00F42DD1" w:rsidRDefault="009967FF" w:rsidP="0049178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Pressure-5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9967FF" w:rsidRPr="006208CB" w:rsidRDefault="009967FF" w:rsidP="004917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20140"/>
                        <wp:effectExtent l="0" t="0" r="0" b="381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20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B77EA3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39 face(s)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9967FF" w:rsidRDefault="009967FF" w:rsidP="004917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1718385"/>
            <w:r w:rsidR="009967FF">
              <w:t>Connector Definitions</w:t>
            </w:r>
            <w:bookmarkEnd w:id="13"/>
          </w:p>
          <w:p w:rsidR="00132707" w:rsidRDefault="009967FF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9967FF" w:rsidP="009967FF">
            <w:pPr>
              <w:pStyle w:val="Heading1"/>
            </w:pPr>
            <w:bookmarkStart w:id="14" w:name="_Toc421718386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9967FF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9967F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9967F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9967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9967FF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Set-4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9967FF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43637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436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9967FF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9967F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9967FF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F6DE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9967FF" w:rsidTr="009967F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211C62" w:rsidRDefault="009967FF" w:rsidP="00491784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Set-5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9967FF" w:rsidRPr="000B04D4" w:rsidRDefault="009967FF" w:rsidP="00491784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43637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436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9967FF" w:rsidRPr="00211C62" w:rsidRDefault="009967FF" w:rsidP="00491784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9967FF" w:rsidTr="009967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211C62" w:rsidRDefault="009967FF" w:rsidP="00491784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Set-6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9967FF" w:rsidRPr="000B04D4" w:rsidRDefault="009967FF" w:rsidP="0049178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43637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436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9967FF" w:rsidRPr="00211C62" w:rsidRDefault="009967FF" w:rsidP="0049178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9967FF" w:rsidTr="009967F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211C62" w:rsidRDefault="009967FF" w:rsidP="00491784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Set-7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9967FF" w:rsidRPr="000B04D4" w:rsidRDefault="009967FF" w:rsidP="00491784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43637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436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9967FF" w:rsidRPr="00211C62" w:rsidRDefault="009967FF" w:rsidP="00491784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9967FF" w:rsidTr="009967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Pr="00211C62" w:rsidRDefault="009967FF" w:rsidP="00491784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lastRenderedPageBreak/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9967FF" w:rsidRPr="000B04D4" w:rsidRDefault="009967FF" w:rsidP="0049178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436370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436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967FF" w:rsidRPr="00BE6656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9967FF" w:rsidTr="0049178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967FF" w:rsidRDefault="009967FF" w:rsidP="0049178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967FF" w:rsidRDefault="009967FF" w:rsidP="0049178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Incompatible mesh</w:t>
                        </w:r>
                      </w:p>
                    </w:tc>
                  </w:tr>
                </w:tbl>
                <w:p w:rsidR="009967FF" w:rsidRPr="00211C62" w:rsidRDefault="009967FF" w:rsidP="0049178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9967FF" w:rsidP="000A7C6B">
            <w:pPr>
              <w:pStyle w:val="Heading1"/>
              <w:outlineLvl w:val="0"/>
            </w:pPr>
            <w:bookmarkStart w:id="15" w:name="_Toc421718387"/>
            <w:r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967F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967F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967F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9967F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9967F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0.25 in</w:t>
                  </w:r>
                </w:p>
              </w:tc>
            </w:tr>
            <w:tr w:rsidR="009967F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0.05 in</w:t>
                  </w:r>
                </w:p>
              </w:tc>
            </w:tr>
            <w:tr w:rsidR="009967F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967FF" w:rsidRDefault="009967F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9967FF" w:rsidP="000A7C6B">
            <w:pPr>
              <w:pStyle w:val="Heading1"/>
              <w:outlineLvl w:val="0"/>
            </w:pPr>
            <w:bookmarkStart w:id="16" w:name="_Toc421718388"/>
            <w:r>
              <w:t>Sensor Details</w:t>
            </w:r>
            <w:bookmarkEnd w:id="16"/>
          </w:p>
          <w:p w:rsidR="002C53F9" w:rsidRPr="00F077CB" w:rsidRDefault="009967FF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9967FF" w:rsidP="000A7C6B">
            <w:pPr>
              <w:pStyle w:val="Heading1"/>
              <w:outlineLvl w:val="0"/>
            </w:pPr>
            <w:bookmarkStart w:id="17" w:name="_Toc421718389"/>
            <w:r>
              <w:t>Resultant Forces</w:t>
            </w:r>
            <w:bookmarkEnd w:id="17"/>
          </w:p>
          <w:p w:rsidR="005F5B79" w:rsidRPr="000B04D4" w:rsidRDefault="009967FF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967FF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13.3341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-4511.47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-10.5028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4511.5</w:t>
                  </w:r>
                </w:p>
              </w:tc>
            </w:tr>
          </w:tbl>
          <w:p w:rsidR="005F5B79" w:rsidRPr="000B04D4" w:rsidRDefault="009967FF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967FF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967F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N.m</w:t>
                  </w:r>
                  <w:proofErr w:type="spellEnd"/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967F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9967FF" w:rsidRDefault="009967FF" w:rsidP="009967FF">
            <w:pPr>
              <w:pStyle w:val="Heading1"/>
            </w:pPr>
            <w:bookmarkStart w:id="21" w:name="_Toc421718390"/>
            <w:r>
              <w:t>Beams</w:t>
            </w:r>
            <w:bookmarkEnd w:id="21"/>
          </w:p>
          <w:p w:rsidR="00EC2432" w:rsidRDefault="009967FF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9967FF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21718391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5"/>
              <w:gridCol w:w="3223"/>
              <w:gridCol w:w="2475"/>
              <w:gridCol w:w="2451"/>
            </w:tblGrid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967FF" w:rsidTr="004917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1.41573 psi</w:t>
                  </w:r>
                </w:p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17079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2055.64 psi</w:t>
                  </w:r>
                </w:p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120</w:t>
                  </w:r>
                </w:p>
              </w:tc>
            </w:tr>
            <w:tr w:rsidR="009967FF" w:rsidTr="0049178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028440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28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F" w:rsidRPr="004D2956" w:rsidRDefault="009967FF" w:rsidP="0049178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UTubeExtBladder-09June2015 UTubeExtBladder Static 1-Stress-Stress1</w:t>
                  </w:r>
                </w:p>
              </w:tc>
            </w:tr>
          </w:tbl>
          <w:p w:rsidR="009967FF" w:rsidRDefault="009967F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22"/>
              <w:gridCol w:w="3382"/>
              <w:gridCol w:w="2119"/>
              <w:gridCol w:w="2431"/>
            </w:tblGrid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967FF" w:rsidTr="004917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23805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0.00162648 in</w:t>
                  </w:r>
                </w:p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5506</w:t>
                  </w:r>
                </w:p>
              </w:tc>
            </w:tr>
            <w:tr w:rsidR="009967FF" w:rsidTr="0049178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028440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28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F" w:rsidRPr="004D2956" w:rsidRDefault="009967FF" w:rsidP="0049178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UTubeExtBladder-09June2015 UTubeExtBladder Static 1-Displacement-Displacement1</w:t>
                  </w:r>
                </w:p>
              </w:tc>
            </w:tr>
          </w:tbl>
          <w:p w:rsidR="009967FF" w:rsidRDefault="009967F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29"/>
              <w:gridCol w:w="3304"/>
              <w:gridCol w:w="2438"/>
              <w:gridCol w:w="2583"/>
            </w:tblGrid>
            <w:tr w:rsidR="009967FF" w:rsidTr="00491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967FF" w:rsidTr="004917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1.15537e-007 </w:t>
                  </w:r>
                </w:p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10871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0.000143227 </w:t>
                  </w:r>
                </w:p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178</w:t>
                  </w:r>
                </w:p>
              </w:tc>
            </w:tr>
            <w:tr w:rsidR="009967FF" w:rsidTr="0049178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028440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28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F" w:rsidRPr="004D2956" w:rsidRDefault="009967FF" w:rsidP="0049178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UTubeExtBladder-09June2015 UTubeExtBladder Static 1-Strain-Strain1</w:t>
                  </w:r>
                </w:p>
              </w:tc>
            </w:tr>
          </w:tbl>
          <w:p w:rsidR="009967FF" w:rsidRDefault="009967F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9967FF" w:rsidTr="005179A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967FF" w:rsidRDefault="009967FF" w:rsidP="00491784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9967FF" w:rsidTr="00CD52A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967FF" w:rsidRPr="004D2956" w:rsidRDefault="009967FF" w:rsidP="004917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9967FF" w:rsidTr="0049178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967FF" w:rsidRDefault="009967FF" w:rsidP="0049178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028440"/>
                        <wp:effectExtent l="0" t="0" r="0" b="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28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67FF" w:rsidRPr="004D2956" w:rsidRDefault="009967FF" w:rsidP="0049178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UTubeExtBladder-09June2015 UTubeExtBladder Static 1-Displacement-Displacement1{1}</w:t>
                  </w:r>
                </w:p>
              </w:tc>
            </w:tr>
          </w:tbl>
          <w:p w:rsidR="009967FF" w:rsidRPr="000B04D4" w:rsidRDefault="009967FF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967FF" w:rsidP="009967FF">
            <w:pPr>
              <w:pStyle w:val="Heading1"/>
            </w:pPr>
            <w:bookmarkStart w:id="26" w:name="_Toc421718392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FF" w:rsidRDefault="009967FF" w:rsidP="00F25CD7">
      <w:pPr>
        <w:spacing w:after="0" w:line="240" w:lineRule="auto"/>
      </w:pPr>
      <w:r>
        <w:separator/>
      </w:r>
    </w:p>
  </w:endnote>
  <w:endnote w:type="continuationSeparator" w:id="0">
    <w:p w:rsidR="009967FF" w:rsidRDefault="009967F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3E5A605" wp14:editId="2C1EE0B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9967F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9967F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UTubeExtBladder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967FF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622A007" wp14:editId="6961F479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9967F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9967F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UTubeExtBladder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967F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FF" w:rsidRDefault="009967FF" w:rsidP="00F25CD7">
      <w:pPr>
        <w:spacing w:after="0" w:line="240" w:lineRule="auto"/>
      </w:pPr>
      <w:r>
        <w:separator/>
      </w:r>
    </w:p>
  </w:footnote>
  <w:footnote w:type="continuationSeparator" w:id="0">
    <w:p w:rsidR="009967FF" w:rsidRDefault="009967FF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9967FF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9967F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9967FF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9967F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9967FF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9967FF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6/10/2015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9967F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12E55108" wp14:editId="0262648B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9967F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9967F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9967F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F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967FF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9101E-A227-4DDE-945A-4FC1B75F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2015-06-10T23:49:00Z</dcterms:created>
  <dcterms:modified xsi:type="dcterms:W3CDTF">2015-06-10T23:50:00Z</dcterms:modified>
</cp:coreProperties>
</file>