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B7012B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4886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4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B7012B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housingBase-cpfV2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B7012B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Monday, June 15,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B7012B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11June2015 housingBase-cpfV2 Static 1</w:t>
                  </w:r>
                </w:p>
                <w:p w:rsidR="00B77317" w:rsidRPr="006A441F" w:rsidRDefault="00B7012B" w:rsidP="00B7012B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012B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B7012B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2123830" w:history="1">
                        <w:r w:rsidR="00B7012B" w:rsidRPr="00FD45D9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B7012B">
                          <w:rPr>
                            <w:noProof/>
                            <w:webHidden/>
                          </w:rPr>
                          <w:tab/>
                        </w:r>
                        <w:r w:rsidR="00B7012B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B7012B">
                          <w:rPr>
                            <w:noProof/>
                            <w:webHidden/>
                          </w:rPr>
                          <w:instrText xml:space="preserve"> PAGEREF _Toc422123830 \h </w:instrText>
                        </w:r>
                        <w:r w:rsidR="00B7012B">
                          <w:rPr>
                            <w:noProof/>
                            <w:webHidden/>
                          </w:rPr>
                        </w:r>
                        <w:r w:rsidR="00B7012B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B7012B">
                          <w:rPr>
                            <w:noProof/>
                            <w:webHidden/>
                          </w:rPr>
                          <w:t>1</w:t>
                        </w:r>
                        <w:r w:rsidR="00B7012B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1" w:history="1">
                        <w:r w:rsidRPr="00FD45D9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2" w:history="1">
                        <w:r w:rsidRPr="00FD45D9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3" w:history="1">
                        <w:r w:rsidRPr="00FD45D9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4" w:history="1">
                        <w:r w:rsidRPr="00FD45D9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5" w:history="1">
                        <w:r w:rsidRPr="00FD45D9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6" w:history="1">
                        <w:r w:rsidRPr="00FD45D9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7" w:history="1">
                        <w:r w:rsidRPr="00FD45D9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8" w:history="1">
                        <w:r w:rsidRPr="00FD45D9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39" w:history="1">
                        <w:r w:rsidRPr="00FD45D9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_Toc422123839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40" w:history="1">
                        <w:r w:rsidRPr="00FD45D9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_Toc422123840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41" w:history="1">
                        <w:r w:rsidRPr="00FD45D9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_Toc422123841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42" w:history="1">
                        <w:r w:rsidRPr="00FD45D9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_Toc422123842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43" w:history="1">
                        <w:r w:rsidRPr="00FD45D9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_Toc422123843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012B" w:rsidRDefault="00B7012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123844" w:history="1">
                        <w:r w:rsidRPr="00FD45D9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_Toc422123844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B7012B" w:rsidP="00C27B5D">
            <w:pPr>
              <w:pStyle w:val="Heading1"/>
              <w:outlineLvl w:val="0"/>
            </w:pPr>
            <w:bookmarkStart w:id="0" w:name="_Toc422123830"/>
            <w:r>
              <w:t>Description</w:t>
            </w:r>
            <w:bookmarkEnd w:id="0"/>
          </w:p>
          <w:p w:rsidR="00B7012B" w:rsidRDefault="00B7012B" w:rsidP="00FF408C">
            <w:r>
              <w:t>Static FEA</w:t>
            </w:r>
          </w:p>
          <w:p w:rsidR="00B7012B" w:rsidRDefault="00B7012B" w:rsidP="00FF408C">
            <w:r>
              <w:t>for</w:t>
            </w:r>
          </w:p>
          <w:p w:rsidR="00B7012B" w:rsidRDefault="00B7012B" w:rsidP="00FF408C">
            <w:r>
              <w:t>housing Base-cpfV2 Static 1</w:t>
            </w:r>
          </w:p>
          <w:p w:rsidR="00F448BC" w:rsidRPr="00E65D6E" w:rsidRDefault="00B7012B" w:rsidP="00FF408C">
            <w:r>
              <w:t>11June2015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B7012B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2123831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B7012B" w:rsidP="00FF408C">
            <w:pPr>
              <w:pStyle w:val="Heading1"/>
              <w:outlineLvl w:val="0"/>
            </w:pPr>
            <w:bookmarkStart w:id="5" w:name="_Toc422123832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B7012B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60090"/>
                              <wp:effectExtent l="0" t="0" r="381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600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B7012B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</w:t>
                  </w:r>
                </w:p>
                <w:p w:rsidR="00C16188" w:rsidRDefault="00B7012B" w:rsidP="00B7012B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withBellows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B7012B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7012B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B7012B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Boss-Extrude1</w:t>
                  </w:r>
                </w:p>
                <w:p w:rsidR="004B3022" w:rsidRPr="0044448A" w:rsidRDefault="00B7012B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250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7012B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Mass:1.57435 kg</w:t>
                  </w:r>
                </w:p>
                <w:p w:rsidR="00B7012B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Volume:0.000583093 m^3</w:t>
                  </w:r>
                </w:p>
                <w:p w:rsidR="00B7012B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B7012B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Weight:15.4286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7012B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Engr\Farley\CPF2015Feb03\housingBase-cpfV2.SLDPRT</w:t>
                  </w:r>
                </w:p>
                <w:p w:rsidR="00C16188" w:rsidRPr="0044448A" w:rsidRDefault="00B7012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11 13:50:30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B7012B" w:rsidP="00B35001">
            <w:pPr>
              <w:pStyle w:val="Heading1"/>
              <w:outlineLvl w:val="0"/>
            </w:pPr>
            <w:bookmarkStart w:id="6" w:name="_Toc422123833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7012B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11June2015 housingBase-cpfV2 Static 1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B7012B" w:rsidP="000A7C6B">
            <w:pPr>
              <w:pStyle w:val="Heading1"/>
              <w:outlineLvl w:val="0"/>
            </w:pPr>
            <w:bookmarkStart w:id="7" w:name="_Toc422123834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7012B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B7012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B7012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B7012B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2123835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7012B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7012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7012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B7012B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0780"/>
                        <wp:effectExtent l="0" t="0" r="635" b="127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0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2.6e+010 N/m^2</w:t>
                        </w:r>
                      </w:p>
                    </w:tc>
                  </w:tr>
                  <w:tr w:rsidR="00B7012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7012B" w:rsidRDefault="00B7012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1(Boss-Extrude1)(housingBase-cpfV2)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B7012B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B7012B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2123836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B7012B" w:rsidTr="00E32D4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7012B" w:rsidRPr="004E282D" w:rsidRDefault="00B7012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7012B" w:rsidRPr="004E282D" w:rsidRDefault="00B7012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7012B" w:rsidRPr="004E282D" w:rsidRDefault="00B7012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B7012B" w:rsidTr="008E604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B7012B" w:rsidRPr="00AD5FBA" w:rsidRDefault="00B7012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B7012B" w:rsidRPr="006208CB" w:rsidRDefault="00B7012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0135"/>
                        <wp:effectExtent l="0" t="0" r="0" b="571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01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7012B" w:rsidRPr="00BE6656" w:rsidRDefault="00B7012B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7012B" w:rsidRPr="00154A1A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7012B" w:rsidRDefault="00B7012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7012B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B7012B" w:rsidRPr="004C6DEB" w:rsidRDefault="00B7012B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B7012B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B7012B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B7012B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B7012B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B7012B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B7012B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B7012B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0.598572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-152126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8.61084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152126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B7012B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N.m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B7012B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B7012B" w:rsidTr="006F05D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7012B" w:rsidRPr="004E282D" w:rsidRDefault="00B7012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7012B" w:rsidRPr="004E282D" w:rsidRDefault="00B7012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7012B" w:rsidRPr="004E282D" w:rsidRDefault="00B7012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B7012B" w:rsidTr="00FD08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7012B" w:rsidRPr="00F42DD1" w:rsidRDefault="00B7012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7012B" w:rsidRPr="006208CB" w:rsidRDefault="00B7012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2685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2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7012B" w:rsidRPr="00BE6656" w:rsidRDefault="00B7012B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7012B" w:rsidRPr="00B77EA3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14 face(s)</w:t>
                        </w:r>
                      </w:p>
                    </w:tc>
                  </w:tr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7012B" w:rsidRDefault="00B7012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7012B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7012B" w:rsidRDefault="00B7012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7012B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7012B" w:rsidRDefault="00B7012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7012B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7012B" w:rsidRDefault="00B7012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7012B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7012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7012B" w:rsidRDefault="00B7012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7012B" w:rsidRDefault="00B7012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B7012B" w:rsidRDefault="00B7012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22123837"/>
            <w:r w:rsidR="00B7012B">
              <w:t>Connector Definitions</w:t>
            </w:r>
            <w:bookmarkEnd w:id="13"/>
          </w:p>
          <w:p w:rsidR="00132707" w:rsidRDefault="00B7012B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B7012B" w:rsidP="000A7C6B">
            <w:pPr>
              <w:pStyle w:val="Heading1"/>
              <w:outlineLvl w:val="0"/>
            </w:pPr>
            <w:bookmarkStart w:id="14" w:name="_Toc422123838"/>
            <w:r>
              <w:lastRenderedPageBreak/>
              <w:t>Contact Information</w:t>
            </w:r>
            <w:bookmarkEnd w:id="14"/>
          </w:p>
          <w:p w:rsidR="00104BD8" w:rsidRDefault="00B7012B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B7012B" w:rsidP="000A7C6B">
            <w:pPr>
              <w:pStyle w:val="Heading1"/>
              <w:outlineLvl w:val="0"/>
            </w:pPr>
            <w:bookmarkStart w:id="15" w:name="_Toc422123839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7012B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B7012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7012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 in</w:t>
                  </w:r>
                </w:p>
              </w:tc>
            </w:tr>
            <w:tr w:rsidR="00B7012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 in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B7012B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7012B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56482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36209</w:t>
                  </w:r>
                </w:p>
              </w:tc>
            </w:tr>
            <w:tr w:rsidR="00B7012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13.9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95.5</w:t>
                  </w:r>
                </w:p>
              </w:tc>
            </w:tr>
            <w:tr w:rsidR="00B7012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0.102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B7012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00:00:07</w:t>
                  </w:r>
                </w:p>
              </w:tc>
            </w:tr>
            <w:tr w:rsidR="00B7012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7012B" w:rsidRDefault="00B7012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B7012B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090670"/>
                        <wp:effectExtent l="0" t="0" r="0" b="508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090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B7012B" w:rsidP="000A7C6B">
            <w:pPr>
              <w:pStyle w:val="Heading1"/>
              <w:outlineLvl w:val="0"/>
            </w:pPr>
            <w:bookmarkStart w:id="16" w:name="_Toc422123840"/>
            <w:r>
              <w:t>Sensor Details</w:t>
            </w:r>
            <w:bookmarkEnd w:id="16"/>
          </w:p>
          <w:p w:rsidR="002C53F9" w:rsidRPr="00F077CB" w:rsidRDefault="00B7012B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B7012B" w:rsidP="000A7C6B">
            <w:pPr>
              <w:pStyle w:val="Heading1"/>
              <w:outlineLvl w:val="0"/>
            </w:pPr>
            <w:bookmarkStart w:id="17" w:name="_Toc422123841"/>
            <w:r>
              <w:lastRenderedPageBreak/>
              <w:t>Resultant Forces</w:t>
            </w:r>
            <w:bookmarkEnd w:id="17"/>
          </w:p>
          <w:p w:rsidR="005F5B79" w:rsidRPr="000B04D4" w:rsidRDefault="00B7012B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7012B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0.598572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-152126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8.61084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152126</w:t>
                  </w:r>
                </w:p>
              </w:tc>
            </w:tr>
          </w:tbl>
          <w:p w:rsidR="005F5B79" w:rsidRPr="000B04D4" w:rsidRDefault="00B7012B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7012B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7012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N.m</w:t>
                  </w:r>
                  <w:proofErr w:type="spellEnd"/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7012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B7012B" w:rsidRDefault="00B7012B" w:rsidP="00B7012B">
            <w:pPr>
              <w:pStyle w:val="Heading1"/>
            </w:pPr>
            <w:bookmarkStart w:id="21" w:name="_Toc422123842"/>
            <w:r>
              <w:t>Beams</w:t>
            </w:r>
            <w:bookmarkEnd w:id="21"/>
          </w:p>
          <w:p w:rsidR="00EC2432" w:rsidRDefault="00B7012B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B7012B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22123843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05"/>
              <w:gridCol w:w="3223"/>
              <w:gridCol w:w="2475"/>
              <w:gridCol w:w="2451"/>
            </w:tblGrid>
            <w:tr w:rsidR="00B7012B" w:rsidTr="003A2E8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7012B" w:rsidTr="003A2E8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59.4122 psi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39423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44530.4 psi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</w:t>
                  </w:r>
                </w:p>
              </w:tc>
            </w:tr>
            <w:tr w:rsidR="00B7012B" w:rsidTr="003A2E8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7012B" w:rsidRDefault="00B7012B" w:rsidP="003A2E8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7957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79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012B" w:rsidRPr="004D2956" w:rsidRDefault="00B7012B" w:rsidP="003A2E8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housingBase-cpfV2-11June2015 housingBase-cpfV2 Static 1-Stress-Stress1</w:t>
                  </w:r>
                </w:p>
              </w:tc>
            </w:tr>
          </w:tbl>
          <w:p w:rsidR="00B7012B" w:rsidRDefault="00B7012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59"/>
              <w:gridCol w:w="3428"/>
              <w:gridCol w:w="2148"/>
              <w:gridCol w:w="2319"/>
            </w:tblGrid>
            <w:tr w:rsidR="00B7012B" w:rsidTr="003A2E8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7012B" w:rsidTr="003A2E8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253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0.632832 mm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26587</w:t>
                  </w:r>
                </w:p>
              </w:tc>
            </w:tr>
            <w:tr w:rsidR="00B7012B" w:rsidTr="003A2E8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7012B" w:rsidRDefault="00B7012B" w:rsidP="003A2E8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7957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79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012B" w:rsidRPr="004D2956" w:rsidRDefault="00B7012B" w:rsidP="003A2E8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housingBase-cpfV2-11June2015 housingBase-cpfV2 Static 1-Displacement-Displacement1</w:t>
                  </w:r>
                </w:p>
              </w:tc>
            </w:tr>
          </w:tbl>
          <w:p w:rsidR="00B7012B" w:rsidRDefault="00B7012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46"/>
              <w:gridCol w:w="3327"/>
              <w:gridCol w:w="2455"/>
              <w:gridCol w:w="2526"/>
            </w:tblGrid>
            <w:tr w:rsidR="00B7012B" w:rsidTr="003A2E8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7012B" w:rsidTr="003A2E8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1.56989e-005 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13655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0.00335553 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8597</w:t>
                  </w:r>
                </w:p>
              </w:tc>
            </w:tr>
            <w:tr w:rsidR="00B7012B" w:rsidTr="003A2E8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7012B" w:rsidRDefault="00B7012B" w:rsidP="003A2E8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7957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79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012B" w:rsidRPr="004D2956" w:rsidRDefault="00B7012B" w:rsidP="003A2E8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housingBase-cpfV2-11June2015 housingBase-cpfV2 Static 1-Strain-Strain1</w:t>
                  </w:r>
                </w:p>
              </w:tc>
            </w:tr>
          </w:tbl>
          <w:p w:rsidR="00B7012B" w:rsidRDefault="00B7012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66"/>
              <w:gridCol w:w="3436"/>
              <w:gridCol w:w="2491"/>
              <w:gridCol w:w="2261"/>
            </w:tblGrid>
            <w:tr w:rsidR="00B7012B" w:rsidTr="003A2E8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7012B" w:rsidRDefault="00B7012B" w:rsidP="003A2E8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7012B" w:rsidTr="003A2E8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0.895688 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7012B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 </w:t>
                  </w:r>
                </w:p>
                <w:p w:rsidR="00B7012B" w:rsidRPr="004D2956" w:rsidRDefault="00B7012B" w:rsidP="003A2E8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</w:t>
                  </w:r>
                </w:p>
              </w:tc>
            </w:tr>
            <w:tr w:rsidR="00B7012B" w:rsidTr="003A2E8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7012B" w:rsidRDefault="00B7012B" w:rsidP="003A2E8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7957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79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012B" w:rsidRPr="004D2956" w:rsidRDefault="00B7012B" w:rsidP="003A2E8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housingBase-cpfV2-11June2015 housingBase-cpfV2 Static 1-Factor of Safety-Factor of Safety1</w:t>
                  </w:r>
                </w:p>
              </w:tc>
            </w:tr>
          </w:tbl>
          <w:p w:rsidR="00B7012B" w:rsidRPr="000B04D4" w:rsidRDefault="00B7012B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B7012B" w:rsidP="00B7012B">
            <w:pPr>
              <w:pStyle w:val="Heading1"/>
            </w:pPr>
            <w:bookmarkStart w:id="26" w:name="_Toc422123844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12B" w:rsidRDefault="00B7012B" w:rsidP="00F25CD7">
      <w:pPr>
        <w:spacing w:after="0" w:line="240" w:lineRule="auto"/>
      </w:pPr>
      <w:r>
        <w:separator/>
      </w:r>
    </w:p>
  </w:endnote>
  <w:endnote w:type="continuationSeparator" w:id="0">
    <w:p w:rsidR="00B7012B" w:rsidRDefault="00B7012B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9E1B28A" wp14:editId="428B3CD6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B7012B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B7012B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housingBase-cpfV2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7012B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C15FCBA" wp14:editId="428D25CA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B7012B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B7012B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housingBase-cpfV2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7012B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12B" w:rsidRDefault="00B7012B" w:rsidP="00F25CD7">
      <w:pPr>
        <w:spacing w:after="0" w:line="240" w:lineRule="auto"/>
      </w:pPr>
      <w:r>
        <w:separator/>
      </w:r>
    </w:p>
  </w:footnote>
  <w:footnote w:type="continuationSeparator" w:id="0">
    <w:p w:rsidR="00B7012B" w:rsidRDefault="00B7012B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B7012B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B7012B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B7012B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B7012B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B7012B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B7012B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6/15/2015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B7012B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741C012B" wp14:editId="7165D45E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B7012B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B7012B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B7012B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2B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012B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77DEB-51A2-4431-A227-1F9727CF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2</TotalTime>
  <Pages>13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2015-06-15T16:26:00Z</dcterms:created>
  <dcterms:modified xsi:type="dcterms:W3CDTF">2015-06-15T16:28:00Z</dcterms:modified>
</cp:coreProperties>
</file>