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D57F37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54580"/>
                  <wp:effectExtent l="0" t="0" r="0" b="762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5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D57F37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housingBase-cpfV2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D57F37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June 16,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D57F37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16June2015 HousingBase-cpfV2 added o ring Static 2</w:t>
                  </w:r>
                </w:p>
                <w:p w:rsidR="00B77317" w:rsidRPr="006A441F" w:rsidRDefault="00D57F37" w:rsidP="00D57F3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D57F3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D57F37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2211690" w:history="1">
                        <w:r w:rsidR="00D57F37" w:rsidRPr="00EF759B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D57F37">
                          <w:rPr>
                            <w:noProof/>
                            <w:webHidden/>
                          </w:rPr>
                          <w:tab/>
                        </w:r>
                        <w:r w:rsidR="00D57F37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D57F37">
                          <w:rPr>
                            <w:noProof/>
                            <w:webHidden/>
                          </w:rPr>
                          <w:instrText xml:space="preserve"> PAGEREF _Toc422211690 \h </w:instrText>
                        </w:r>
                        <w:r w:rsidR="00D57F37">
                          <w:rPr>
                            <w:noProof/>
                            <w:webHidden/>
                          </w:rPr>
                        </w:r>
                        <w:r w:rsidR="00D57F37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D57F37">
                          <w:rPr>
                            <w:noProof/>
                            <w:webHidden/>
                          </w:rPr>
                          <w:t>1</w:t>
                        </w:r>
                        <w:r w:rsidR="00D57F37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1" w:history="1">
                        <w:r w:rsidRPr="00EF759B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2" w:history="1">
                        <w:r w:rsidRPr="00EF759B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3" w:history="1">
                        <w:r w:rsidRPr="00EF759B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4" w:history="1">
                        <w:r w:rsidRPr="00EF759B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5" w:history="1">
                        <w:r w:rsidRPr="00EF759B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6" w:history="1">
                        <w:r w:rsidRPr="00EF759B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7" w:history="1">
                        <w:r w:rsidRPr="00EF759B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8" w:history="1">
                        <w:r w:rsidRPr="00EF759B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699" w:history="1">
                        <w:r w:rsidRPr="00EF759B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_Toc422211699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700" w:history="1">
                        <w:r w:rsidRPr="00EF759B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_Toc422211700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701" w:history="1">
                        <w:r w:rsidRPr="00EF759B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_Toc422211701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702" w:history="1">
                        <w:r w:rsidRPr="00EF759B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_Toc422211702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703" w:history="1">
                        <w:r w:rsidRPr="00EF759B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_Toc422211703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57F37" w:rsidRDefault="00D57F3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211704" w:history="1">
                        <w:r w:rsidRPr="00EF759B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_Toc422211704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D57F37" w:rsidP="00C27B5D">
            <w:pPr>
              <w:pStyle w:val="Heading1"/>
              <w:outlineLvl w:val="0"/>
            </w:pPr>
            <w:bookmarkStart w:id="0" w:name="_Toc422211690"/>
            <w:r>
              <w:t>Description</w:t>
            </w:r>
            <w:bookmarkEnd w:id="0"/>
          </w:p>
          <w:p w:rsidR="00D57F37" w:rsidRDefault="00D57F37" w:rsidP="00FF408C">
            <w:r>
              <w:t>16June2015</w:t>
            </w:r>
          </w:p>
          <w:p w:rsidR="00D57F37" w:rsidRDefault="00D57F37" w:rsidP="00FF408C">
            <w:r>
              <w:t>Static FEA for</w:t>
            </w:r>
          </w:p>
          <w:p w:rsidR="00F448BC" w:rsidRPr="00E65D6E" w:rsidRDefault="00D57F37" w:rsidP="00FF408C">
            <w:r>
              <w:t>housingBase-cpfV2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D57F37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2211691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D57F37" w:rsidP="00FF408C">
            <w:pPr>
              <w:pStyle w:val="Heading1"/>
              <w:outlineLvl w:val="0"/>
            </w:pPr>
            <w:bookmarkStart w:id="5" w:name="_Toc422211692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D57F37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68345"/>
                              <wp:effectExtent l="0" t="0" r="3810" b="825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68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D57F37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</w:t>
                  </w:r>
                </w:p>
                <w:p w:rsidR="00C16188" w:rsidRDefault="00D57F37" w:rsidP="00D57F37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withBellows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D57F37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57F37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D57F37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Groove for AS 568-215, O-Ring1</w:t>
                  </w:r>
                </w:p>
                <w:p w:rsidR="004B3022" w:rsidRPr="0044448A" w:rsidRDefault="00D57F37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Mass:1.56852 kg</w:t>
                  </w:r>
                </w:p>
                <w:p w:rsidR="00D57F37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Volume:0.000580932 m^3</w:t>
                  </w:r>
                </w:p>
                <w:p w:rsidR="00D57F37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D57F37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Weight:15.3714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Engr\Farley\CPF2015Feb03\housingBase-cpfV2.SLDPRT</w:t>
                  </w:r>
                </w:p>
                <w:p w:rsidR="00C16188" w:rsidRPr="0044448A" w:rsidRDefault="00D57F37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16 08:53:51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D57F37" w:rsidP="00B35001">
            <w:pPr>
              <w:pStyle w:val="Heading1"/>
              <w:outlineLvl w:val="0"/>
            </w:pPr>
            <w:bookmarkStart w:id="6" w:name="_Toc422211693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57F37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16June2015 HousingBase-cpfV2 added o ring Static 2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D57F37" w:rsidP="000A7C6B">
            <w:pPr>
              <w:pStyle w:val="Heading1"/>
              <w:outlineLvl w:val="0"/>
            </w:pPr>
            <w:bookmarkStart w:id="7" w:name="_Toc422211694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57F37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D57F37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D57F37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D57F37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2211695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57F37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57F3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57F37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D57F37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D57F37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57F37" w:rsidRDefault="00D57F37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1(Groove for AS 568-215, O-Ring1)(housingBase-cpfV2)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D57F37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D57F37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2211696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D57F37" w:rsidTr="00944E5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57F37" w:rsidRPr="004E282D" w:rsidRDefault="00D57F3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57F37" w:rsidRPr="004E282D" w:rsidRDefault="00D57F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57F37" w:rsidRPr="004E282D" w:rsidRDefault="00D57F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D57F37" w:rsidTr="008A703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D57F37" w:rsidRPr="00AD5FBA" w:rsidRDefault="00D57F3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D57F37" w:rsidRPr="006208CB" w:rsidRDefault="00D57F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2675"/>
                        <wp:effectExtent l="0" t="0" r="0" b="317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2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57F37" w:rsidRPr="00BE6656" w:rsidRDefault="00D57F37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57F37" w:rsidRPr="00154A1A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D57F37" w:rsidRPr="004C6DEB" w:rsidRDefault="00D57F37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D57F37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-0.732605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-150766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-1.73383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150766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D57F37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N.m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D57F37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D57F37" w:rsidTr="003977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57F37" w:rsidRPr="004E282D" w:rsidRDefault="00D57F37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57F37" w:rsidRPr="004E282D" w:rsidRDefault="00D57F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57F37" w:rsidRPr="004E282D" w:rsidRDefault="00D57F37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D57F37" w:rsidTr="00CC556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57F37" w:rsidRPr="00F42DD1" w:rsidRDefault="00D57F37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57F37" w:rsidRPr="006208CB" w:rsidRDefault="00D57F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57F37" w:rsidRPr="00BE6656" w:rsidRDefault="00D57F37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57F37" w:rsidRPr="00B77EA3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18 face(s)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D57F37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57F37" w:rsidRDefault="00D57F37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57F37" w:rsidRDefault="00D57F37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D57F37" w:rsidRDefault="00D57F37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2211697"/>
            <w:r w:rsidR="00D57F37">
              <w:t>Connector Definitions</w:t>
            </w:r>
            <w:bookmarkEnd w:id="13"/>
          </w:p>
          <w:p w:rsidR="00132707" w:rsidRDefault="00D57F37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D57F37" w:rsidP="000A7C6B">
            <w:pPr>
              <w:pStyle w:val="Heading1"/>
              <w:outlineLvl w:val="0"/>
            </w:pPr>
            <w:bookmarkStart w:id="14" w:name="_Toc422211698"/>
            <w:r>
              <w:lastRenderedPageBreak/>
              <w:t>Contact Information</w:t>
            </w:r>
            <w:bookmarkEnd w:id="14"/>
          </w:p>
          <w:p w:rsidR="00104BD8" w:rsidRDefault="00D57F37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D57F37" w:rsidP="000A7C6B">
            <w:pPr>
              <w:pStyle w:val="Heading1"/>
              <w:outlineLvl w:val="0"/>
            </w:pPr>
            <w:bookmarkStart w:id="15" w:name="_Toc422211699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57F37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0.125 in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0.00625 in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D57F37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57F37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190202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128386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9.3781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98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57F37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00:00:18</w:t>
                  </w:r>
                </w:p>
              </w:tc>
            </w:tr>
            <w:tr w:rsidR="00D57F37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57F37" w:rsidRDefault="00D57F37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D57F37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0083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00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D57F37" w:rsidP="000A7C6B">
            <w:pPr>
              <w:pStyle w:val="Heading1"/>
              <w:outlineLvl w:val="0"/>
            </w:pPr>
            <w:bookmarkStart w:id="16" w:name="_Toc422211700"/>
            <w:r>
              <w:t>Sensor Details</w:t>
            </w:r>
            <w:bookmarkEnd w:id="16"/>
          </w:p>
          <w:p w:rsidR="002C53F9" w:rsidRPr="00F077CB" w:rsidRDefault="00D57F37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D57F37" w:rsidP="000A7C6B">
            <w:pPr>
              <w:pStyle w:val="Heading1"/>
              <w:outlineLvl w:val="0"/>
            </w:pPr>
            <w:bookmarkStart w:id="17" w:name="_Toc422211701"/>
            <w:r>
              <w:lastRenderedPageBreak/>
              <w:t>Resultant Forces</w:t>
            </w:r>
            <w:bookmarkEnd w:id="17"/>
          </w:p>
          <w:p w:rsidR="005F5B79" w:rsidRPr="000B04D4" w:rsidRDefault="00D57F37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-0.732605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-150766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-1.73383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150766</w:t>
                  </w:r>
                </w:p>
              </w:tc>
            </w:tr>
          </w:tbl>
          <w:p w:rsidR="005F5B79" w:rsidRPr="000B04D4" w:rsidRDefault="00D57F37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D57F37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N.m</w:t>
                  </w:r>
                  <w:proofErr w:type="spellEnd"/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D57F37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D57F37" w:rsidRDefault="00D57F37" w:rsidP="00D57F37">
            <w:pPr>
              <w:pStyle w:val="Heading1"/>
            </w:pPr>
            <w:bookmarkStart w:id="21" w:name="_Toc422211702"/>
            <w:r>
              <w:t>Beams</w:t>
            </w:r>
            <w:bookmarkEnd w:id="21"/>
          </w:p>
          <w:p w:rsidR="00EC2432" w:rsidRDefault="00D57F37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D57F37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22211703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D57F37" w:rsidTr="007F101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57F37" w:rsidTr="007F10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35.5123 psi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45860.5 psi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184780</w:t>
                  </w:r>
                </w:p>
              </w:tc>
            </w:tr>
            <w:tr w:rsidR="00D57F37" w:rsidTr="007F101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90365"/>
                        <wp:effectExtent l="0" t="0" r="0" b="63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7F37" w:rsidRPr="004D2956" w:rsidRDefault="00D57F37" w:rsidP="007F101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housingBase-cpfV2-16June2015 HousingBase-cpfV2 added o ring Static 2-Stress-Stress1</w:t>
                  </w:r>
                </w:p>
              </w:tc>
            </w:tr>
          </w:tbl>
          <w:p w:rsidR="00D57F37" w:rsidRDefault="00D57F37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40"/>
              <w:gridCol w:w="3405"/>
              <w:gridCol w:w="2133"/>
              <w:gridCol w:w="2376"/>
            </w:tblGrid>
            <w:tr w:rsidR="00D57F37" w:rsidTr="007F101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57F37" w:rsidTr="007F10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548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0.0250169 in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51459</w:t>
                  </w:r>
                </w:p>
              </w:tc>
            </w:tr>
            <w:tr w:rsidR="00D57F37" w:rsidTr="007F101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0365"/>
                        <wp:effectExtent l="0" t="0" r="0" b="63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7F37" w:rsidRPr="004D2956" w:rsidRDefault="00D57F37" w:rsidP="007F101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housingBase-cpfV2-16June2015 HousingBase-cpfV2 added o ring Static 2-Displacement-Displacement1</w:t>
                  </w:r>
                </w:p>
              </w:tc>
            </w:tr>
          </w:tbl>
          <w:p w:rsidR="00D57F37" w:rsidRDefault="00D57F37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3327"/>
              <w:gridCol w:w="2455"/>
              <w:gridCol w:w="2526"/>
            </w:tblGrid>
            <w:tr w:rsidR="00D57F37" w:rsidTr="007F101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57F37" w:rsidTr="007F10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6.92039e-006 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30681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0.00410179 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15116</w:t>
                  </w:r>
                </w:p>
              </w:tc>
            </w:tr>
            <w:tr w:rsidR="00D57F37" w:rsidTr="007F101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0365"/>
                        <wp:effectExtent l="0" t="0" r="0" b="635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7F37" w:rsidRPr="004D2956" w:rsidRDefault="00D57F37" w:rsidP="007F101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housingBase-cpfV2-16June2015 HousingBase-cpfV2 added o ring Static 2-Strain-Strain1</w:t>
                  </w:r>
                </w:p>
              </w:tc>
            </w:tr>
          </w:tbl>
          <w:p w:rsidR="00D57F37" w:rsidRDefault="00D57F37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66"/>
              <w:gridCol w:w="3436"/>
              <w:gridCol w:w="2491"/>
              <w:gridCol w:w="2261"/>
            </w:tblGrid>
            <w:tr w:rsidR="00D57F37" w:rsidTr="007F101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57F37" w:rsidRDefault="00D57F37" w:rsidP="007F101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57F37" w:rsidTr="007F101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0.869711 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184780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57F37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 </w:t>
                  </w:r>
                </w:p>
                <w:p w:rsidR="00D57F37" w:rsidRPr="004D2956" w:rsidRDefault="00D57F37" w:rsidP="007F101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</w:t>
                  </w:r>
                </w:p>
              </w:tc>
            </w:tr>
            <w:tr w:rsidR="00D57F37" w:rsidTr="007F101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0365"/>
                        <wp:effectExtent l="0" t="0" r="0" b="63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7F37" w:rsidRPr="004D2956" w:rsidRDefault="00D57F37" w:rsidP="007F101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housingBase-cpfV2-16June2015 HousingBase-cpfV2 added o ring Static 2-Factor of Safety-Factor of Safety1</w:t>
                  </w:r>
                </w:p>
              </w:tc>
            </w:tr>
          </w:tbl>
          <w:p w:rsidR="00D57F37" w:rsidRPr="000B04D4" w:rsidRDefault="00D57F37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D57F37" w:rsidTr="007F1018">
              <w:tc>
                <w:tcPr>
                  <w:tcW w:w="5000" w:type="pct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0365"/>
                        <wp:effectExtent l="0" t="0" r="0" b="635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FOS</w:t>
                  </w:r>
                </w:p>
                <w:p w:rsidR="00D57F37" w:rsidRPr="00145DDC" w:rsidRDefault="00D57F37" w:rsidP="007F1018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Pr="007E2752" w:rsidRDefault="00D57F37" w:rsidP="007F1018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Pr="007E2752" w:rsidRDefault="00D57F37" w:rsidP="007F1018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Interior of Base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D57F37" w:rsidTr="007F1018">
              <w:tc>
                <w:tcPr>
                  <w:tcW w:w="5000" w:type="pct"/>
                  <w:vAlign w:val="center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0365"/>
                        <wp:effectExtent l="0" t="0" r="0" b="635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0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Default="00D57F37" w:rsidP="007F1018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FOS 2</w:t>
                  </w:r>
                </w:p>
                <w:p w:rsidR="00D57F37" w:rsidRPr="00145DDC" w:rsidRDefault="00D57F37" w:rsidP="007F1018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Pr="007E2752" w:rsidRDefault="00D57F37" w:rsidP="007F1018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D57F37" w:rsidTr="007F1018">
              <w:tc>
                <w:tcPr>
                  <w:tcW w:w="5000" w:type="pct"/>
                </w:tcPr>
                <w:p w:rsidR="00D57F37" w:rsidRPr="007E2752" w:rsidRDefault="00D57F37" w:rsidP="007F1018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External Face</w:t>
                  </w:r>
                </w:p>
              </w:tc>
            </w:tr>
          </w:tbl>
          <w:p w:rsidR="00D57F37" w:rsidRDefault="00D57F37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D57F37" w:rsidP="00D57F37">
            <w:pPr>
              <w:pStyle w:val="Heading1"/>
            </w:pPr>
            <w:bookmarkStart w:id="26" w:name="_Toc422211704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F37" w:rsidRDefault="00D57F37" w:rsidP="00F25CD7">
      <w:pPr>
        <w:spacing w:after="0" w:line="240" w:lineRule="auto"/>
      </w:pPr>
      <w:r>
        <w:separator/>
      </w:r>
    </w:p>
  </w:endnote>
  <w:endnote w:type="continuationSeparator" w:id="0">
    <w:p w:rsidR="00D57F37" w:rsidRDefault="00D57F37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707AFEB" wp14:editId="3CF49A78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D57F37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D57F37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housingBase-cpfV2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57F37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4C2581B" wp14:editId="6EBACB83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D57F37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D57F37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housingBase-cpfV2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57F37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F37" w:rsidRDefault="00D57F37" w:rsidP="00F25CD7">
      <w:pPr>
        <w:spacing w:after="0" w:line="240" w:lineRule="auto"/>
      </w:pPr>
      <w:r>
        <w:separator/>
      </w:r>
    </w:p>
  </w:footnote>
  <w:footnote w:type="continuationSeparator" w:id="0">
    <w:p w:rsidR="00D57F37" w:rsidRDefault="00D57F37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57F37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D57F37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D57F37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D57F37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D57F37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6/16/2015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57F37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367FEC3A" wp14:editId="64964C9A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D57F37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57F37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Phone]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37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57F37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8A9F-F114-4AE0-816E-1DC8D1B5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5</TotalTime>
  <Pages>15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2015-06-16T16:47:00Z</dcterms:created>
  <dcterms:modified xsi:type="dcterms:W3CDTF">2015-06-16T16:52:00Z</dcterms:modified>
</cp:coreProperties>
</file>