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F80202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493645"/>
                  <wp:effectExtent l="0" t="0" r="0" b="190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49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F80202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</w:t>
                  </w:r>
                  <w:proofErr w:type="gram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PressureTestChamber</w:t>
                  </w:r>
                  <w:proofErr w:type="spellEnd"/>
                  <w:proofErr w:type="gramEnd"/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F80202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March 11, 2020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F80202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 1</w:t>
                  </w:r>
                </w:p>
                <w:p w:rsidR="00B77317" w:rsidRPr="006A441F" w:rsidRDefault="00F80202" w:rsidP="00B77317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F80202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3E0396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4838986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_Toc34838986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1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8987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Assumptions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_Toc34838987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2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8988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_Toc34838988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2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8989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_Toc34838989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4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8990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Units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_Toc34838990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4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8991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_Toc34838991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5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8992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_Toc34838992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6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8993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_Toc34838993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6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8994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_Toc34838994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7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8995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_Toc34838995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8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8996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_Toc34838996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9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8997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_Toc34838997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10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8998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Beams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_Toc34838998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10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8999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_Toc34838999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11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E0396" w:rsidRDefault="00BD5E5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839000" w:history="1">
                        <w:r w:rsidR="003E0396" w:rsidRPr="009C1547">
                          <w:rPr>
                            <w:rStyle w:val="Hyperlink"/>
                            <w:noProof/>
                          </w:rPr>
                          <w:t>Conclusion</w:t>
                        </w:r>
                        <w:r w:rsidR="003E0396">
                          <w:rPr>
                            <w:noProof/>
                            <w:webHidden/>
                          </w:rPr>
                          <w:tab/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E0396">
                          <w:rPr>
                            <w:noProof/>
                            <w:webHidden/>
                          </w:rPr>
                          <w:instrText xml:space="preserve"> PAGEREF _Toc34839000 \h </w:instrText>
                        </w:r>
                        <w:r w:rsidR="003E0396">
                          <w:rPr>
                            <w:noProof/>
                            <w:webHidden/>
                          </w:rPr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E0396">
                          <w:rPr>
                            <w:noProof/>
                            <w:webHidden/>
                          </w:rPr>
                          <w:t>14</w:t>
                        </w:r>
                        <w:r w:rsidR="003E0396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F80202" w:rsidP="00C27B5D">
            <w:pPr>
              <w:pStyle w:val="Heading1"/>
              <w:outlineLvl w:val="0"/>
            </w:pPr>
            <w:bookmarkStart w:id="0" w:name="_Toc34838986"/>
            <w:r>
              <w:t>Description</w:t>
            </w:r>
            <w:bookmarkEnd w:id="0"/>
          </w:p>
          <w:p w:rsidR="00F448BC" w:rsidRPr="00E65D6E" w:rsidRDefault="00F80202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F80202" w:rsidP="00343025">
            <w:pPr>
              <w:pStyle w:val="Heading1"/>
              <w:outlineLvl w:val="0"/>
            </w:pPr>
            <w:bookmarkStart w:id="1" w:name="_Toc34838987"/>
            <w:bookmarkStart w:id="2" w:name="_Toc243733140"/>
            <w:bookmarkStart w:id="3" w:name="_Toc245020107"/>
            <w:bookmarkStart w:id="4" w:name="_Toc245020139"/>
            <w:r>
              <w:lastRenderedPageBreak/>
              <w:t>Assumptions</w:t>
            </w:r>
            <w:bookmarkEnd w:id="1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F80202" w:rsidP="00FF408C">
            <w:pPr>
              <w:pStyle w:val="Heading1"/>
              <w:outlineLvl w:val="0"/>
            </w:pPr>
            <w:bookmarkStart w:id="5" w:name="_Toc34838988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A97856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bookmarkStart w:id="6" w:name="_GoBack"/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461385"/>
                              <wp:effectExtent l="0" t="0" r="3810" b="5715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4613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bookmarkEnd w:id="6"/>
                      </w:p>
                    </w:tc>
                  </w:tr>
                </w:tbl>
                <w:p w:rsidR="00C16188" w:rsidRDefault="00A97856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PressureTestChamber</w:t>
                  </w:r>
                </w:p>
                <w:p w:rsidR="00C16188" w:rsidRDefault="00A97856" w:rsidP="00C16188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Structural FEA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A97856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A97856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A9785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A9785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A9785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A97856" w:rsidTr="00DC2EF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Default="00A97856" w:rsidP="00DC2EFC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Fillet1</w:t>
                  </w:r>
                </w:p>
                <w:p w:rsidR="00A97856" w:rsidRPr="0044448A" w:rsidRDefault="00A97856" w:rsidP="00DC2EFC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01092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10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Pr="0044448A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Mass:0.214192 lb</w:t>
                  </w:r>
                </w:p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Volume:1.3387 in^3</w:t>
                  </w:r>
                </w:p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Density:0.16 lb/in^3</w:t>
                  </w:r>
                </w:p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Weight:0.214047 lbf</w:t>
                  </w:r>
                </w:p>
                <w:p w:rsidR="00A97856" w:rsidRPr="0044448A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C:\PDM_Vault\Chemical Sensors\HALTPressureTestVessel\closureRing.SLDPRT</w:t>
                  </w:r>
                </w:p>
                <w:p w:rsidR="00A97856" w:rsidRPr="0044448A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11 16:47:51 2020</w:t>
                  </w:r>
                </w:p>
              </w:tc>
            </w:tr>
            <w:tr w:rsidR="00A97856" w:rsidTr="00DC2EF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Default="00A97856" w:rsidP="00DC2EFC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Fillet1</w:t>
                  </w:r>
                </w:p>
                <w:p w:rsidR="00A97856" w:rsidRPr="0044448A" w:rsidRDefault="00A97856" w:rsidP="00DC2EFC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01092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10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Pr="0044448A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Mass:0.214192 lb</w:t>
                  </w:r>
                </w:p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Volume:1.3387 in^3</w:t>
                  </w:r>
                </w:p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Density:0.16 lb/in^3</w:t>
                  </w:r>
                </w:p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Weight:0.214047 lbf</w:t>
                  </w:r>
                </w:p>
                <w:p w:rsidR="00A97856" w:rsidRPr="0044448A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C:\PDM_Vault\Chemical Sensors\HALTPressureTestVessel\closureRing.SLDPRT</w:t>
                  </w:r>
                </w:p>
                <w:p w:rsidR="00A97856" w:rsidRPr="0044448A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11 16:50:10 2020</w:t>
                  </w:r>
                </w:p>
              </w:tc>
            </w:tr>
            <w:tr w:rsidR="00A97856" w:rsidTr="00DC2EF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Default="00A97856" w:rsidP="00DC2EFC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Cut-Revolve3</w:t>
                  </w:r>
                </w:p>
                <w:p w:rsidR="00A97856" w:rsidRPr="0044448A" w:rsidRDefault="00A97856" w:rsidP="00DC2EFC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01092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10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Pr="0044448A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Mass:0.47389 lb</w:t>
                  </w:r>
                </w:p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Volume:2.96182 in^3</w:t>
                  </w:r>
                </w:p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Density:0.16 lb/in^3</w:t>
                  </w:r>
                </w:p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Weight:0.473569 lbf</w:t>
                  </w:r>
                </w:p>
                <w:p w:rsidR="00A97856" w:rsidRPr="0044448A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C:\PDM_Vault\Chemical Sensors\HALTPressureTestVessel\endCap.SLDPRT</w:t>
                  </w:r>
                </w:p>
                <w:p w:rsidR="00A97856" w:rsidRPr="0044448A" w:rsidRDefault="00A97856" w:rsidP="00DC2EF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11 16:52:27 2020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A97856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Fillet2</w:t>
                  </w:r>
                </w:p>
                <w:p w:rsidR="004B3022" w:rsidRPr="0044448A" w:rsidRDefault="00A97856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01092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10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A9785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Default="00A9785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Mass:5.7052 lb</w:t>
                  </w:r>
                </w:p>
                <w:p w:rsidR="00A97856" w:rsidRDefault="00A9785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Volume:35.6575 in^3</w:t>
                  </w:r>
                </w:p>
                <w:p w:rsidR="00A97856" w:rsidRDefault="00A9785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Density:0.16 lb/in^3</w:t>
                  </w:r>
                </w:p>
                <w:p w:rsidR="00A97856" w:rsidRDefault="00A9785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Weight:5.70133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Default="00A9785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C:\PDM_Vault\Chemical Sensors\HALTPressureTestVessel\housingForWJ.SLDPRT</w:t>
                  </w:r>
                </w:p>
                <w:p w:rsidR="00C16188" w:rsidRPr="0044448A" w:rsidRDefault="00A97856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11 16:54:45 2020</w:t>
                  </w:r>
                </w:p>
              </w:tc>
            </w:tr>
            <w:tr w:rsidR="00224CED" w:rsidTr="003F22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24CED" w:rsidRDefault="00A97856" w:rsidP="00C16188"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Shell Bodies</w:t>
                  </w:r>
                </w:p>
              </w:tc>
            </w:tr>
            <w:tr w:rsidR="004B3022" w:rsidTr="00224CE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B3022" w:rsidRDefault="00A97856" w:rsidP="00224CED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B3022" w:rsidRDefault="00A97856" w:rsidP="00224CE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Formulation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B3022" w:rsidRDefault="00A97856" w:rsidP="00224CE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B3022" w:rsidRDefault="00A97856" w:rsidP="00224CE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4B3022" w:rsidTr="00224CE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F3B89" w:rsidRDefault="00A97856" w:rsidP="00AF3B89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Shell-1</w:t>
                  </w:r>
                </w:p>
                <w:p w:rsidR="004B3022" w:rsidRDefault="00A97856" w:rsidP="00AF3B8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010920"/>
                        <wp:effectExtent l="0" t="0" r="0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10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B3022" w:rsidRDefault="00A97856" w:rsidP="00224CE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Thin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Default="00A97856" w:rsidP="00224CE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Thickness:0 in</w:t>
                  </w:r>
                </w:p>
                <w:p w:rsidR="00A97856" w:rsidRDefault="00A97856" w:rsidP="00224CE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 lbf</w:t>
                  </w:r>
                </w:p>
                <w:p w:rsidR="00A97856" w:rsidRDefault="00A97856" w:rsidP="00224CE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 in^3</w:t>
                  </w:r>
                </w:p>
                <w:p w:rsidR="00A97856" w:rsidRDefault="00A97856" w:rsidP="00224CE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 lb</w:t>
                  </w:r>
                </w:p>
                <w:p w:rsidR="004B3022" w:rsidRDefault="00A97856" w:rsidP="00224CE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Density:-na,n(i,nd)lb/in^3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97856" w:rsidRDefault="00A97856" w:rsidP="00224CE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C:\PDM_Vault\Chemical Sensors\HALTPressureTestVessel\PressureTestChamber.SLDASM</w:t>
                  </w:r>
                </w:p>
                <w:p w:rsidR="004B3022" w:rsidRDefault="00A97856" w:rsidP="00224CE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11 15:06:52 2020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A97856" w:rsidP="00B35001">
            <w:pPr>
              <w:pStyle w:val="Heading1"/>
              <w:outlineLvl w:val="0"/>
            </w:pPr>
            <w:bookmarkStart w:id="7" w:name="_Toc34838989"/>
            <w:r>
              <w:lastRenderedPageBreak/>
              <w:t>Study Properties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4"/>
              <w:gridCol w:w="5380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A97856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A9785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Static 1</w:t>
                  </w:r>
                </w:p>
              </w:tc>
            </w:tr>
            <w:tr w:rsidR="00A9785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A9785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A9785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A9785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A9785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77 Fahrenheit</w:t>
                  </w:r>
                </w:p>
              </w:tc>
            </w:tr>
            <w:tr w:rsidR="00A9785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9785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A9785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9785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A9785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A9785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A9785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9785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9785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9785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9785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(C:\</w:t>
                  </w:r>
                  <w:proofErr w:type="spellStart"/>
                  <w:r>
                    <w:t>SWSimulationResults</w:t>
                  </w:r>
                  <w:proofErr w:type="spellEnd"/>
                  <w:r>
                    <w:t>)</w:t>
                  </w:r>
                </w:p>
              </w:tc>
            </w:tr>
          </w:tbl>
          <w:p w:rsidR="005E294F" w:rsidRDefault="005E294F" w:rsidP="00A96F2C"/>
        </w:tc>
      </w:tr>
      <w:bookmarkEnd w:id="2"/>
      <w:bookmarkEnd w:id="3"/>
      <w:bookmarkEnd w:id="4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A97856" w:rsidP="000A7C6B">
            <w:pPr>
              <w:pStyle w:val="Heading1"/>
              <w:outlineLvl w:val="0"/>
            </w:pPr>
            <w:bookmarkStart w:id="8" w:name="_Toc34838990"/>
            <w:r>
              <w:t>Units</w:t>
            </w:r>
            <w:bookmarkEnd w:id="8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A97856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A9785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A9785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A9785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A97856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A97856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7856" w:rsidRDefault="00A9785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A97856" w:rsidP="000A7C6B">
            <w:pPr>
              <w:pStyle w:val="Heading1"/>
              <w:outlineLvl w:val="0"/>
            </w:pPr>
            <w:bookmarkStart w:id="9" w:name="_Toc34838991"/>
            <w:bookmarkStart w:id="10" w:name="_Toc243733144"/>
            <w:bookmarkStart w:id="11" w:name="_Toc245020112"/>
            <w:bookmarkStart w:id="12" w:name="_Toc245020144"/>
            <w:r>
              <w:lastRenderedPageBreak/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A97856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A97856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A97856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A97856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232535"/>
                        <wp:effectExtent l="0" t="0" r="635" b="5715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32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A97856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A9785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Ti-6Al-4VSolution treated and aged (SS)</w:t>
                        </w:r>
                      </w:p>
                    </w:tc>
                  </w:tr>
                  <w:tr w:rsidR="00A9785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A9785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A9785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120,000 psi</w:t>
                        </w:r>
                      </w:p>
                    </w:tc>
                  </w:tr>
                  <w:tr w:rsidR="00A9785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152,290 psi</w:t>
                        </w:r>
                      </w:p>
                    </w:tc>
                  </w:tr>
                  <w:tr w:rsidR="00A9785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1.52e+07 psi</w:t>
                        </w:r>
                      </w:p>
                    </w:tc>
                  </w:tr>
                  <w:tr w:rsidR="00A9785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0.31  </w:t>
                        </w:r>
                      </w:p>
                    </w:tc>
                  </w:tr>
                  <w:tr w:rsidR="00A9785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0.16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A9785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5.95e+06 psi</w:t>
                        </w:r>
                      </w:p>
                    </w:tc>
                  </w:tr>
                  <w:tr w:rsidR="00A97856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97856" w:rsidRDefault="00A97856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5e-06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A97856" w:rsidRDefault="00A9785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2(Fillet</w:t>
                  </w:r>
                  <w:proofErr w:type="gram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1)(</w:t>
                  </w:r>
                  <w:proofErr w:type="gram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closureRing-1),</w:t>
                  </w:r>
                </w:p>
                <w:p w:rsidR="00A97856" w:rsidRDefault="00A9785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3(Fillet</w:t>
                  </w:r>
                  <w:proofErr w:type="gram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1)(</w:t>
                  </w:r>
                  <w:proofErr w:type="gram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closureRing-2),</w:t>
                  </w:r>
                </w:p>
                <w:p w:rsidR="00A97856" w:rsidRDefault="00A9785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1(Cut-Revolve</w:t>
                  </w:r>
                  <w:proofErr w:type="gram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3)(</w:t>
                  </w:r>
                  <w:proofErr w:type="gram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endCap-1),</w:t>
                  </w:r>
                </w:p>
                <w:p w:rsidR="00E80CD9" w:rsidRPr="00577134" w:rsidRDefault="00A9785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1(F (Fillet</w:t>
                  </w:r>
                  <w:proofErr w:type="gram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2)(</w:t>
                  </w:r>
                  <w:proofErr w:type="gram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housingForWJ-1)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A97856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proofErr w:type="gram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proofErr w:type="gram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10"/>
      <w:bookmarkEnd w:id="11"/>
      <w:bookmarkEnd w:id="12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A97856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3" w:name="_Toc34838992"/>
            <w:r>
              <w:rPr>
                <w:rStyle w:val="Strong"/>
              </w:rPr>
              <w:lastRenderedPageBreak/>
              <w:t>Loads and Fixtures</w:t>
            </w:r>
            <w:bookmarkEnd w:id="13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3E0396" w:rsidTr="00BA4D1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E0396" w:rsidRPr="004E282D" w:rsidRDefault="003E0396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E0396" w:rsidRPr="004E282D" w:rsidRDefault="003E0396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E0396" w:rsidRPr="004E282D" w:rsidRDefault="003E0396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3E0396" w:rsidTr="00046DF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3E0396" w:rsidRPr="00AD5FBA" w:rsidRDefault="003E0396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Fixed-4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3E0396" w:rsidRPr="006208CB" w:rsidRDefault="003E0396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46810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46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3E039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3E0396" w:rsidRPr="00BE6656" w:rsidRDefault="003E0396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3E0396" w:rsidRPr="00154A1A" w:rsidRDefault="003E039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3E039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E0396" w:rsidRDefault="003E0396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E0396" w:rsidRDefault="003E039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3E0396" w:rsidRPr="004C6DEB" w:rsidRDefault="003E0396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3E0396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E0396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E0396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E0396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E0396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E0396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E0396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force(lbf)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3E0396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-0.141686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3E0396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3.1835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3E0396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1.02834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3E0396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3.34847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3E0396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3E0396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3E0396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3E0396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3E0396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3E0396" w:rsidTr="00B82CE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3E0396" w:rsidRPr="004E282D" w:rsidRDefault="003E0396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3E0396" w:rsidRPr="004E282D" w:rsidRDefault="003E0396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3E0396" w:rsidRPr="004E282D" w:rsidRDefault="003E0396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3E0396" w:rsidTr="003E039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3E0396" w:rsidRPr="00F42DD1" w:rsidRDefault="003E0396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3E0396" w:rsidRPr="006208CB" w:rsidRDefault="003E0396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34440"/>
                        <wp:effectExtent l="0" t="0" r="0" b="381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34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3E039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3E0396" w:rsidRPr="00BE6656" w:rsidRDefault="003E0396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3E0396" w:rsidRPr="00B77EA3" w:rsidRDefault="003E039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 face(s)</w:t>
                        </w:r>
                      </w:p>
                    </w:tc>
                  </w:tr>
                  <w:tr w:rsidR="003E039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E0396" w:rsidRDefault="003E0396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E0396" w:rsidRDefault="003E039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3E039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E0396" w:rsidRDefault="003E0396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E0396" w:rsidRDefault="003E039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3,000</w:t>
                        </w:r>
                      </w:p>
                    </w:tc>
                  </w:tr>
                  <w:tr w:rsidR="003E039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E0396" w:rsidRDefault="003E0396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E0396" w:rsidRDefault="003E039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3E039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E0396" w:rsidRDefault="003E0396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E0396" w:rsidRDefault="003E039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3E0396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E0396" w:rsidRDefault="003E0396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E0396" w:rsidRDefault="003E0396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</w:p>
                    </w:tc>
                  </w:tr>
                </w:tbl>
                <w:p w:rsidR="003E0396" w:rsidRDefault="003E0396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3E0396" w:rsidTr="00DC2EF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3E0396" w:rsidRPr="00F42DD1" w:rsidRDefault="003E0396" w:rsidP="00DC2EFC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Pressure-3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3E0396" w:rsidRPr="006208CB" w:rsidRDefault="003E0396" w:rsidP="00DC2EF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34440"/>
                        <wp:effectExtent l="0" t="0" r="0" b="381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34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3E0396" w:rsidTr="00DC2EF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3E0396" w:rsidRPr="00BE6656" w:rsidRDefault="003E0396" w:rsidP="00DC2EFC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3E0396" w:rsidRPr="00B77EA3" w:rsidRDefault="003E0396" w:rsidP="00DC2EF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17 face(s)</w:t>
                        </w:r>
                      </w:p>
                    </w:tc>
                  </w:tr>
                  <w:tr w:rsidR="003E0396" w:rsidTr="00DC2EF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E0396" w:rsidRDefault="003E0396" w:rsidP="00DC2EF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E0396" w:rsidRDefault="003E0396" w:rsidP="00DC2EF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3E0396" w:rsidTr="00DC2EF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E0396" w:rsidRDefault="003E0396" w:rsidP="00DC2EF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E0396" w:rsidRDefault="003E0396" w:rsidP="00DC2EF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3,000</w:t>
                        </w:r>
                      </w:p>
                    </w:tc>
                  </w:tr>
                  <w:tr w:rsidR="003E0396" w:rsidTr="00DC2EF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E0396" w:rsidRDefault="003E0396" w:rsidP="00DC2EF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E0396" w:rsidRDefault="003E0396" w:rsidP="00DC2EF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3E0396" w:rsidTr="00DC2EF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E0396" w:rsidRDefault="003E0396" w:rsidP="00DC2EF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E0396" w:rsidRDefault="003E0396" w:rsidP="00DC2EF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3E0396" w:rsidTr="00DC2EF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E0396" w:rsidRDefault="003E0396" w:rsidP="00DC2EF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E0396" w:rsidRDefault="003E0396" w:rsidP="00DC2EF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</w:p>
                    </w:tc>
                  </w:tr>
                </w:tbl>
                <w:p w:rsidR="003E0396" w:rsidRDefault="003E0396" w:rsidP="00DC2EF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4" w:name="_Toc34838993"/>
            <w:r w:rsidR="003E0396">
              <w:t>Connector Definitions</w:t>
            </w:r>
            <w:bookmarkEnd w:id="14"/>
          </w:p>
          <w:p w:rsidR="00132707" w:rsidRDefault="003E0396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3E0396" w:rsidP="003E0396">
            <w:pPr>
              <w:pStyle w:val="Heading1"/>
              <w:outlineLvl w:val="0"/>
            </w:pPr>
            <w:bookmarkStart w:id="15" w:name="_Toc34838994"/>
            <w:r>
              <w:lastRenderedPageBreak/>
              <w:t>Contact Information</w:t>
            </w:r>
            <w:bookmarkEnd w:id="15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3E0396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3E0396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3E0396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Properties</w:t>
                  </w:r>
                </w:p>
              </w:tc>
            </w:tr>
            <w:tr w:rsidR="002B4DE8" w:rsidTr="003F22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3E0396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3E0396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582420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582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3E0396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3E0396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No penetration</w:t>
                        </w:r>
                        <w:proofErr w:type="gramStart"/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   (</w:t>
                        </w:r>
                        <w:proofErr w:type="gramEnd"/>
                        <w:r>
                          <w:rPr>
                            <w:rStyle w:val="Strong"/>
                            <w:b w:val="0"/>
                            <w:bCs w:val="0"/>
                          </w:rPr>
                          <w:t>Surface to surface)</w:t>
                        </w:r>
                      </w:p>
                    </w:tc>
                  </w:tr>
                  <w:tr w:rsidR="003E0396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E0396" w:rsidRDefault="003E0396" w:rsidP="004F6DE4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E0396" w:rsidRDefault="003E0396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3E0396" w:rsidP="000A7C6B">
            <w:pPr>
              <w:pStyle w:val="Heading1"/>
              <w:outlineLvl w:val="0"/>
            </w:pPr>
            <w:bookmarkStart w:id="16" w:name="_Toc34838995"/>
            <w:r>
              <w:lastRenderedPageBreak/>
              <w:t>Mesh information</w:t>
            </w:r>
            <w:bookmarkEnd w:id="16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3E0396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3E039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3E039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Blended curvature-based mesh</w:t>
                  </w:r>
                </w:p>
              </w:tc>
            </w:tr>
            <w:tr w:rsidR="003E0396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3E039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0.2 in</w:t>
                  </w:r>
                </w:p>
              </w:tc>
            </w:tr>
            <w:tr w:rsidR="003E0396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0.025 in</w:t>
                  </w:r>
                </w:p>
              </w:tc>
            </w:tr>
            <w:tr w:rsidR="003E039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r>
                    <w:t>Mesh Quality Plot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  <w:tr w:rsidR="003E0396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roofErr w:type="spellStart"/>
                  <w:r>
                    <w:t>Remesh</w:t>
                  </w:r>
                  <w:proofErr w:type="spellEnd"/>
                  <w:r>
                    <w:t xml:space="preserve"> failed parts with incompatible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</w:tbl>
          <w:p w:rsidR="00690657" w:rsidRDefault="00690657" w:rsidP="00690657"/>
          <w:p w:rsidR="00A9531D" w:rsidRPr="00690657" w:rsidRDefault="003E0396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3E0396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3E039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453055</w:t>
                  </w:r>
                </w:p>
              </w:tc>
            </w:tr>
            <w:tr w:rsidR="003E039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298020</w:t>
                  </w:r>
                </w:p>
              </w:tc>
            </w:tr>
            <w:tr w:rsidR="003E0396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11.883</w:t>
                  </w:r>
                </w:p>
              </w:tc>
            </w:tr>
            <w:tr w:rsidR="003E039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98.7</w:t>
                  </w:r>
                </w:p>
              </w:tc>
            </w:tr>
            <w:tr w:rsidR="003E0396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0.000671</w:t>
                  </w:r>
                </w:p>
              </w:tc>
            </w:tr>
            <w:tr w:rsidR="003E039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r>
                    <w:t xml:space="preserve">% of distorted </w:t>
                  </w:r>
                  <w:proofErr w:type="gramStart"/>
                  <w:r>
                    <w:t>elements(</w:t>
                  </w:r>
                  <w:proofErr w:type="gramEnd"/>
                  <w:r>
                    <w:t>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3E0396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r>
                    <w:t>Time to complete mesh(</w:t>
                  </w:r>
                  <w:proofErr w:type="spellStart"/>
                  <w:proofErr w:type="gramStart"/>
                  <w:r>
                    <w:t>hh;mm</w:t>
                  </w:r>
                  <w:proofErr w:type="gramEnd"/>
                  <w:r>
                    <w:t>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00:00:16</w:t>
                  </w:r>
                </w:p>
              </w:tc>
            </w:tr>
            <w:tr w:rsidR="003E0396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E0396" w:rsidRDefault="003E0396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KAVACHI</w:t>
                  </w:r>
                </w:p>
              </w:tc>
            </w:tr>
          </w:tbl>
          <w:p w:rsidR="00690657" w:rsidRDefault="00690657" w:rsidP="00690657"/>
          <w:p w:rsidR="002F5299" w:rsidRDefault="003E0396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Control Information: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47"/>
              <w:gridCol w:w="3870"/>
              <w:gridCol w:w="3937"/>
            </w:tblGrid>
            <w:tr w:rsidR="00A14EA8" w:rsidTr="00FA53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3E0396" w:rsidP="00A14EA8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Name</w:t>
                  </w:r>
                </w:p>
              </w:tc>
              <w:tc>
                <w:tcPr>
                  <w:tcW w:w="3870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3E0396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Image</w:t>
                  </w:r>
                </w:p>
              </w:tc>
              <w:tc>
                <w:tcPr>
                  <w:tcW w:w="393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3E0396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Details</w:t>
                  </w:r>
                </w:p>
              </w:tc>
            </w:tr>
            <w:tr w:rsidR="00A14EA8" w:rsidTr="003E039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3E0396" w:rsidP="00A14EA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Control-8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18" w:space="0" w:color="76923C" w:themeColor="accent3" w:themeShade="BF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3E0396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412240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412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18" w:space="0" w:color="76923C" w:themeColor="accent3" w:themeShade="BF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FA5333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FA5333" w:rsidRPr="00BE6656" w:rsidRDefault="003E0396" w:rsidP="00485382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FA5333" w:rsidRDefault="003E0396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edge(s), 8 face(s)</w:t>
                        </w:r>
                      </w:p>
                    </w:tc>
                  </w:tr>
                  <w:tr w:rsidR="003E0396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3E0396" w:rsidRDefault="003E0396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3E0396" w:rsidRDefault="003E0396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3E0396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3E0396" w:rsidRDefault="003E0396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3E0396" w:rsidRDefault="003E0396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0.025</w:t>
                        </w:r>
                      </w:p>
                    </w:tc>
                  </w:tr>
                  <w:tr w:rsidR="003E0396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3E0396" w:rsidRDefault="003E0396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3E0396" w:rsidRDefault="003E0396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0.025</w:t>
                        </w:r>
                      </w:p>
                    </w:tc>
                  </w:tr>
                </w:tbl>
                <w:p w:rsidR="00FA5333" w:rsidRDefault="00FA5333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3E0396" w:rsidTr="00DC2EF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3E0396" w:rsidRDefault="003E0396" w:rsidP="00DC2EFC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Control-9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3E0396" w:rsidRDefault="003E0396" w:rsidP="00DC2EF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412240"/>
                        <wp:effectExtent l="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412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3E0396" w:rsidTr="00DC2EFC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3E0396" w:rsidRPr="00BE6656" w:rsidRDefault="003E0396" w:rsidP="00DC2EFC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3E0396" w:rsidRDefault="003E0396" w:rsidP="00DC2EF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12 face(s)</w:t>
                        </w:r>
                      </w:p>
                    </w:tc>
                  </w:tr>
                  <w:tr w:rsidR="003E0396" w:rsidTr="00DC2EFC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3E0396" w:rsidRDefault="003E0396" w:rsidP="00DC2EF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3E0396" w:rsidRDefault="003E0396" w:rsidP="00DC2EF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3E0396" w:rsidTr="00DC2EFC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3E0396" w:rsidRDefault="003E0396" w:rsidP="00DC2EF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3E0396" w:rsidRDefault="003E0396" w:rsidP="00DC2EF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0.03</w:t>
                        </w:r>
                      </w:p>
                    </w:tc>
                  </w:tr>
                  <w:tr w:rsidR="003E0396" w:rsidTr="00DC2EFC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3E0396" w:rsidRDefault="003E0396" w:rsidP="00DC2EF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3E0396" w:rsidRDefault="003E0396" w:rsidP="00DC2EF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0.03</w:t>
                        </w:r>
                      </w:p>
                    </w:tc>
                  </w:tr>
                </w:tbl>
                <w:p w:rsidR="003E0396" w:rsidRDefault="003E0396" w:rsidP="00DC2EF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90657" w:rsidRDefault="00690657" w:rsidP="00690657"/>
          <w:p w:rsidR="00A61A59" w:rsidRPr="00690657" w:rsidRDefault="003E0396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Quality Plots</w:t>
            </w:r>
          </w:p>
          <w:tbl>
            <w:tblPr>
              <w:tblStyle w:val="LightGrid-Accent11"/>
              <w:tblW w:w="5000" w:type="pct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88"/>
              <w:gridCol w:w="2688"/>
              <w:gridCol w:w="2689"/>
              <w:gridCol w:w="2689"/>
            </w:tblGrid>
            <w:tr w:rsidR="00A61A59" w:rsidTr="00AB7ED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0" w:type="pct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AEEF3" w:themeFill="accent5" w:themeFillTint="33"/>
                  <w:vAlign w:val="center"/>
                </w:tcPr>
                <w:p w:rsidR="00A61A59" w:rsidRDefault="003E0396" w:rsidP="00AB7ED5">
                  <w:pPr>
                    <w:jc w:val="center"/>
                  </w:pPr>
                  <w:r>
                    <w:t>Name</w:t>
                  </w:r>
                </w:p>
              </w:tc>
              <w:tc>
                <w:tcPr>
                  <w:tcW w:w="1250" w:type="pct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AEEF3" w:themeFill="accent5" w:themeFillTint="33"/>
                  <w:vAlign w:val="center"/>
                </w:tcPr>
                <w:p w:rsidR="00A61A59" w:rsidRDefault="003E0396" w:rsidP="00AB7ED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1250" w:type="pct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AEEF3" w:themeFill="accent5" w:themeFillTint="33"/>
                  <w:vAlign w:val="center"/>
                </w:tcPr>
                <w:p w:rsidR="00A61A59" w:rsidRDefault="003E0396" w:rsidP="00AB7ED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1250" w:type="pct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AEEF3" w:themeFill="accent5" w:themeFillTint="33"/>
                  <w:vAlign w:val="center"/>
                </w:tcPr>
                <w:p w:rsidR="00A61A59" w:rsidRDefault="003E0396" w:rsidP="00AB7ED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A61A59" w:rsidTr="00AB7ED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0" w:type="pct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61A59" w:rsidRPr="004D2956" w:rsidRDefault="003E0396" w:rsidP="00AB7ED5">
                  <w:pPr>
                    <w:jc w:val="center"/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Mesh Quality Plot1</w:t>
                  </w:r>
                </w:p>
              </w:tc>
              <w:tc>
                <w:tcPr>
                  <w:tcW w:w="1250" w:type="pct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61A59" w:rsidRPr="004D2956" w:rsidRDefault="003E0396" w:rsidP="00AB7ED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Aspect Ratio</w:t>
                  </w:r>
                </w:p>
              </w:tc>
              <w:tc>
                <w:tcPr>
                  <w:tcW w:w="1250" w:type="pct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E0396" w:rsidRDefault="003E0396" w:rsidP="00AB7ED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1.015e+00 </w:t>
                  </w:r>
                </w:p>
                <w:p w:rsidR="00A61A59" w:rsidRPr="004D2956" w:rsidRDefault="003E0396" w:rsidP="00AB7ED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164248</w:t>
                  </w:r>
                </w:p>
              </w:tc>
              <w:tc>
                <w:tcPr>
                  <w:tcW w:w="1250" w:type="pct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E0396" w:rsidRDefault="003E0396" w:rsidP="00AB7ED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1.188e+01 </w:t>
                  </w:r>
                </w:p>
                <w:p w:rsidR="00A61A59" w:rsidRPr="004D2956" w:rsidRDefault="003E0396" w:rsidP="00AB7ED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15164</w:t>
                  </w:r>
                </w:p>
              </w:tc>
            </w:tr>
            <w:tr w:rsidR="00A61A59" w:rsidTr="00A14EA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61A59" w:rsidRDefault="003E0396" w:rsidP="000A7C6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691630" cy="4087495"/>
                        <wp:effectExtent l="0" t="0" r="0" b="8255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91630" cy="40874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61A59" w:rsidRPr="004D2956" w:rsidRDefault="003E0396" w:rsidP="000A7C6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PressureTestChamber-Static 1-Mesh Quality Plot-Mesh Quality Plot1</w:t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3E0396" w:rsidP="000A7C6B">
            <w:pPr>
              <w:pStyle w:val="Heading1"/>
              <w:outlineLvl w:val="0"/>
            </w:pPr>
            <w:bookmarkStart w:id="17" w:name="_Toc34838996"/>
            <w:r>
              <w:t>Sensor Details</w:t>
            </w:r>
            <w:bookmarkEnd w:id="17"/>
          </w:p>
          <w:p w:rsidR="002C53F9" w:rsidRPr="00F077CB" w:rsidRDefault="003E0396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3E0396" w:rsidP="000A7C6B">
            <w:pPr>
              <w:pStyle w:val="Heading1"/>
              <w:outlineLvl w:val="0"/>
            </w:pPr>
            <w:bookmarkStart w:id="18" w:name="_Toc34838997"/>
            <w:r>
              <w:lastRenderedPageBreak/>
              <w:t>Resultant Forces</w:t>
            </w:r>
            <w:bookmarkEnd w:id="18"/>
          </w:p>
          <w:p w:rsidR="005F5B79" w:rsidRPr="000B04D4" w:rsidRDefault="003E0396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E0396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E039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E039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E039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E039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E039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E0396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E039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E039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-0.141686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E039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3.1835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E039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1.02834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E039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3.34847</w:t>
                  </w:r>
                </w:p>
              </w:tc>
            </w:tr>
          </w:tbl>
          <w:p w:rsidR="005F5B79" w:rsidRPr="000B04D4" w:rsidRDefault="003E0396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E0396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E039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E039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E039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E039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E0396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E0396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E039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E039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E039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E039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E0396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9" w:name="_Toc243733151"/>
            <w:bookmarkStart w:id="20" w:name="_Toc245020119"/>
            <w:bookmarkStart w:id="21" w:name="_Toc245020151"/>
          </w:p>
        </w:tc>
      </w:tr>
      <w:bookmarkEnd w:id="19"/>
      <w:bookmarkEnd w:id="20"/>
      <w:bookmarkEnd w:id="21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3E0396" w:rsidRDefault="003E0396" w:rsidP="003E0396">
            <w:pPr>
              <w:pStyle w:val="Heading1"/>
              <w:outlineLvl w:val="0"/>
            </w:pPr>
            <w:bookmarkStart w:id="22" w:name="_Toc34838998"/>
            <w:r>
              <w:t>Beams</w:t>
            </w:r>
            <w:bookmarkEnd w:id="22"/>
          </w:p>
          <w:p w:rsidR="00EC2432" w:rsidRDefault="003E0396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3E0396" w:rsidP="000A7C6B">
            <w:pPr>
              <w:pStyle w:val="Heading1"/>
              <w:outlineLvl w:val="0"/>
            </w:pPr>
            <w:bookmarkStart w:id="23" w:name="_Toc34838999"/>
            <w:bookmarkStart w:id="24" w:name="_Toc243733152"/>
            <w:bookmarkStart w:id="25" w:name="_Toc245020120"/>
            <w:bookmarkStart w:id="26" w:name="_Toc245020152"/>
            <w:r>
              <w:lastRenderedPageBreak/>
              <w:t>Study Results</w:t>
            </w:r>
            <w:bookmarkEnd w:id="23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27"/>
              <w:gridCol w:w="3130"/>
              <w:gridCol w:w="2560"/>
              <w:gridCol w:w="2537"/>
            </w:tblGrid>
            <w:tr w:rsidR="003E0396" w:rsidTr="00DC2EF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E0396" w:rsidRDefault="003E0396" w:rsidP="003E0396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E0396" w:rsidRDefault="003E0396" w:rsidP="003E039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E0396" w:rsidRDefault="003E0396" w:rsidP="003E039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E0396" w:rsidRDefault="003E0396" w:rsidP="003E039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E0396" w:rsidTr="00DC2EF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Pr="004D2956" w:rsidRDefault="003E0396" w:rsidP="003E0396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Pr="004D295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3.033e+01 psi</w:t>
                  </w:r>
                </w:p>
                <w:p w:rsidR="003E0396" w:rsidRPr="004D295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24996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1.265e+05 psi</w:t>
                  </w:r>
                </w:p>
                <w:p w:rsidR="003E0396" w:rsidRPr="004D295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205412</w:t>
                  </w:r>
                </w:p>
              </w:tc>
            </w:tr>
            <w:tr w:rsidR="003E0396" w:rsidTr="00DC2EF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E0396" w:rsidRDefault="003E0396" w:rsidP="003E0396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58000" cy="4189095"/>
                        <wp:effectExtent l="0" t="0" r="0" b="1905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89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E0396" w:rsidRPr="004D2956" w:rsidRDefault="003E0396" w:rsidP="003E039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PressureTestChamber-Static 1-Stress-Stress1</w:t>
                  </w:r>
                </w:p>
              </w:tc>
            </w:tr>
          </w:tbl>
          <w:p w:rsidR="003E0396" w:rsidRDefault="003E0396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13"/>
              <w:gridCol w:w="3372"/>
              <w:gridCol w:w="2378"/>
              <w:gridCol w:w="2191"/>
            </w:tblGrid>
            <w:tr w:rsidR="003E0396" w:rsidTr="00DC2EF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E0396" w:rsidRDefault="003E0396" w:rsidP="003E0396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E0396" w:rsidRDefault="003E0396" w:rsidP="003E039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E0396" w:rsidRDefault="003E0396" w:rsidP="003E039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E0396" w:rsidRDefault="003E0396" w:rsidP="003E039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E0396" w:rsidTr="00DC2EF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Pr="004D2956" w:rsidRDefault="003E0396" w:rsidP="003E0396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Pr="004D295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 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0.000e+00 in</w:t>
                  </w:r>
                </w:p>
                <w:p w:rsidR="003E0396" w:rsidRPr="004D295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23994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5.833e-03 in</w:t>
                  </w:r>
                </w:p>
                <w:p w:rsidR="003E0396" w:rsidRPr="004D295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1791</w:t>
                  </w:r>
                </w:p>
              </w:tc>
            </w:tr>
            <w:tr w:rsidR="003E0396" w:rsidTr="00DC2EF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E0396" w:rsidRDefault="003E0396" w:rsidP="003E0396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858000" cy="4189095"/>
                        <wp:effectExtent l="0" t="0" r="0" b="1905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89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E0396" w:rsidRPr="004D2956" w:rsidRDefault="003E0396" w:rsidP="003E039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PressureTestChamber-Static 1-Displacement-Displacement1</w:t>
                  </w:r>
                </w:p>
              </w:tc>
            </w:tr>
          </w:tbl>
          <w:p w:rsidR="003E0396" w:rsidRDefault="003E0396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92"/>
              <w:gridCol w:w="3389"/>
              <w:gridCol w:w="2448"/>
              <w:gridCol w:w="2425"/>
            </w:tblGrid>
            <w:tr w:rsidR="003E0396" w:rsidTr="00DC2EF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E0396" w:rsidRDefault="003E0396" w:rsidP="003E0396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E0396" w:rsidRDefault="003E0396" w:rsidP="003E039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E0396" w:rsidRDefault="003E0396" w:rsidP="003E039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E0396" w:rsidRDefault="003E0396" w:rsidP="003E039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E0396" w:rsidTr="00DC2EF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Pr="004D2956" w:rsidRDefault="003E0396" w:rsidP="003E0396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Pr="004D295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3.372e-06 </w:t>
                  </w:r>
                </w:p>
                <w:p w:rsidR="003E0396" w:rsidRPr="004D295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46710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3.401e-03 </w:t>
                  </w:r>
                </w:p>
                <w:p w:rsidR="003E0396" w:rsidRPr="004D295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296740</w:t>
                  </w:r>
                </w:p>
              </w:tc>
            </w:tr>
            <w:tr w:rsidR="003E0396" w:rsidTr="00DC2EF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E0396" w:rsidRDefault="003E0396" w:rsidP="003E0396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858000" cy="4189095"/>
                        <wp:effectExtent l="0" t="0" r="0" b="1905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89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E0396" w:rsidRPr="004D2956" w:rsidRDefault="003E0396" w:rsidP="003E039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PressureTestChamber-Static 1-Strain-Strain1</w:t>
                  </w:r>
                </w:p>
              </w:tc>
            </w:tr>
          </w:tbl>
          <w:p w:rsidR="003E0396" w:rsidRDefault="003E0396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49"/>
              <w:gridCol w:w="7305"/>
            </w:tblGrid>
            <w:tr w:rsidR="003E0396" w:rsidTr="0023239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E0396" w:rsidRDefault="003E0396" w:rsidP="003E0396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E0396" w:rsidRDefault="003E0396" w:rsidP="003E039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3E0396" w:rsidTr="002D4F7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Pr="004D2956" w:rsidRDefault="003E0396" w:rsidP="003E0396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Displacement1{1}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E0396" w:rsidRPr="004D2956" w:rsidRDefault="003E0396" w:rsidP="003E03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3E0396" w:rsidTr="00DC2EF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E0396" w:rsidRDefault="003E0396" w:rsidP="003E0396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858000" cy="4189095"/>
                        <wp:effectExtent l="0" t="0" r="0" b="1905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89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E0396" w:rsidRPr="004D2956" w:rsidRDefault="003E0396" w:rsidP="003E039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PressureTestChamber-Static 1-Displacement-Displacement1{1}</w:t>
                  </w:r>
                </w:p>
              </w:tc>
            </w:tr>
          </w:tbl>
          <w:p w:rsidR="003E0396" w:rsidRPr="000B04D4" w:rsidRDefault="003E0396" w:rsidP="000A7C6B"/>
          <w:bookmarkEnd w:id="24"/>
          <w:bookmarkEnd w:id="25"/>
          <w:bookmarkEnd w:id="26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3E0396" w:rsidP="003E0396">
            <w:pPr>
              <w:pStyle w:val="Heading1"/>
              <w:outlineLvl w:val="0"/>
            </w:pPr>
            <w:bookmarkStart w:id="27" w:name="_Toc34839000"/>
            <w:r>
              <w:t>Conclusion</w:t>
            </w:r>
            <w:bookmarkEnd w:id="27"/>
          </w:p>
        </w:tc>
      </w:tr>
    </w:tbl>
    <w:p w:rsidR="00AC3438" w:rsidRPr="00AC3438" w:rsidRDefault="00AC3438" w:rsidP="00FE0924"/>
    <w:sectPr w:rsidR="00AC3438" w:rsidRPr="00AC3438" w:rsidSect="00F80202">
      <w:footerReference w:type="default" r:id="rId22"/>
      <w:footerReference w:type="first" r:id="rId2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202" w:rsidRDefault="00F80202" w:rsidP="00F25CD7">
      <w:pPr>
        <w:spacing w:after="0" w:line="240" w:lineRule="auto"/>
      </w:pPr>
      <w:r>
        <w:separator/>
      </w:r>
    </w:p>
  </w:endnote>
  <w:endnote w:type="continuationSeparator" w:id="0">
    <w:p w:rsidR="00F80202" w:rsidRDefault="00F80202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F80202" w:rsidTr="003E1AE9">
      <w:tc>
        <w:tcPr>
          <w:tcW w:w="867" w:type="pct"/>
        </w:tcPr>
        <w:p w:rsidR="00F80202" w:rsidRDefault="00F80202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F80202" w:rsidRDefault="00F80202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F80202" w:rsidRDefault="00F80202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PressureTestChamber</w:t>
          </w:r>
          <w:proofErr w:type="spellEnd"/>
        </w:p>
      </w:tc>
      <w:tc>
        <w:tcPr>
          <w:tcW w:w="0" w:type="auto"/>
          <w:vAlign w:val="bottom"/>
        </w:tcPr>
        <w:p w:rsidR="00F80202" w:rsidRDefault="00F80202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</w:tc>
    </w:tr>
  </w:tbl>
  <w:p w:rsidR="00F80202" w:rsidRPr="00BF0BC4" w:rsidRDefault="00F80202" w:rsidP="00BF0B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F80202" w:rsidTr="00BF0BC4">
      <w:tc>
        <w:tcPr>
          <w:tcW w:w="1908" w:type="dxa"/>
        </w:tcPr>
        <w:p w:rsidR="00F80202" w:rsidRDefault="00F80202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F80202" w:rsidRDefault="00F80202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F80202" w:rsidRDefault="00F80202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PressureTestChamber</w:t>
          </w:r>
          <w:proofErr w:type="spellEnd"/>
        </w:p>
      </w:tc>
      <w:tc>
        <w:tcPr>
          <w:tcW w:w="360" w:type="dxa"/>
          <w:vAlign w:val="bottom"/>
        </w:tcPr>
        <w:p w:rsidR="00F80202" w:rsidRDefault="00F80202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F80202" w:rsidRPr="00F25CD7" w:rsidRDefault="00F80202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202" w:rsidRDefault="00F80202" w:rsidP="00F25CD7">
      <w:pPr>
        <w:spacing w:after="0" w:line="240" w:lineRule="auto"/>
      </w:pPr>
      <w:r>
        <w:separator/>
      </w:r>
    </w:p>
  </w:footnote>
  <w:footnote w:type="continuationSeparator" w:id="0">
    <w:p w:rsidR="00F80202" w:rsidRDefault="00F80202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02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396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97856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D5E53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80202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087A42-515E-4510-857D-E3ABB7D1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OLIDWORKS%20Corp\SOLIDWORKS\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CD904-5779-476B-9AAE-DC516447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Gene Massion</dc:creator>
  <cp:lastModifiedBy>Gene Massion</cp:lastModifiedBy>
  <cp:revision>2</cp:revision>
  <dcterms:created xsi:type="dcterms:W3CDTF">2020-03-12T00:15:00Z</dcterms:created>
  <dcterms:modified xsi:type="dcterms:W3CDTF">2020-03-12T00:15:00Z</dcterms:modified>
</cp:coreProperties>
</file>