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FD63DD" w:rsidP="00A43A5B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53815" cy="2037080"/>
                  <wp:effectExtent l="0" t="0" r="0" b="127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03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FD63DD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</w:t>
                  </w:r>
                  <w:proofErr w:type="gram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simpleISFETSpacerFEA</w:t>
                  </w:r>
                  <w:proofErr w:type="spellEnd"/>
                  <w:proofErr w:type="gram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FD63DD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September 14, 2023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FD63DD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FD63DD" w:rsidP="00B7731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FD63DD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FD63DD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145579857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_Toc145579857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1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58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Assumptions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_Toc145579858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2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59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_Toc145579859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2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0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_Toc145579860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3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1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Units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_Toc145579861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3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2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_Toc145579862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4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3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_Toc145579863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5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4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_Toc145579864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5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5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Interaction Information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_Toc145579865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6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6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_Toc145579866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7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7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_Toc145579867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7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8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_Toc145579868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8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69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Beams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_Toc145579869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8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70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_Toc145579870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9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D63DD" w:rsidRDefault="00F1660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5579871" w:history="1">
                        <w:r w:rsidR="00FD63DD" w:rsidRPr="00635F9A">
                          <w:rPr>
                            <w:rStyle w:val="Hyperlink"/>
                            <w:noProof/>
                          </w:rPr>
                          <w:t>Conclusion</w:t>
                        </w:r>
                        <w:r w:rsidR="00FD63DD">
                          <w:rPr>
                            <w:noProof/>
                            <w:webHidden/>
                          </w:rPr>
                          <w:tab/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D63DD">
                          <w:rPr>
                            <w:noProof/>
                            <w:webHidden/>
                          </w:rPr>
                          <w:instrText xml:space="preserve"> PAGEREF _Toc145579871 \h </w:instrText>
                        </w:r>
                        <w:r w:rsidR="00FD63DD">
                          <w:rPr>
                            <w:noProof/>
                            <w:webHidden/>
                          </w:rPr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D63DD">
                          <w:rPr>
                            <w:noProof/>
                            <w:webHidden/>
                          </w:rPr>
                          <w:t>15</w:t>
                        </w:r>
                        <w:r w:rsidR="00FD63D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FD63DD" w:rsidP="00C27B5D">
            <w:pPr>
              <w:pStyle w:val="Heading1"/>
              <w:outlineLvl w:val="0"/>
            </w:pPr>
            <w:bookmarkStart w:id="1" w:name="_Toc145579857"/>
            <w:r>
              <w:t>Description</w:t>
            </w:r>
            <w:bookmarkEnd w:id="1"/>
          </w:p>
          <w:p w:rsidR="00F448BC" w:rsidRPr="00E65D6E" w:rsidRDefault="00FD63DD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FD63DD" w:rsidP="00343025">
            <w:pPr>
              <w:pStyle w:val="Heading1"/>
              <w:outlineLvl w:val="0"/>
            </w:pPr>
            <w:bookmarkStart w:id="2" w:name="_Toc145579858"/>
            <w:bookmarkStart w:id="3" w:name="_Toc243733140"/>
            <w:bookmarkStart w:id="4" w:name="_Toc245020107"/>
            <w:bookmarkStart w:id="5" w:name="_Toc245020139"/>
            <w:r>
              <w:lastRenderedPageBreak/>
              <w:t>Assumptions</w:t>
            </w:r>
            <w:bookmarkEnd w:id="2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FD63DD" w:rsidP="00FF408C">
            <w:pPr>
              <w:pStyle w:val="Heading1"/>
              <w:outlineLvl w:val="0"/>
            </w:pPr>
            <w:bookmarkStart w:id="6" w:name="_Toc145579859"/>
            <w:r>
              <w:t>Model Information</w:t>
            </w:r>
            <w:bookmarkEnd w:id="6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FD63DD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270250"/>
                              <wp:effectExtent l="0" t="0" r="3810" b="635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270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FD63DD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simpleISFETSpacerFEA</w:t>
                  </w:r>
                </w:p>
                <w:p w:rsidR="00C16188" w:rsidRDefault="00FD63DD" w:rsidP="00C16188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FD63DD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D63DD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FD63DD" w:rsidTr="00BE2B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BE2BC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Boss-Extrude1</w:t>
                  </w:r>
                </w:p>
                <w:p w:rsidR="00FD63DD" w:rsidRPr="0044448A" w:rsidRDefault="00FD63DD" w:rsidP="00BE2BC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5504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55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Pr="0044448A" w:rsidRDefault="00FD63DD" w:rsidP="00BE2B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BE2B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Mass:0.000396511 lb</w:t>
                  </w:r>
                </w:p>
                <w:p w:rsidR="00FD63DD" w:rsidRDefault="00FD63DD" w:rsidP="00BE2B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Volume:0.00864204 in^3</w:t>
                  </w:r>
                </w:p>
                <w:p w:rsidR="00FD63DD" w:rsidRDefault="00FD63DD" w:rsidP="00BE2B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Density:0.0458817 lb/in^3</w:t>
                  </w:r>
                </w:p>
                <w:p w:rsidR="00FD63DD" w:rsidRDefault="00FD63DD" w:rsidP="00BE2B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Weight:0.000396242 lbf</w:t>
                  </w:r>
                </w:p>
                <w:p w:rsidR="00FD63DD" w:rsidRPr="0044448A" w:rsidRDefault="00FD63DD" w:rsidP="00BE2B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BE2B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C:\PDM_Vault\Chemical Sensors\pH2018\Lionix\ISFETSpacerSimple.SLDPRT</w:t>
                  </w:r>
                </w:p>
                <w:p w:rsidR="00FD63DD" w:rsidRPr="0044448A" w:rsidRDefault="00FD63DD" w:rsidP="00BE2B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Sep 14 10:10:52 2023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FD63DD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Line1</w:t>
                  </w:r>
                </w:p>
                <w:p w:rsidR="004B3022" w:rsidRPr="0044448A" w:rsidRDefault="00FD63DD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55040"/>
                        <wp:effectExtent l="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55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Mass:0.000168507 lb</w:t>
                  </w:r>
                </w:p>
                <w:p w:rsidR="00FD63DD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Volume:0.00200183 in^3</w:t>
                  </w:r>
                </w:p>
                <w:p w:rsidR="00FD63DD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Density:0.0841766 lb/in^3</w:t>
                  </w:r>
                </w:p>
                <w:p w:rsidR="00FD63DD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Weight:0.000168393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C:\PDM_Vault\Chemical Sensors\pH2018\Lionix\ISFET_FEA.SLDPRT</w:t>
                  </w:r>
                </w:p>
                <w:p w:rsidR="00C16188" w:rsidRPr="0044448A" w:rsidRDefault="00FD63D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Sep 14 10:07:01 2023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E294F" w:rsidTr="005E294F">
        <w:tc>
          <w:tcPr>
            <w:tcW w:w="11016" w:type="dxa"/>
          </w:tcPr>
          <w:p w:rsidR="00B35001" w:rsidRPr="00B35001" w:rsidRDefault="00FD63DD" w:rsidP="00B35001">
            <w:pPr>
              <w:pStyle w:val="Heading1"/>
              <w:outlineLvl w:val="0"/>
            </w:pPr>
            <w:bookmarkStart w:id="7" w:name="_Toc145579860"/>
            <w:r>
              <w:t>Study Properties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249"/>
              <w:gridCol w:w="5289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FD63DD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FD63D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(C:\PDM_Vault\Chemical Sensors\pH2018\</w:t>
                  </w:r>
                  <w:proofErr w:type="spellStart"/>
                  <w:r>
                    <w:t>Lionix</w:t>
                  </w:r>
                  <w:proofErr w:type="spellEnd"/>
                  <w:r>
                    <w:t>)</w:t>
                  </w:r>
                </w:p>
              </w:tc>
            </w:tr>
          </w:tbl>
          <w:p w:rsidR="005E294F" w:rsidRDefault="005E294F" w:rsidP="00A96F2C"/>
        </w:tc>
      </w:tr>
      <w:bookmarkEnd w:id="3"/>
      <w:bookmarkEnd w:id="4"/>
      <w:bookmarkEnd w:id="5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33129" w:rsidTr="00E80CD9">
        <w:tc>
          <w:tcPr>
            <w:tcW w:w="11016" w:type="dxa"/>
          </w:tcPr>
          <w:p w:rsidR="00F33129" w:rsidRPr="00B35001" w:rsidRDefault="00FD63DD" w:rsidP="000A7C6B">
            <w:pPr>
              <w:pStyle w:val="Heading1"/>
              <w:outlineLvl w:val="0"/>
            </w:pPr>
            <w:bookmarkStart w:id="8" w:name="_Toc145579861"/>
            <w:r>
              <w:t>Units</w:t>
            </w:r>
            <w:bookmarkEnd w:id="8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288"/>
              <w:gridCol w:w="5250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FD63DD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FD63D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FD63D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FD63DD" w:rsidP="000A7C6B">
            <w:pPr>
              <w:pStyle w:val="Heading1"/>
              <w:outlineLvl w:val="0"/>
            </w:pPr>
            <w:bookmarkStart w:id="9" w:name="_Toc145579862"/>
            <w:bookmarkStart w:id="10" w:name="_Toc243733144"/>
            <w:bookmarkStart w:id="11" w:name="_Toc245020112"/>
            <w:bookmarkStart w:id="12" w:name="_Toc245020144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D63DD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D63DD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D63DD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FD63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E80CD9" w:rsidRPr="00577134" w:rsidRDefault="00FD63DD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63955"/>
                        <wp:effectExtent l="0" t="0" r="635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63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FD63DD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FD63D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PEI</w:t>
                        </w:r>
                      </w:p>
                    </w:tc>
                  </w:tr>
                  <w:tr w:rsidR="00FD63D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FD63D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FD63D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12,328.2 psi</w:t>
                        </w:r>
                      </w:p>
                    </w:tc>
                  </w:tr>
                  <w:tr w:rsidR="00FD63D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Compressive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20,305.3 psi</w:t>
                        </w:r>
                      </w:p>
                    </w:tc>
                  </w:tr>
                  <w:tr w:rsidR="00FD63D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449,617 psi</w:t>
                        </w:r>
                      </w:p>
                    </w:tc>
                  </w:tr>
                  <w:tr w:rsidR="00FD63D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0.44  </w:t>
                        </w:r>
                      </w:p>
                    </w:tc>
                  </w:tr>
                  <w:tr w:rsidR="00FD63D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0.0458817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E80CD9" w:rsidRPr="00577134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ISFETSpacerSimple-1)</w:t>
                  </w:r>
                </w:p>
              </w:tc>
            </w:tr>
            <w:tr w:rsidR="00FD63DD" w:rsidRPr="000841BF" w:rsidTr="00BE2BCA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FD63DD" w:rsidRPr="000841BF" w:rsidRDefault="00FD63DD" w:rsidP="00BE2BC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proofErr w:type="gram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proofErr w:type="gram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  <w:tr w:rsidR="00FD63DD" w:rsidRPr="000841BF" w:rsidTr="00FD63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FD63DD" w:rsidRPr="00577134" w:rsidRDefault="00FD63DD" w:rsidP="00BE2BCA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63955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63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FD63DD" w:rsidRPr="00577134" w:rsidTr="00BE2BCA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Pr="00BE6656" w:rsidRDefault="00FD63DD" w:rsidP="00BE2BCA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Pr="00BE6656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Silicon</w:t>
                        </w:r>
                      </w:p>
                    </w:tc>
                  </w:tr>
                  <w:tr w:rsidR="00FD63DD" w:rsidRPr="00577134" w:rsidTr="00BE2BCA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FD63DD" w:rsidRPr="00577134" w:rsidTr="00BE2BCA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FD63DD" w:rsidRPr="00577134" w:rsidTr="00BE2BCA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17,404.5 psi</w:t>
                        </w:r>
                      </w:p>
                    </w:tc>
                  </w:tr>
                  <w:tr w:rsidR="00FD63DD" w:rsidRPr="00577134" w:rsidTr="00BE2BCA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1.63022e+07 psi</w:t>
                        </w:r>
                      </w:p>
                    </w:tc>
                  </w:tr>
                  <w:tr w:rsidR="00FD63DD" w:rsidRPr="00577134" w:rsidTr="00BE2BCA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0.28  </w:t>
                        </w:r>
                      </w:p>
                    </w:tc>
                  </w:tr>
                  <w:tr w:rsidR="00FD63DD" w:rsidRPr="00577134" w:rsidTr="00BE2BCA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0.0841766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FD63DD" w:rsidRPr="00577134" w:rsidTr="00BE2BCA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7.10685e+06 psi</w:t>
                        </w:r>
                      </w:p>
                    </w:tc>
                  </w:tr>
                </w:tbl>
                <w:p w:rsidR="00FD63DD" w:rsidRPr="00577134" w:rsidRDefault="00FD63DD" w:rsidP="00BE2BC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FD63DD" w:rsidRPr="00577134" w:rsidRDefault="00FD63DD" w:rsidP="00BE2BC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</w:t>
                  </w:r>
                  <w:proofErr w:type="gram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1)(</w:t>
                  </w:r>
                  <w:proofErr w:type="gram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ISFET_FEA-1)</w:t>
                  </w:r>
                </w:p>
              </w:tc>
            </w:tr>
            <w:tr w:rsidR="00FD63DD" w:rsidRPr="000841BF" w:rsidTr="00BE2BCA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FD63DD" w:rsidRPr="000841BF" w:rsidRDefault="00FD63DD" w:rsidP="00BE2BC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proofErr w:type="gram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proofErr w:type="gram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10"/>
      <w:bookmarkEnd w:id="11"/>
      <w:bookmarkEnd w:id="12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FD63DD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3" w:name="_Toc145579863"/>
            <w:r>
              <w:rPr>
                <w:rStyle w:val="Strong"/>
              </w:rPr>
              <w:lastRenderedPageBreak/>
              <w:t>Loads and Fixtures</w:t>
            </w:r>
            <w:bookmarkEnd w:id="13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FD63DD" w:rsidTr="00465EF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D63DD" w:rsidRPr="004E282D" w:rsidRDefault="00FD63DD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D63DD" w:rsidRPr="004E282D" w:rsidRDefault="00FD63DD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D63DD" w:rsidRPr="004E282D" w:rsidRDefault="00FD63DD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FD63DD" w:rsidTr="000512F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FD63DD" w:rsidRPr="00AD5FBA" w:rsidRDefault="00FD63DD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Roller/Slider-1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FD63DD" w:rsidRPr="006208CB" w:rsidRDefault="00FD63DD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3310"/>
                        <wp:effectExtent l="0" t="0" r="0" b="254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3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FD63D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D63DD" w:rsidRPr="00BE6656" w:rsidRDefault="00FD63DD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D63DD" w:rsidRPr="00154A1A" w:rsidRDefault="00FD63D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FD63D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Roller/Slider</w:t>
                        </w:r>
                      </w:p>
                    </w:tc>
                  </w:tr>
                </w:tbl>
                <w:p w:rsidR="00FD63DD" w:rsidRPr="004C6DEB" w:rsidRDefault="00FD63DD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FD63DD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D63D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D63D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D63D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D63D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D63D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FD63D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FD63D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FD63D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-0.0193953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FD63D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FD63D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0.0193953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FD63D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FD63D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FD63D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FD63D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FD63D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FD63DD" w:rsidTr="00224E4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D63DD" w:rsidRPr="004E282D" w:rsidRDefault="00FD63DD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D63DD" w:rsidRPr="004E282D" w:rsidRDefault="00FD63DD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D63DD" w:rsidRPr="004E282D" w:rsidRDefault="00FD63DD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FD63DD" w:rsidTr="00FD63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FD63DD" w:rsidRPr="00F42DD1" w:rsidRDefault="00FD63DD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FD63DD" w:rsidRPr="006208CB" w:rsidRDefault="00FD63DD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FD63D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D63DD" w:rsidRPr="00BE6656" w:rsidRDefault="00FD63DD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D63DD" w:rsidRPr="00B77EA3" w:rsidRDefault="00FD63D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FD63D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FD63D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628 lbf</w:t>
                        </w:r>
                      </w:p>
                    </w:tc>
                  </w:tr>
                </w:tbl>
                <w:p w:rsidR="00FD63DD" w:rsidRDefault="00FD63DD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FD63DD" w:rsidTr="00BE2BC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FD63DD" w:rsidRPr="00F42DD1" w:rsidRDefault="00FD63DD" w:rsidP="00BE2BCA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FD63DD" w:rsidRPr="006208CB" w:rsidRDefault="00FD63DD" w:rsidP="00BE2BC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FD63DD" w:rsidTr="00BE2BC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D63DD" w:rsidRPr="00BE6656" w:rsidRDefault="00FD63DD" w:rsidP="00BE2BCA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D63DD" w:rsidRPr="00B77EA3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FD63DD" w:rsidTr="00BE2BC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FD63DD" w:rsidTr="00BE2BC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3,000</w:t>
                        </w:r>
                      </w:p>
                    </w:tc>
                  </w:tr>
                  <w:tr w:rsidR="00FD63DD" w:rsidTr="00BE2BC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FD63DD" w:rsidTr="00BE2BC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FD63DD" w:rsidTr="00BE2BCA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BE2BCA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BE2BCA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:rsidR="00FD63DD" w:rsidRDefault="00FD63DD" w:rsidP="00BE2BC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4" w:name="_Toc145579864"/>
            <w:r w:rsidR="00FD63DD">
              <w:t>Connector Definitions</w:t>
            </w:r>
            <w:bookmarkEnd w:id="14"/>
          </w:p>
          <w:p w:rsidR="00132707" w:rsidRDefault="00FD63DD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D72EE8" w:rsidRDefault="00D72EE8" w:rsidP="00D72EE8"/>
          <w:p w:rsidR="00D72EE8" w:rsidRPr="009C0A33" w:rsidRDefault="00D72EE8" w:rsidP="00D72EE8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FD63DD" w:rsidP="00FD63DD">
            <w:pPr>
              <w:pStyle w:val="Heading1"/>
              <w:outlineLvl w:val="0"/>
            </w:pPr>
            <w:bookmarkStart w:id="15" w:name="_Toc145579865"/>
            <w:r>
              <w:lastRenderedPageBreak/>
              <w:t>Interaction Information</w:t>
            </w:r>
            <w:bookmarkEnd w:id="15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FD63DD" w:rsidP="00C16188">
                  <w:pPr>
                    <w:jc w:val="center"/>
                  </w:pPr>
                  <w:r>
                    <w:t>Interaction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FD63DD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Interaction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FD63DD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Interaction Properties</w:t>
                  </w:r>
                </w:p>
              </w:tc>
            </w:tr>
            <w:tr w:rsidR="002B4DE8" w:rsidTr="003F22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FD63DD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Interaction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FD63DD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494790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494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FD63DD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FD63DD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FD63DD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4F6DE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FD63DD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D63DD" w:rsidRDefault="00FD63DD" w:rsidP="004F6DE4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D63DD" w:rsidRDefault="00FD63DD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Independent mesh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FD63DD" w:rsidP="000A7C6B">
            <w:pPr>
              <w:pStyle w:val="Heading1"/>
              <w:outlineLvl w:val="0"/>
            </w:pPr>
            <w:bookmarkStart w:id="16" w:name="_Toc145579866"/>
            <w:r>
              <w:lastRenderedPageBreak/>
              <w:t>Mesh information</w:t>
            </w:r>
            <w:bookmarkEnd w:id="16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FD63DD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FD63D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FD63D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Blended curvature-based mesh</w:t>
                  </w:r>
                </w:p>
              </w:tc>
            </w:tr>
            <w:tr w:rsidR="00FD63D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Jacobian points for High quality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 Points</w:t>
                  </w:r>
                </w:p>
              </w:tc>
            </w:tr>
            <w:tr w:rsidR="00FD63D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0.0220086 in</w:t>
                  </w:r>
                </w:p>
              </w:tc>
            </w:tr>
            <w:tr w:rsidR="00FD63D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0.0220086 in</w:t>
                  </w:r>
                </w:p>
              </w:tc>
            </w:tr>
            <w:tr w:rsidR="00FD63D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FD63D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roofErr w:type="spellStart"/>
                  <w:r>
                    <w:t>Remesh</w:t>
                  </w:r>
                  <w:proofErr w:type="spellEnd"/>
                  <w:r>
                    <w:t xml:space="preserve"> failed parts independently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</w:tbl>
          <w:p w:rsidR="00690657" w:rsidRDefault="00690657" w:rsidP="00690657"/>
          <w:p w:rsidR="00A9531D" w:rsidRPr="00690657" w:rsidRDefault="00FD63DD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FD63DD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FD63D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385610</w:t>
                  </w:r>
                </w:p>
              </w:tc>
            </w:tr>
            <w:tr w:rsidR="00FD63D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264276</w:t>
                  </w:r>
                </w:p>
              </w:tc>
            </w:tr>
            <w:tr w:rsidR="00FD63D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3.7072</w:t>
                  </w:r>
                </w:p>
              </w:tc>
            </w:tr>
            <w:tr w:rsidR="00FD63D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99.9</w:t>
                  </w:r>
                </w:p>
              </w:tc>
            </w:tr>
            <w:tr w:rsidR="00FD63D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Percentage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FD63D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Percentage of distorted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FD63D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>Time to complete mesh(</w:t>
                  </w:r>
                  <w:proofErr w:type="spellStart"/>
                  <w:proofErr w:type="gramStart"/>
                  <w:r>
                    <w:t>hh;mm</w:t>
                  </w:r>
                  <w:proofErr w:type="gramEnd"/>
                  <w:r>
                    <w:t>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00:00:08</w:t>
                  </w:r>
                </w:p>
              </w:tc>
            </w:tr>
            <w:tr w:rsidR="00FD63D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D63DD" w:rsidRDefault="00FD63D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KAVACHI</w:t>
                  </w:r>
                </w:p>
              </w:tc>
            </w:tr>
          </w:tbl>
          <w:p w:rsidR="00690657" w:rsidRDefault="00690657" w:rsidP="00690657"/>
          <w:p w:rsidR="002F5299" w:rsidRDefault="00FD63DD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FD63DD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FD63DD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FD63DD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FA53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FD63DD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FD63DD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41287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41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FD63DD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FD63DD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FD63DD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FD63DD" w:rsidRDefault="00FD63DD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FD63DD" w:rsidRDefault="00FD63DD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FD63DD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FD63DD" w:rsidRDefault="00FD63DD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FD63DD" w:rsidRDefault="00FD63DD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0.004</w:t>
                        </w:r>
                      </w:p>
                    </w:tc>
                  </w:tr>
                  <w:tr w:rsidR="00FD63DD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FD63DD" w:rsidRDefault="00FD63DD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FD63DD" w:rsidRDefault="00FD63DD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0.004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FD63DD" w:rsidP="000A7C6B">
            <w:pPr>
              <w:pStyle w:val="Heading1"/>
              <w:outlineLvl w:val="0"/>
            </w:pPr>
            <w:bookmarkStart w:id="17" w:name="_Toc145579867"/>
            <w:r>
              <w:t>Sensor Details</w:t>
            </w:r>
            <w:bookmarkEnd w:id="17"/>
          </w:p>
          <w:p w:rsidR="002C53F9" w:rsidRPr="00F077CB" w:rsidRDefault="00FD63DD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FD63DD" w:rsidP="000A7C6B">
            <w:pPr>
              <w:pStyle w:val="Heading1"/>
              <w:outlineLvl w:val="0"/>
            </w:pPr>
            <w:bookmarkStart w:id="18" w:name="_Toc145579868"/>
            <w:r>
              <w:lastRenderedPageBreak/>
              <w:t>Resultant Forces</w:t>
            </w:r>
            <w:bookmarkEnd w:id="18"/>
          </w:p>
          <w:p w:rsidR="005F5B79" w:rsidRPr="000B04D4" w:rsidRDefault="00FD63DD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D63DD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-0.0193953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0.0193953</w:t>
                  </w:r>
                </w:p>
              </w:tc>
            </w:tr>
          </w:tbl>
          <w:p w:rsidR="005F5B79" w:rsidRPr="000B04D4" w:rsidRDefault="00FD63DD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D63DD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D63D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D63D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C6072D" w:rsidRPr="000B04D4" w:rsidRDefault="00FD63DD" w:rsidP="00C6072D">
            <w:pPr>
              <w:pStyle w:val="Heading2"/>
              <w:outlineLvl w:val="1"/>
            </w:pPr>
            <w:bookmarkStart w:id="19" w:name="_Toc243733151"/>
            <w:bookmarkStart w:id="20" w:name="_Toc245020119"/>
            <w:bookmarkStart w:id="21" w:name="_Toc245020151"/>
            <w:r>
              <w:t>Free body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C6072D" w:rsidTr="00671DA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FD63DD" w:rsidP="00C6072D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FD63DD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FD63DD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FD63DD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FD63DD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FD63DD" w:rsidP="00C6072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C6072D" w:rsidTr="00671DA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-0.0018542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420.816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-0.0013277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420.816</w:t>
                  </w:r>
                </w:p>
              </w:tc>
            </w:tr>
          </w:tbl>
          <w:p w:rsidR="00C6072D" w:rsidRPr="000B04D4" w:rsidRDefault="00FD63DD" w:rsidP="00C6072D">
            <w:pPr>
              <w:pStyle w:val="Heading2"/>
              <w:outlineLvl w:val="1"/>
            </w:pPr>
            <w:r>
              <w:t>Free body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C6072D" w:rsidTr="00671DA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FD63DD" w:rsidP="005C6EA8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FD63DD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FD63DD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FD63DD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FD63DD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FD63DD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C6072D" w:rsidTr="00671DA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FD63DD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8.85075e-33</w:t>
                  </w:r>
                </w:p>
              </w:tc>
            </w:tr>
          </w:tbl>
          <w:p w:rsidR="005F5B79" w:rsidRDefault="005F5B79" w:rsidP="000A7C6B"/>
        </w:tc>
      </w:tr>
      <w:bookmarkEnd w:id="19"/>
      <w:bookmarkEnd w:id="20"/>
      <w:bookmarkEnd w:id="21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FD63DD" w:rsidRDefault="00FD63DD" w:rsidP="00FD63DD">
            <w:pPr>
              <w:pStyle w:val="Heading1"/>
              <w:outlineLvl w:val="0"/>
            </w:pPr>
            <w:bookmarkStart w:id="22" w:name="_Toc145579869"/>
            <w:r>
              <w:t>Beams</w:t>
            </w:r>
            <w:bookmarkEnd w:id="22"/>
          </w:p>
          <w:p w:rsidR="00EC2432" w:rsidRDefault="00FD63DD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FD63DD" w:rsidP="000A7C6B">
            <w:pPr>
              <w:pStyle w:val="Heading1"/>
              <w:outlineLvl w:val="0"/>
            </w:pPr>
            <w:bookmarkStart w:id="23" w:name="_Toc145579870"/>
            <w:bookmarkStart w:id="24" w:name="_Toc243733152"/>
            <w:bookmarkStart w:id="25" w:name="_Toc245020120"/>
            <w:bookmarkStart w:id="26" w:name="_Toc245020152"/>
            <w:r>
              <w:lastRenderedPageBreak/>
              <w:t>Study Results</w:t>
            </w:r>
            <w:bookmarkEnd w:id="23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396"/>
              <w:gridCol w:w="2965"/>
              <w:gridCol w:w="2600"/>
              <w:gridCol w:w="2577"/>
            </w:tblGrid>
            <w:tr w:rsidR="00FD63DD" w:rsidTr="00BE2B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D63DD" w:rsidTr="00BE2B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2.564e+01psi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113966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1.061e+05psi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198949</w:t>
                  </w:r>
                </w:p>
              </w:tc>
            </w:tr>
            <w:tr w:rsidR="00FD63DD" w:rsidTr="00BE2BC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0" cy="3625215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62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D63DD" w:rsidRPr="004D2956" w:rsidRDefault="00FD63DD" w:rsidP="00FD63D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simpleISFETSpacerFEA-Static 1-Stress-Stress1</w:t>
                  </w:r>
                </w:p>
              </w:tc>
            </w:tr>
          </w:tbl>
          <w:p w:rsidR="00FD63DD" w:rsidRDefault="00FD63D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0"/>
              <w:gridCol w:w="3354"/>
              <w:gridCol w:w="2203"/>
              <w:gridCol w:w="2181"/>
            </w:tblGrid>
            <w:tr w:rsidR="00FD63DD" w:rsidTr="00BE2B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D63DD" w:rsidTr="00BE2B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1.895e-07in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60334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9.447e-04in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85419</w:t>
                  </w:r>
                </w:p>
              </w:tc>
            </w:tr>
            <w:tr w:rsidR="00FD63DD" w:rsidTr="00BE2BC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858000" cy="3625215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62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D63DD" w:rsidRPr="004D2956" w:rsidRDefault="00FD63DD" w:rsidP="00FD63D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simpleISFETSpacerFEA-Static 1-Displacement-Displacement1</w:t>
                  </w:r>
                </w:p>
              </w:tc>
            </w:tr>
          </w:tbl>
          <w:p w:rsidR="00FD63DD" w:rsidRDefault="00FD63D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42"/>
              <w:gridCol w:w="3320"/>
              <w:gridCol w:w="2399"/>
              <w:gridCol w:w="2377"/>
            </w:tblGrid>
            <w:tr w:rsidR="00FD63DD" w:rsidTr="00BE2B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D63DD" w:rsidTr="00BE2B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1.087e-06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12732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1.185e-02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2584</w:t>
                  </w:r>
                </w:p>
              </w:tc>
            </w:tr>
            <w:tr w:rsidR="00FD63DD" w:rsidTr="00BE2BC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0" cy="3625215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62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D63DD" w:rsidRPr="004D2956" w:rsidRDefault="00FD63DD" w:rsidP="00FD63D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simpleISFETSpacerFEA-Static 1-Strain-Strain1</w:t>
                  </w:r>
                </w:p>
              </w:tc>
            </w:tr>
          </w:tbl>
          <w:p w:rsidR="00FD63DD" w:rsidRDefault="00FD63D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396"/>
              <w:gridCol w:w="2965"/>
              <w:gridCol w:w="2600"/>
              <w:gridCol w:w="2577"/>
            </w:tblGrid>
            <w:tr w:rsidR="00FD63DD" w:rsidTr="00BE2B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D63DD" w:rsidTr="00BE2B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2.564e+01psi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113966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1.061e+05psi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198949</w:t>
                  </w:r>
                </w:p>
              </w:tc>
            </w:tr>
            <w:tr w:rsidR="00FD63DD" w:rsidTr="00BE2BC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0" cy="3625215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62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D63DD" w:rsidRPr="004D2956" w:rsidRDefault="00FD63DD" w:rsidP="00FD63D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simpleISFETSpacerFEA-Static 1-Stress-Stress2</w:t>
                  </w:r>
                </w:p>
              </w:tc>
            </w:tr>
          </w:tbl>
          <w:p w:rsidR="00FD63DD" w:rsidRDefault="00FD63D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396"/>
              <w:gridCol w:w="2965"/>
              <w:gridCol w:w="2600"/>
              <w:gridCol w:w="2577"/>
            </w:tblGrid>
            <w:tr w:rsidR="00FD63DD" w:rsidTr="00BE2B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D63DD" w:rsidTr="00BE2B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Stress3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2.564e+01psi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113966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1.061e+05psi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198949</w:t>
                  </w:r>
                </w:p>
              </w:tc>
            </w:tr>
            <w:tr w:rsidR="00FD63DD" w:rsidTr="00BE2BC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858000" cy="3625215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62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D63DD" w:rsidRPr="004D2956" w:rsidRDefault="00FD63DD" w:rsidP="00FD63D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simpleISFETSpacerFEA-Static 1-Stress-Stress3</w:t>
                  </w:r>
                </w:p>
              </w:tc>
            </w:tr>
          </w:tbl>
          <w:p w:rsidR="00FD63DD" w:rsidRDefault="00FD63D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0"/>
              <w:gridCol w:w="3354"/>
              <w:gridCol w:w="2203"/>
              <w:gridCol w:w="2181"/>
            </w:tblGrid>
            <w:tr w:rsidR="00FD63DD" w:rsidTr="00BE2B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D63DD" w:rsidRDefault="00FD63DD" w:rsidP="00FD63D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D63DD" w:rsidTr="00BE2B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1.895e-07in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60334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D63DD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9.447e-04in</w:t>
                  </w:r>
                </w:p>
                <w:p w:rsidR="00FD63DD" w:rsidRPr="004D2956" w:rsidRDefault="00FD63DD" w:rsidP="00FD63D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85419</w:t>
                  </w:r>
                </w:p>
              </w:tc>
            </w:tr>
            <w:tr w:rsidR="00FD63DD" w:rsidTr="00BE2BC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0" cy="3625215"/>
                        <wp:effectExtent l="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62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D63DD" w:rsidRPr="004D2956" w:rsidRDefault="00FD63DD" w:rsidP="00FD63D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simpleISFETSpacerFEA-Static 1-Displacement-Displacement2</w:t>
                  </w:r>
                </w:p>
              </w:tc>
            </w:tr>
          </w:tbl>
          <w:p w:rsidR="00FD63DD" w:rsidRPr="000B04D4" w:rsidRDefault="00FD63DD" w:rsidP="000A7C6B"/>
          <w:bookmarkEnd w:id="24"/>
          <w:bookmarkEnd w:id="25"/>
          <w:bookmarkEnd w:id="26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FD63DD" w:rsidTr="00BE2BCA">
              <w:tc>
                <w:tcPr>
                  <w:tcW w:w="5000" w:type="pct"/>
                  <w:vAlign w:val="center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drawing>
                      <wp:inline distT="0" distB="0" distL="0" distR="0">
                        <wp:extent cx="6858000" cy="4192270"/>
                        <wp:effectExtent l="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2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D63DD" w:rsidTr="00BE2BCA">
              <w:tc>
                <w:tcPr>
                  <w:tcW w:w="5000" w:type="pct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</w:t>
                  </w:r>
                </w:p>
                <w:p w:rsidR="00FD63DD" w:rsidRPr="00145DDC" w:rsidRDefault="00FD63DD" w:rsidP="00FD63DD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FD63DD" w:rsidTr="00BE2BCA">
              <w:tc>
                <w:tcPr>
                  <w:tcW w:w="5000" w:type="pct"/>
                  <w:vAlign w:val="center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192270"/>
                        <wp:effectExtent l="0" t="0" r="0" b="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2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D63DD" w:rsidTr="00BE2BCA">
              <w:tc>
                <w:tcPr>
                  <w:tcW w:w="5000" w:type="pct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Image-2</w:t>
                  </w:r>
                </w:p>
                <w:p w:rsidR="00FD63DD" w:rsidRPr="00145DDC" w:rsidRDefault="00FD63DD" w:rsidP="00FD63DD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FD63DD" w:rsidRDefault="00FD63DD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FD63DD" w:rsidTr="00BE2BCA">
              <w:tc>
                <w:tcPr>
                  <w:tcW w:w="5000" w:type="pct"/>
                  <w:vAlign w:val="center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192270"/>
                        <wp:effectExtent l="0" t="0" r="0" b="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2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D63DD" w:rsidTr="00BE2BCA">
              <w:tc>
                <w:tcPr>
                  <w:tcW w:w="5000" w:type="pct"/>
                </w:tcPr>
                <w:p w:rsidR="00FD63DD" w:rsidRDefault="00FD63DD" w:rsidP="00FD63DD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Image-3</w:t>
                  </w:r>
                </w:p>
                <w:p w:rsidR="00FD63DD" w:rsidRPr="00145DDC" w:rsidRDefault="00FD63DD" w:rsidP="00FD63DD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FD63DD" w:rsidRDefault="00FD63DD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FD63DD" w:rsidP="00FD63DD">
            <w:pPr>
              <w:pStyle w:val="Heading1"/>
              <w:outlineLvl w:val="0"/>
            </w:pPr>
            <w:bookmarkStart w:id="27" w:name="_Toc145579871"/>
            <w:r>
              <w:t>Conclusion</w:t>
            </w:r>
            <w:bookmarkEnd w:id="27"/>
          </w:p>
        </w:tc>
      </w:tr>
    </w:tbl>
    <w:p w:rsidR="00AC3438" w:rsidRPr="00AC3438" w:rsidRDefault="00AC3438" w:rsidP="00FE0924"/>
    <w:sectPr w:rsidR="00AC3438" w:rsidRPr="00AC3438" w:rsidSect="00FD63DD">
      <w:footerReference w:type="default" r:id="rId27"/>
      <w:footerReference w:type="first" r:id="rId2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3DD" w:rsidRDefault="00FD63DD" w:rsidP="00F25CD7">
      <w:pPr>
        <w:spacing w:after="0" w:line="240" w:lineRule="auto"/>
      </w:pPr>
      <w:r>
        <w:separator/>
      </w:r>
    </w:p>
  </w:endnote>
  <w:endnote w:type="continuationSeparator" w:id="0">
    <w:p w:rsidR="00FD63DD" w:rsidRDefault="00FD63DD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3"/>
      <w:gridCol w:w="3890"/>
      <w:gridCol w:w="4491"/>
      <w:gridCol w:w="546"/>
    </w:tblGrid>
    <w:tr w:rsidR="00FD315C" w:rsidTr="003E1AE9">
      <w:tc>
        <w:tcPr>
          <w:tcW w:w="867" w:type="pct"/>
        </w:tcPr>
        <w:p w:rsidR="00FD315C" w:rsidRDefault="00FD315C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FD315C" w:rsidRDefault="00FD63DD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FD315C" w:rsidRDefault="00FD63DD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simpleISFETSpacerFEA</w:t>
          </w:r>
          <w:proofErr w:type="spellEnd"/>
        </w:p>
      </w:tc>
      <w:tc>
        <w:tcPr>
          <w:tcW w:w="0" w:type="auto"/>
          <w:vAlign w:val="bottom"/>
        </w:tcPr>
        <w:p w:rsidR="00FD315C" w:rsidRDefault="00FD315C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62B6"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</w:tc>
    </w:tr>
  </w:tbl>
  <w:p w:rsidR="00FD315C" w:rsidRPr="00BF0BC4" w:rsidRDefault="00FD315C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FD315C" w:rsidTr="00BF0BC4">
      <w:tc>
        <w:tcPr>
          <w:tcW w:w="1908" w:type="dxa"/>
        </w:tcPr>
        <w:p w:rsidR="00FD315C" w:rsidRDefault="00FD315C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FD315C" w:rsidRDefault="00FD63DD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FD315C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FD315C" w:rsidRDefault="00FD63DD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simpleISFETSpacerFEA</w:t>
          </w:r>
          <w:proofErr w:type="spellEnd"/>
        </w:p>
      </w:tc>
      <w:tc>
        <w:tcPr>
          <w:tcW w:w="360" w:type="dxa"/>
          <w:vAlign w:val="bottom"/>
        </w:tcPr>
        <w:p w:rsidR="00FD315C" w:rsidRDefault="00FD315C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62B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FD315C" w:rsidRPr="00F25CD7" w:rsidRDefault="00FD315C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3DD" w:rsidRDefault="00FD63DD" w:rsidP="00F25CD7">
      <w:pPr>
        <w:spacing w:after="0" w:line="240" w:lineRule="auto"/>
      </w:pPr>
      <w:r>
        <w:separator/>
      </w:r>
    </w:p>
  </w:footnote>
  <w:footnote w:type="continuationSeparator" w:id="0">
    <w:p w:rsidR="00FD63DD" w:rsidRDefault="00FD63DD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DD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C6D8B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C6EA8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1DA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B59BF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97E8E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0818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62B6"/>
    <w:rsid w:val="009E7C50"/>
    <w:rsid w:val="009E7F81"/>
    <w:rsid w:val="009F13F1"/>
    <w:rsid w:val="009F39F8"/>
    <w:rsid w:val="009F4372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1AE2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22AD5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D87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C7F1D"/>
    <w:rsid w:val="00BD0F6C"/>
    <w:rsid w:val="00BD2958"/>
    <w:rsid w:val="00BD3852"/>
    <w:rsid w:val="00BD540D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072D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379D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2EE8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608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6665"/>
    <w:rsid w:val="00FC7CB3"/>
    <w:rsid w:val="00FD315C"/>
    <w:rsid w:val="00FD63DD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BEA780-3C2E-458B-A0ED-65A2B858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ene\Documents\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54694-0C37-46F0-B7FE-4475FF5A7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15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Gene Massion</dc:creator>
  <cp:lastModifiedBy>Gene Massion</cp:lastModifiedBy>
  <cp:revision>2</cp:revision>
  <dcterms:created xsi:type="dcterms:W3CDTF">2023-09-14T18:05:00Z</dcterms:created>
  <dcterms:modified xsi:type="dcterms:W3CDTF">2023-09-14T18:05:00Z</dcterms:modified>
</cp:coreProperties>
</file>