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CellMar>
          <w:left w:w="115" w:type="dxa"/>
          <w:right w:w="115" w:type="dxa"/>
        </w:tblCellMar>
        <w:tblLook w:val="00BF"/>
      </w:tblPr>
      <w:tblGrid>
        <w:gridCol w:w="3875"/>
        <w:gridCol w:w="3966"/>
        <w:gridCol w:w="2974"/>
      </w:tblGrid>
      <w:tr w:rsidR="00CE409C" w:rsidRPr="00C22079" w:rsidTr="00591A09">
        <w:trPr>
          <w:trHeight w:val="1388"/>
        </w:trPr>
        <w:tc>
          <w:tcPr>
            <w:tcW w:w="7841" w:type="dxa"/>
            <w:gridSpan w:val="2"/>
            <w:tcBorders>
              <w:top w:val="single" w:sz="4" w:space="0" w:color="D9D9D9"/>
              <w:left w:val="single" w:sz="4" w:space="0" w:color="D9D9D9"/>
            </w:tcBorders>
            <w:vAlign w:val="center"/>
          </w:tcPr>
          <w:p w:rsidR="00CE409C" w:rsidRPr="00C22079" w:rsidRDefault="00CE409C" w:rsidP="005F0073">
            <w:r>
              <w:rPr>
                <w:noProof/>
              </w:rPr>
              <w:t>[company logo here]</w:t>
            </w:r>
          </w:p>
        </w:tc>
        <w:tc>
          <w:tcPr>
            <w:tcW w:w="2974" w:type="dxa"/>
            <w:vMerge w:val="restart"/>
            <w:tcBorders>
              <w:top w:val="single" w:sz="4" w:space="0" w:color="D9D9D9"/>
              <w:right w:val="single" w:sz="4" w:space="0" w:color="D9D9D9"/>
            </w:tcBorders>
            <w:vAlign w:val="center"/>
          </w:tcPr>
          <w:p w:rsidR="00CE409C" w:rsidRDefault="004A5887" w:rsidP="00CE409C">
            <w:pPr>
              <w:jc w:val="center"/>
            </w:pPr>
            <w:r>
              <w:rPr>
                <w:noProof/>
              </w:rPr>
              <w:pict>
                <v:shape id="_x0000_i1025" type="#_x0000_t75" style="width:137.25pt;height:82.5pt">
                  <v:imagedata r:id="rId8" o:title="sw_vert_gray"/>
                </v:shape>
              </w:pict>
            </w:r>
          </w:p>
          <w:p w:rsidR="00CE409C" w:rsidRDefault="00CE409C" w:rsidP="00CE409C">
            <w:pPr>
              <w:jc w:val="center"/>
            </w:pPr>
          </w:p>
          <w:p w:rsidR="00CE409C" w:rsidRPr="00B44960" w:rsidRDefault="00CE409C" w:rsidP="00CE409C">
            <w:pPr>
              <w:jc w:val="center"/>
              <w:rPr>
                <w:b/>
                <w:color w:val="808080"/>
                <w:sz w:val="28"/>
                <w:szCs w:val="28"/>
              </w:rPr>
            </w:pPr>
            <w:r w:rsidRPr="00B44960">
              <w:rPr>
                <w:rFonts w:ascii="Arial Narrow" w:hAnsi="Arial Narrow" w:cs="AkzidenzGroteskBE-Regular"/>
                <w:b/>
                <w:color w:val="808080"/>
                <w:sz w:val="28"/>
                <w:szCs w:val="28"/>
              </w:rPr>
              <w:t>Cost Report</w:t>
            </w:r>
          </w:p>
        </w:tc>
      </w:tr>
      <w:tr w:rsidR="00CE409C" w:rsidRPr="00C22079" w:rsidTr="00591A09">
        <w:trPr>
          <w:trHeight w:val="262"/>
        </w:trPr>
        <w:tc>
          <w:tcPr>
            <w:tcW w:w="7841" w:type="dxa"/>
            <w:gridSpan w:val="2"/>
            <w:tcBorders>
              <w:left w:val="single" w:sz="4" w:space="0" w:color="D9D9D9"/>
            </w:tcBorders>
            <w:vAlign w:val="center"/>
          </w:tcPr>
          <w:p w:rsidR="00CE409C" w:rsidRPr="00A92C61" w:rsidRDefault="00CE409C" w:rsidP="00CE409C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AkzidenzGroteskBE-Regular"/>
                <w:color w:val="94A6A2"/>
                <w:sz w:val="18"/>
                <w:szCs w:val="18"/>
              </w:rPr>
              <w:t xml:space="preserve">[company name here]                         </w:t>
            </w:r>
          </w:p>
        </w:tc>
        <w:tc>
          <w:tcPr>
            <w:tcW w:w="2974" w:type="dxa"/>
            <w:vMerge/>
            <w:tcBorders>
              <w:right w:val="single" w:sz="4" w:space="0" w:color="D9D9D9"/>
            </w:tcBorders>
          </w:tcPr>
          <w:p w:rsidR="00CE409C" w:rsidRPr="00C22079" w:rsidRDefault="00CE409C" w:rsidP="00C34106">
            <w:pPr>
              <w:jc w:val="right"/>
            </w:pPr>
          </w:p>
        </w:tc>
      </w:tr>
      <w:tr w:rsidR="00CE409C" w:rsidRPr="00C22079" w:rsidTr="00591A09">
        <w:trPr>
          <w:trHeight w:val="262"/>
        </w:trPr>
        <w:tc>
          <w:tcPr>
            <w:tcW w:w="7841" w:type="dxa"/>
            <w:gridSpan w:val="2"/>
            <w:tcBorders>
              <w:left w:val="single" w:sz="4" w:space="0" w:color="D9D9D9"/>
            </w:tcBorders>
            <w:vAlign w:val="center"/>
          </w:tcPr>
          <w:p w:rsidR="00CE409C" w:rsidRDefault="00CE409C" w:rsidP="00CE409C">
            <w:pPr>
              <w:rPr>
                <w:rFonts w:ascii="Arial Narrow" w:hAnsi="Arial Narrow" w:cs="AkzidenzGroteskBE-Regular"/>
                <w:color w:val="94A6A2"/>
                <w:sz w:val="18"/>
                <w:szCs w:val="18"/>
              </w:rPr>
            </w:pPr>
            <w:r>
              <w:rPr>
                <w:rFonts w:ascii="Arial Narrow" w:hAnsi="Arial Narrow" w:cs="AkzidenzGroteskBE-Regular"/>
                <w:color w:val="94A6A2"/>
                <w:sz w:val="18"/>
                <w:szCs w:val="18"/>
              </w:rPr>
              <w:t>[address</w:t>
            </w:r>
            <w:r w:rsidR="00682165">
              <w:rPr>
                <w:rFonts w:ascii="Arial Narrow" w:hAnsi="Arial Narrow" w:cs="AkzidenzGroteskBE-Regular"/>
                <w:color w:val="94A6A2"/>
                <w:sz w:val="18"/>
                <w:szCs w:val="18"/>
              </w:rPr>
              <w:t xml:space="preserve"> here</w:t>
            </w:r>
            <w:r>
              <w:rPr>
                <w:rFonts w:ascii="Arial Narrow" w:hAnsi="Arial Narrow" w:cs="AkzidenzGroteskBE-Regular"/>
                <w:color w:val="94A6A2"/>
                <w:sz w:val="18"/>
                <w:szCs w:val="18"/>
              </w:rPr>
              <w:t xml:space="preserve">]       </w:t>
            </w:r>
          </w:p>
        </w:tc>
        <w:tc>
          <w:tcPr>
            <w:tcW w:w="2974" w:type="dxa"/>
            <w:vMerge/>
            <w:tcBorders>
              <w:right w:val="single" w:sz="4" w:space="0" w:color="D9D9D9"/>
            </w:tcBorders>
          </w:tcPr>
          <w:p w:rsidR="00CE409C" w:rsidRPr="00C22079" w:rsidRDefault="00CE409C" w:rsidP="00C34106">
            <w:pPr>
              <w:jc w:val="right"/>
            </w:pPr>
          </w:p>
        </w:tc>
      </w:tr>
      <w:tr w:rsidR="00CE409C" w:rsidRPr="00C22079" w:rsidTr="00591A09">
        <w:trPr>
          <w:trHeight w:val="262"/>
        </w:trPr>
        <w:tc>
          <w:tcPr>
            <w:tcW w:w="7841" w:type="dxa"/>
            <w:gridSpan w:val="2"/>
            <w:tcBorders>
              <w:left w:val="single" w:sz="4" w:space="0" w:color="D9D9D9"/>
            </w:tcBorders>
            <w:vAlign w:val="center"/>
          </w:tcPr>
          <w:p w:rsidR="00CE409C" w:rsidRDefault="00CE409C" w:rsidP="00682165">
            <w:pPr>
              <w:rPr>
                <w:rFonts w:ascii="Arial Narrow" w:hAnsi="Arial Narrow" w:cs="AkzidenzGroteskBE-Regular"/>
                <w:color w:val="94A6A2"/>
                <w:sz w:val="18"/>
                <w:szCs w:val="18"/>
              </w:rPr>
            </w:pPr>
            <w:r>
              <w:rPr>
                <w:rFonts w:ascii="Arial Narrow" w:hAnsi="Arial Narrow" w:cs="AkzidenzGroteskBE-Regular"/>
                <w:color w:val="94A6A2"/>
                <w:sz w:val="18"/>
                <w:szCs w:val="18"/>
              </w:rPr>
              <w:t xml:space="preserve">[company </w:t>
            </w:r>
            <w:r w:rsidR="00682165">
              <w:rPr>
                <w:rFonts w:ascii="Arial Narrow" w:hAnsi="Arial Narrow" w:cs="AkzidenzGroteskBE-Regular"/>
                <w:color w:val="94A6A2"/>
                <w:sz w:val="18"/>
                <w:szCs w:val="18"/>
              </w:rPr>
              <w:t>website</w:t>
            </w:r>
            <w:r>
              <w:rPr>
                <w:rFonts w:ascii="Arial Narrow" w:hAnsi="Arial Narrow" w:cs="AkzidenzGroteskBE-Regular"/>
                <w:color w:val="94A6A2"/>
                <w:sz w:val="18"/>
                <w:szCs w:val="18"/>
              </w:rPr>
              <w:t xml:space="preserve"> here]</w:t>
            </w:r>
          </w:p>
        </w:tc>
        <w:tc>
          <w:tcPr>
            <w:tcW w:w="2974" w:type="dxa"/>
            <w:vMerge/>
            <w:tcBorders>
              <w:right w:val="single" w:sz="4" w:space="0" w:color="D9D9D9"/>
            </w:tcBorders>
          </w:tcPr>
          <w:p w:rsidR="00CE409C" w:rsidRPr="00C22079" w:rsidRDefault="00CE409C" w:rsidP="00C34106">
            <w:pPr>
              <w:jc w:val="right"/>
            </w:pPr>
          </w:p>
        </w:tc>
      </w:tr>
      <w:tr w:rsidR="00C34106" w:rsidRPr="00C22079" w:rsidTr="00040F44">
        <w:trPr>
          <w:trHeight w:val="963"/>
        </w:trPr>
        <w:tc>
          <w:tcPr>
            <w:tcW w:w="10815" w:type="dxa"/>
            <w:gridSpan w:val="3"/>
            <w:tcBorders>
              <w:left w:val="single" w:sz="4" w:space="0" w:color="D9D9D9"/>
              <w:right w:val="single" w:sz="4" w:space="0" w:color="D9D9D9"/>
            </w:tcBorders>
          </w:tcPr>
          <w:p w:rsidR="00C34106" w:rsidRDefault="00C34106" w:rsidP="00C34106"/>
          <w:tbl>
            <w:tblPr>
              <w:tblpPr w:leftFromText="187" w:rightFromText="187" w:topFromText="144" w:vertAnchor="text" w:horzAnchor="margin" w:tblpY="1"/>
              <w:tblW w:w="10526" w:type="dxa"/>
              <w:tblLayout w:type="fixed"/>
              <w:tblLook w:val="01E0"/>
            </w:tblPr>
            <w:tblGrid>
              <w:gridCol w:w="1712"/>
              <w:gridCol w:w="2253"/>
              <w:gridCol w:w="2343"/>
              <w:gridCol w:w="4218"/>
            </w:tblGrid>
            <w:tr w:rsidR="00591A09" w:rsidRPr="000B7CD9" w:rsidTr="00591A09">
              <w:trPr>
                <w:trHeight w:val="296"/>
              </w:trPr>
              <w:tc>
                <w:tcPr>
                  <w:tcW w:w="1712" w:type="dxa"/>
                </w:tcPr>
                <w:p w:rsidR="00C34106" w:rsidRPr="000B7CD9" w:rsidRDefault="00583AFA" w:rsidP="00C34106">
                  <w:pPr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pict>
                      <v:shape id="_x0000_s1028" type="#_x0000_t75" style="position:absolute;margin-left:-11.95pt;margin-top:-5.6pt;width:540pt;height:18.05pt;z-index:-251659264">
                        <v:imagedata r:id="rId9" o:title=""/>
                      </v:shape>
                    </w:pict>
                  </w:r>
                  <w:r w:rsidR="00C34106"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  <w:t>[name]</w:t>
                  </w:r>
                  <w:r w:rsidR="00C34106" w:rsidRPr="000B7CD9"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  <w:t xml:space="preserve">   ∙                </w:t>
                  </w:r>
                </w:p>
              </w:tc>
              <w:tc>
                <w:tcPr>
                  <w:tcW w:w="2253" w:type="dxa"/>
                </w:tcPr>
                <w:p w:rsidR="00C34106" w:rsidRPr="000B7CD9" w:rsidRDefault="00C34106" w:rsidP="00E9312D">
                  <w:pPr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  <w:t>[title]</w:t>
                  </w:r>
                  <w:r w:rsidRPr="000B7CD9"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  <w:t xml:space="preserve">     </w:t>
                  </w:r>
                </w:p>
              </w:tc>
              <w:tc>
                <w:tcPr>
                  <w:tcW w:w="2343" w:type="dxa"/>
                </w:tcPr>
                <w:p w:rsidR="00C34106" w:rsidRPr="000B7CD9" w:rsidRDefault="00C34106" w:rsidP="00E9312D">
                  <w:pPr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  <w:t>[email address]</w:t>
                  </w:r>
                  <w:r w:rsidRPr="000B7CD9"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  <w:t xml:space="preserve">   ∙         </w:t>
                  </w:r>
                </w:p>
              </w:tc>
              <w:tc>
                <w:tcPr>
                  <w:tcW w:w="4218" w:type="dxa"/>
                </w:tcPr>
                <w:p w:rsidR="00C34106" w:rsidRPr="000B7CD9" w:rsidRDefault="00C34106" w:rsidP="00E9312D">
                  <w:pPr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</w:pPr>
                  <w:r w:rsidRPr="000B7CD9"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  <w:t>(</w:t>
                  </w:r>
                  <w:r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  <w:t>###</w:t>
                  </w:r>
                  <w:r w:rsidRPr="000B7CD9"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  <w:t xml:space="preserve">) </w:t>
                  </w:r>
                  <w:r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  <w:t>###</w:t>
                  </w:r>
                  <w:r w:rsidRPr="000B7CD9"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  <w:t>-</w:t>
                  </w:r>
                  <w:r>
                    <w:rPr>
                      <w:rFonts w:ascii="Arial Narrow" w:hAnsi="Arial Narrow"/>
                      <w:color w:val="FFFFFF"/>
                      <w:sz w:val="18"/>
                      <w:szCs w:val="18"/>
                    </w:rPr>
                    <w:t>####</w:t>
                  </w:r>
                </w:p>
              </w:tc>
            </w:tr>
          </w:tbl>
          <w:p w:rsidR="00C34106" w:rsidRPr="00C22079" w:rsidRDefault="00C34106" w:rsidP="00C34106">
            <w:r>
              <w:t xml:space="preserve">                                                                                       </w:t>
            </w:r>
          </w:p>
        </w:tc>
      </w:tr>
      <w:tr w:rsidR="00A62F3F" w:rsidRPr="00C22079" w:rsidTr="00591A09">
        <w:trPr>
          <w:trHeight w:val="9801"/>
        </w:trPr>
        <w:tc>
          <w:tcPr>
            <w:tcW w:w="3875" w:type="dxa"/>
            <w:tcBorders>
              <w:left w:val="single" w:sz="4" w:space="0" w:color="D9D9D9"/>
            </w:tcBorders>
          </w:tcPr>
          <w:p w:rsidR="00A62F3F" w:rsidRDefault="00DF00AD" w:rsidP="00A62F3F">
            <w:pPr>
              <w:jc w:val="center"/>
            </w:pPr>
            <w:bookmarkStart w:id="0" w:name="part_imgIsometric0"/>
            <w:bookmarkEnd w:id="0"/>
            <w:r>
              <w:pict>
                <v:shape id="_x0000_i1027" type="#_x0000_t75" style="width:181.5pt;height:108pt">
                  <v:imagedata r:id="rId10" o:title="screenShot-1"/>
                </v:shape>
              </w:pict>
            </w:r>
          </w:p>
          <w:p w:rsidR="00E51898" w:rsidRDefault="00E51898" w:rsidP="00A62F3F">
            <w:pPr>
              <w:jc w:val="center"/>
            </w:pPr>
          </w:p>
          <w:p w:rsidR="00A62F3F" w:rsidRDefault="00DF00AD" w:rsidP="00A62F3F">
            <w:pPr>
              <w:jc w:val="center"/>
              <w:rPr>
                <w:noProof/>
              </w:rPr>
            </w:pPr>
            <w:bookmarkStart w:id="1" w:name="part_imgIsoWStock0"/>
            <w:bookmarkEnd w:id="1"/>
            <w:r>
              <w:rPr>
                <w:noProof/>
              </w:rPr>
              <w:pict>
                <v:shape id="_x0000_i1028" type="#_x0000_t75" style="width:181.5pt;height:108pt">
                  <v:imagedata r:id="rId11" o:title="screenShot-2"/>
                </v:shape>
              </w:pict>
            </w:r>
          </w:p>
          <w:p w:rsidR="00A62F3F" w:rsidRPr="00C22079" w:rsidRDefault="00A62F3F" w:rsidP="00354158">
            <w:pPr>
              <w:jc w:val="right"/>
            </w:pPr>
          </w:p>
        </w:tc>
        <w:tc>
          <w:tcPr>
            <w:tcW w:w="6940" w:type="dxa"/>
            <w:gridSpan w:val="2"/>
            <w:tcBorders>
              <w:right w:val="single" w:sz="4" w:space="0" w:color="D9D9D9"/>
            </w:tcBorders>
            <w:vAlign w:val="center"/>
          </w:tcPr>
          <w:tbl>
            <w:tblPr>
              <w:tblW w:w="6540" w:type="dxa"/>
              <w:tblBorders>
                <w:top w:val="single" w:sz="8" w:space="0" w:color="F79646"/>
                <w:left w:val="single" w:sz="8" w:space="0" w:color="F79646"/>
                <w:bottom w:val="single" w:sz="8" w:space="0" w:color="F79646"/>
                <w:right w:val="single" w:sz="8" w:space="0" w:color="F79646"/>
              </w:tblBorders>
              <w:tblLayout w:type="fixed"/>
              <w:tblLook w:val="00BF"/>
            </w:tblPr>
            <w:tblGrid>
              <w:gridCol w:w="2670"/>
              <w:gridCol w:w="3870"/>
            </w:tblGrid>
            <w:tr w:rsidR="005B1C37" w:rsidRPr="00165F85" w:rsidTr="00354158">
              <w:trPr>
                <w:trHeight w:val="246"/>
              </w:trPr>
              <w:tc>
                <w:tcPr>
                  <w:tcW w:w="2670" w:type="dxa"/>
                  <w:tcBorders>
                    <w:top w:val="nil"/>
                    <w:left w:val="nil"/>
                    <w:bottom w:val="single" w:sz="24" w:space="0" w:color="F79646"/>
                    <w:right w:val="nil"/>
                  </w:tcBorders>
                  <w:shd w:val="clear" w:color="auto" w:fill="FFFFFF"/>
                  <w:vAlign w:val="center"/>
                </w:tcPr>
                <w:p w:rsidR="00A62F3F" w:rsidRPr="00C72B0E" w:rsidRDefault="0024006C" w:rsidP="002B1AFB">
                  <w:pPr>
                    <w:rPr>
                      <w:rFonts w:ascii="Arial Narrow" w:hAnsi="Arial Narrow"/>
                      <w:color w:val="FF85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kzidenzGroteskBE-Regular"/>
                      <w:color w:val="FF8500"/>
                      <w:sz w:val="28"/>
                      <w:szCs w:val="28"/>
                    </w:rPr>
                    <w:t>Model n</w:t>
                  </w:r>
                  <w:r w:rsidR="00A62F3F" w:rsidRPr="00C72B0E">
                    <w:rPr>
                      <w:rFonts w:ascii="Arial Narrow" w:hAnsi="Arial Narrow" w:cs="AkzidenzGroteskBE-Regular"/>
                      <w:color w:val="FF8500"/>
                      <w:sz w:val="28"/>
                      <w:szCs w:val="28"/>
                    </w:rPr>
                    <w:t xml:space="preserve">ame: </w:t>
                  </w:r>
                </w:p>
              </w:tc>
              <w:tc>
                <w:tcPr>
                  <w:tcW w:w="3870" w:type="dxa"/>
                  <w:tcBorders>
                    <w:top w:val="nil"/>
                    <w:left w:val="nil"/>
                    <w:bottom w:val="single" w:sz="24" w:space="0" w:color="F79646"/>
                    <w:right w:val="nil"/>
                  </w:tcBorders>
                  <w:shd w:val="clear" w:color="auto" w:fill="FFFFFF"/>
                  <w:vAlign w:val="center"/>
                </w:tcPr>
                <w:p w:rsidR="00A62F3F" w:rsidRPr="00C72B0E" w:rsidRDefault="00DF00AD" w:rsidP="002B1AFB">
                  <w:pPr>
                    <w:rPr>
                      <w:rFonts w:ascii="Arial Narrow" w:hAnsi="Arial Narrow"/>
                      <w:color w:val="718883"/>
                      <w:sz w:val="28"/>
                      <w:szCs w:val="28"/>
                    </w:rPr>
                  </w:pPr>
                  <w:bookmarkStart w:id="2" w:name="file_name2"/>
                  <w:bookmarkEnd w:id="2"/>
                  <w:r>
                    <w:rPr>
                      <w:rFonts w:ascii="Arial Narrow" w:hAnsi="Arial Narrow"/>
                      <w:color w:val="718883"/>
                      <w:sz w:val="28"/>
                      <w:szCs w:val="28"/>
                    </w:rPr>
                    <w:t>P-200987-11_ValveBrkt</w:t>
                  </w:r>
                </w:p>
              </w:tc>
            </w:tr>
            <w:tr w:rsidR="00787E61" w:rsidRPr="00165F85" w:rsidTr="00354158">
              <w:trPr>
                <w:trHeight w:val="349"/>
              </w:trPr>
              <w:tc>
                <w:tcPr>
                  <w:tcW w:w="2670" w:type="dxa"/>
                  <w:tcBorders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A62F3F" w:rsidRPr="00C72B0E" w:rsidRDefault="003D386E" w:rsidP="002B1AFB">
                  <w:pP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 xml:space="preserve">Date and </w:t>
                  </w:r>
                  <w:r w:rsidR="00A62F3F"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time of report:</w:t>
                  </w:r>
                </w:p>
              </w:tc>
              <w:tc>
                <w:tcPr>
                  <w:tcW w:w="3870" w:type="dxa"/>
                  <w:tcBorders>
                    <w:top w:val="single" w:sz="4" w:space="0" w:color="808080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F2F2F2"/>
                  <w:vAlign w:val="center"/>
                </w:tcPr>
                <w:p w:rsidR="00A62F3F" w:rsidRPr="00C72B0E" w:rsidRDefault="00DF00AD" w:rsidP="002B1AFB">
                  <w:pP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bookmarkStart w:id="3" w:name="part_DateTime0"/>
                  <w:bookmarkEnd w:id="3"/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5/29/2012 2:25:04 PM</w:t>
                  </w:r>
                </w:p>
              </w:tc>
            </w:tr>
            <w:tr w:rsidR="00E3381E" w:rsidRPr="00165F85" w:rsidTr="00354158">
              <w:trPr>
                <w:trHeight w:val="349"/>
              </w:trPr>
              <w:tc>
                <w:tcPr>
                  <w:tcW w:w="2670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A62F3F" w:rsidRPr="00C72B0E" w:rsidRDefault="00A62F3F" w:rsidP="002B1AFB">
                  <w:pPr>
                    <w:rPr>
                      <w:rFonts w:ascii="Arial Narrow" w:hAnsi="Arial Narrow"/>
                      <w:color w:val="FF8500"/>
                      <w:sz w:val="20"/>
                      <w:szCs w:val="20"/>
                    </w:rPr>
                  </w:pPr>
                  <w:r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 xml:space="preserve">Material: </w:t>
                  </w:r>
                </w:p>
              </w:tc>
              <w:tc>
                <w:tcPr>
                  <w:tcW w:w="3870" w:type="dxa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A62F3F" w:rsidRPr="00C72B0E" w:rsidRDefault="00DF00AD" w:rsidP="002B1AFB">
                  <w:pP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bookmarkStart w:id="4" w:name="part_Material0"/>
                  <w:bookmarkEnd w:id="4"/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t>6061 Alloy</w:t>
                  </w:r>
                </w:p>
              </w:tc>
            </w:tr>
            <w:tr w:rsidR="00787E61" w:rsidRPr="00165F85" w:rsidTr="00354158">
              <w:trPr>
                <w:trHeight w:val="349"/>
              </w:trPr>
              <w:tc>
                <w:tcPr>
                  <w:tcW w:w="2670" w:type="dxa"/>
                  <w:tcBorders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A62F3F" w:rsidRPr="00C72B0E" w:rsidRDefault="007D62E0" w:rsidP="002B1AFB">
                  <w:pPr>
                    <w:rPr>
                      <w:rFonts w:ascii="Arial Narrow" w:hAnsi="Arial Narrow"/>
                      <w:color w:val="FF85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Manufacturing p</w:t>
                  </w:r>
                  <w:r w:rsidR="00A62F3F"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 xml:space="preserve">rocess: </w:t>
                  </w:r>
                </w:p>
              </w:tc>
              <w:tc>
                <w:tcPr>
                  <w:tcW w:w="3870" w:type="dxa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F2F2F2"/>
                  <w:vAlign w:val="center"/>
                </w:tcPr>
                <w:p w:rsidR="00A62F3F" w:rsidRPr="00C72B0E" w:rsidRDefault="00A07518" w:rsidP="002B1AFB">
                  <w:pP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Machining</w:t>
                  </w:r>
                </w:p>
              </w:tc>
            </w:tr>
            <w:tr w:rsidR="00E3381E" w:rsidRPr="00165F85" w:rsidTr="00354158">
              <w:trPr>
                <w:trHeight w:val="349"/>
              </w:trPr>
              <w:tc>
                <w:tcPr>
                  <w:tcW w:w="2670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A62F3F" w:rsidRPr="00C72B0E" w:rsidRDefault="00A07518" w:rsidP="002B1AFB">
                  <w:pP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Weight</w:t>
                  </w:r>
                  <w:r w:rsidR="00A62F3F"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3870" w:type="dxa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A62F3F" w:rsidRPr="00C72B0E" w:rsidRDefault="00DF00AD" w:rsidP="009908F9">
                  <w:pP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bookmarkStart w:id="5" w:name="part_Weight0"/>
                  <w:bookmarkEnd w:id="5"/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0.90 lb</w:t>
                  </w:r>
                </w:p>
              </w:tc>
            </w:tr>
            <w:tr w:rsidR="00787E61" w:rsidRPr="00165F85" w:rsidTr="00354158">
              <w:trPr>
                <w:trHeight w:val="349"/>
              </w:trPr>
              <w:tc>
                <w:tcPr>
                  <w:tcW w:w="2670" w:type="dxa"/>
                  <w:tcBorders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A62F3F" w:rsidRPr="00C72B0E" w:rsidRDefault="00A07518" w:rsidP="002B1AFB">
                  <w:pPr>
                    <w:rPr>
                      <w:rFonts w:ascii="Arial Narrow" w:hAnsi="Arial Narrow"/>
                      <w:color w:val="FF85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Stock type</w:t>
                  </w:r>
                  <w:r w:rsidR="00A62F3F"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3870" w:type="dxa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F2F2F2"/>
                  <w:vAlign w:val="center"/>
                </w:tcPr>
                <w:p w:rsidR="00A62F3F" w:rsidRPr="00C72B0E" w:rsidRDefault="00DF00AD" w:rsidP="00A07518">
                  <w:pP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bookmarkStart w:id="6" w:name="part_StockType0"/>
                  <w:bookmarkEnd w:id="6"/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t>Block</w:t>
                  </w:r>
                </w:p>
              </w:tc>
            </w:tr>
            <w:tr w:rsidR="00E3381E" w:rsidRPr="00165F85" w:rsidTr="00354158">
              <w:trPr>
                <w:trHeight w:val="349"/>
              </w:trPr>
              <w:tc>
                <w:tcPr>
                  <w:tcW w:w="2670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A62F3F" w:rsidRPr="00C72B0E" w:rsidRDefault="00DF00AD" w:rsidP="002B1AFB">
                  <w:pP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</w:pPr>
                  <w:bookmarkStart w:id="7" w:name="part_StockSizeLabel0"/>
                  <w:bookmarkEnd w:id="7"/>
                  <w: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Block Size:</w:t>
                  </w:r>
                </w:p>
              </w:tc>
              <w:tc>
                <w:tcPr>
                  <w:tcW w:w="3870" w:type="dxa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A62F3F" w:rsidRPr="00C72B0E" w:rsidRDefault="00DF00AD" w:rsidP="00E528E5">
                  <w:pP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bookmarkStart w:id="8" w:name="part_StockSize0"/>
                  <w:bookmarkEnd w:id="8"/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50.80x36.51x81.79 in</w:t>
                  </w:r>
                </w:p>
              </w:tc>
            </w:tr>
            <w:tr w:rsidR="00E3381E" w:rsidRPr="00165F85" w:rsidTr="006C2155">
              <w:trPr>
                <w:trHeight w:val="349"/>
              </w:trPr>
              <w:tc>
                <w:tcPr>
                  <w:tcW w:w="2670" w:type="dxa"/>
                  <w:tcBorders>
                    <w:left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A62F3F" w:rsidRPr="00C72B0E" w:rsidRDefault="00A62F3F" w:rsidP="002B1AFB">
                  <w:pP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</w:pPr>
                  <w:r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Material cost:</w:t>
                  </w:r>
                </w:p>
              </w:tc>
              <w:tc>
                <w:tcPr>
                  <w:tcW w:w="3870" w:type="dxa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F2F2F2"/>
                  <w:vAlign w:val="center"/>
                </w:tcPr>
                <w:p w:rsidR="00A62F3F" w:rsidRPr="00C72B0E" w:rsidRDefault="00DF00AD" w:rsidP="009908F9">
                  <w:pP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bookmarkStart w:id="9" w:name="part_MatCost0"/>
                  <w:bookmarkEnd w:id="9"/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6.00 USD/lb</w:t>
                  </w:r>
                </w:p>
              </w:tc>
            </w:tr>
            <w:tr w:rsidR="006C2155" w:rsidRPr="00165F85" w:rsidTr="005A1DB1">
              <w:trPr>
                <w:trHeight w:val="349"/>
              </w:trPr>
              <w:tc>
                <w:tcPr>
                  <w:tcW w:w="2670" w:type="dxa"/>
                  <w:tcBorders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6C2155" w:rsidRPr="00C72B0E" w:rsidRDefault="00DF00AD" w:rsidP="002B1AFB">
                  <w:pP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</w:pPr>
                  <w:bookmarkStart w:id="10" w:name="part_shopRateLabel0"/>
                  <w:bookmarkEnd w:id="10"/>
                  <w: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Shop Rate:</w:t>
                  </w:r>
                </w:p>
              </w:tc>
              <w:tc>
                <w:tcPr>
                  <w:tcW w:w="3870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6C2155" w:rsidRPr="00C72B0E" w:rsidRDefault="00DF00AD" w:rsidP="002B1AFB">
                  <w:pP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bookmarkStart w:id="11" w:name="part_ShopRate0"/>
                  <w:bookmarkEnd w:id="11"/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100.00 USD</w:t>
                  </w:r>
                </w:p>
              </w:tc>
            </w:tr>
          </w:tbl>
          <w:p w:rsidR="00A62F3F" w:rsidRDefault="00A62F3F" w:rsidP="000A12A0"/>
          <w:tbl>
            <w:tblPr>
              <w:tblW w:w="6540" w:type="dxa"/>
              <w:tblBorders>
                <w:top w:val="single" w:sz="8" w:space="0" w:color="F79646"/>
                <w:left w:val="single" w:sz="8" w:space="0" w:color="F79646"/>
                <w:bottom w:val="single" w:sz="8" w:space="0" w:color="F79646"/>
                <w:right w:val="single" w:sz="8" w:space="0" w:color="F79646"/>
              </w:tblBorders>
              <w:tblLayout w:type="fixed"/>
              <w:tblLook w:val="00BF"/>
            </w:tblPr>
            <w:tblGrid>
              <w:gridCol w:w="2670"/>
              <w:gridCol w:w="3870"/>
            </w:tblGrid>
            <w:tr w:rsidR="00787E61" w:rsidRPr="00165F85" w:rsidTr="00354158">
              <w:trPr>
                <w:trHeight w:val="246"/>
              </w:trPr>
              <w:tc>
                <w:tcPr>
                  <w:tcW w:w="2670" w:type="dxa"/>
                  <w:tcBorders>
                    <w:top w:val="nil"/>
                    <w:left w:val="nil"/>
                    <w:bottom w:val="single" w:sz="24" w:space="0" w:color="F79646"/>
                    <w:right w:val="nil"/>
                  </w:tcBorders>
                  <w:shd w:val="clear" w:color="auto" w:fill="FFFFFF"/>
                  <w:vAlign w:val="center"/>
                </w:tcPr>
                <w:p w:rsidR="00693C8E" w:rsidRPr="00C72B0E" w:rsidRDefault="00693C8E" w:rsidP="00354158">
                  <w:pPr>
                    <w:rPr>
                      <w:rFonts w:ascii="Arial Narrow" w:hAnsi="Arial Narrow"/>
                      <w:color w:val="FF8500"/>
                      <w:sz w:val="28"/>
                      <w:szCs w:val="28"/>
                    </w:rPr>
                  </w:pPr>
                  <w:r w:rsidRPr="00C72B0E">
                    <w:rPr>
                      <w:rFonts w:ascii="Arial Narrow" w:hAnsi="Arial Narrow" w:cs="AkzidenzGroteskBE-Regular"/>
                      <w:color w:val="FF8500"/>
                      <w:sz w:val="28"/>
                      <w:szCs w:val="28"/>
                    </w:rPr>
                    <w:t>Quantity</w:t>
                  </w:r>
                  <w:r w:rsidR="00354158">
                    <w:rPr>
                      <w:rFonts w:ascii="Arial Narrow" w:hAnsi="Arial Narrow" w:cs="AkzidenzGroteskBE-Regular"/>
                      <w:color w:val="FF8500"/>
                      <w:sz w:val="28"/>
                      <w:szCs w:val="28"/>
                    </w:rPr>
                    <w:t xml:space="preserve"> to Produce</w:t>
                  </w:r>
                </w:p>
              </w:tc>
              <w:tc>
                <w:tcPr>
                  <w:tcW w:w="3870" w:type="dxa"/>
                  <w:tcBorders>
                    <w:top w:val="nil"/>
                    <w:left w:val="nil"/>
                    <w:bottom w:val="single" w:sz="24" w:space="0" w:color="F79646"/>
                    <w:right w:val="nil"/>
                  </w:tcBorders>
                  <w:shd w:val="clear" w:color="auto" w:fill="FFFFFF"/>
                  <w:vAlign w:val="center"/>
                </w:tcPr>
                <w:p w:rsidR="00693C8E" w:rsidRPr="00165F85" w:rsidRDefault="00693C8E" w:rsidP="002B1AFB">
                  <w:pPr>
                    <w:rPr>
                      <w:rFonts w:ascii="Arial Narrow" w:hAnsi="Arial Narrow"/>
                      <w:b/>
                      <w:color w:val="718883"/>
                      <w:sz w:val="26"/>
                      <w:szCs w:val="26"/>
                    </w:rPr>
                  </w:pPr>
                </w:p>
              </w:tc>
            </w:tr>
            <w:tr w:rsidR="00787E61" w:rsidRPr="00165F85" w:rsidTr="00354158">
              <w:trPr>
                <w:trHeight w:val="349"/>
              </w:trPr>
              <w:tc>
                <w:tcPr>
                  <w:tcW w:w="2670" w:type="dxa"/>
                  <w:tcBorders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693C8E" w:rsidRPr="00C72B0E" w:rsidRDefault="00693C8E" w:rsidP="002B1AFB">
                  <w:pP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</w:pPr>
                  <w:r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Total number of parts:</w:t>
                  </w:r>
                </w:p>
              </w:tc>
              <w:tc>
                <w:tcPr>
                  <w:tcW w:w="3870" w:type="dxa"/>
                  <w:tcBorders>
                    <w:top w:val="single" w:sz="4" w:space="0" w:color="808080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F2F2F2"/>
                  <w:vAlign w:val="center"/>
                </w:tcPr>
                <w:p w:rsidR="00693C8E" w:rsidRPr="00C72B0E" w:rsidRDefault="00DF00AD" w:rsidP="002B1AFB">
                  <w:pP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bookmarkStart w:id="12" w:name="part_numParts0"/>
                  <w:bookmarkEnd w:id="12"/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10</w:t>
                  </w:r>
                </w:p>
              </w:tc>
            </w:tr>
            <w:tr w:rsidR="00787E61" w:rsidRPr="00165F85" w:rsidTr="00354158">
              <w:trPr>
                <w:trHeight w:val="349"/>
              </w:trPr>
              <w:tc>
                <w:tcPr>
                  <w:tcW w:w="2670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693C8E" w:rsidRPr="00C72B0E" w:rsidRDefault="00693C8E" w:rsidP="002B1AFB">
                  <w:pP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</w:pPr>
                  <w:r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Lot size:</w:t>
                  </w:r>
                </w:p>
              </w:tc>
              <w:tc>
                <w:tcPr>
                  <w:tcW w:w="3870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693C8E" w:rsidRPr="00C72B0E" w:rsidRDefault="00DF00AD" w:rsidP="002B1AFB">
                  <w:pP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bookmarkStart w:id="13" w:name="part_lotSize0"/>
                  <w:bookmarkEnd w:id="13"/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10</w:t>
                  </w:r>
                </w:p>
              </w:tc>
            </w:tr>
          </w:tbl>
          <w:p w:rsidR="00693C8E" w:rsidRDefault="00693C8E" w:rsidP="000A12A0"/>
          <w:tbl>
            <w:tblPr>
              <w:tblW w:w="6540" w:type="dxa"/>
              <w:tblBorders>
                <w:top w:val="single" w:sz="8" w:space="0" w:color="F79646"/>
                <w:left w:val="single" w:sz="8" w:space="0" w:color="F79646"/>
                <w:bottom w:val="single" w:sz="8" w:space="0" w:color="F79646"/>
                <w:right w:val="single" w:sz="8" w:space="0" w:color="F79646"/>
              </w:tblBorders>
              <w:tblLayout w:type="fixed"/>
              <w:tblLook w:val="00BF"/>
            </w:tblPr>
            <w:tblGrid>
              <w:gridCol w:w="2670"/>
              <w:gridCol w:w="1172"/>
              <w:gridCol w:w="2698"/>
            </w:tblGrid>
            <w:tr w:rsidR="00787E61" w:rsidRPr="00165F85" w:rsidTr="00354158">
              <w:trPr>
                <w:trHeight w:val="246"/>
              </w:trPr>
              <w:tc>
                <w:tcPr>
                  <w:tcW w:w="2670" w:type="dxa"/>
                  <w:tcBorders>
                    <w:top w:val="nil"/>
                    <w:left w:val="nil"/>
                    <w:bottom w:val="single" w:sz="24" w:space="0" w:color="F79646"/>
                    <w:right w:val="nil"/>
                  </w:tcBorders>
                  <w:shd w:val="clear" w:color="auto" w:fill="FFFFFF"/>
                  <w:vAlign w:val="center"/>
                </w:tcPr>
                <w:p w:rsidR="00693C8E" w:rsidRPr="00C72B0E" w:rsidRDefault="00693C8E" w:rsidP="002B1AFB">
                  <w:pPr>
                    <w:rPr>
                      <w:rFonts w:ascii="Arial Narrow" w:hAnsi="Arial Narrow"/>
                      <w:color w:val="FF8500"/>
                      <w:sz w:val="28"/>
                      <w:szCs w:val="28"/>
                    </w:rPr>
                  </w:pPr>
                  <w:r w:rsidRPr="00C72B0E">
                    <w:rPr>
                      <w:rFonts w:ascii="Arial Narrow" w:hAnsi="Arial Narrow" w:cs="AkzidenzGroteskBE-Regular"/>
                      <w:color w:val="FF8500"/>
                      <w:sz w:val="28"/>
                      <w:szCs w:val="28"/>
                    </w:rPr>
                    <w:t xml:space="preserve">Estimated cost per part: </w:t>
                  </w:r>
                </w:p>
              </w:tc>
              <w:tc>
                <w:tcPr>
                  <w:tcW w:w="3870" w:type="dxa"/>
                  <w:gridSpan w:val="2"/>
                  <w:tcBorders>
                    <w:top w:val="nil"/>
                    <w:left w:val="nil"/>
                    <w:bottom w:val="single" w:sz="24" w:space="0" w:color="F79646"/>
                    <w:right w:val="nil"/>
                  </w:tcBorders>
                  <w:shd w:val="clear" w:color="auto" w:fill="FFFFFF"/>
                  <w:vAlign w:val="center"/>
                </w:tcPr>
                <w:p w:rsidR="00693C8E" w:rsidRPr="00C72B0E" w:rsidRDefault="00DF00AD" w:rsidP="002B1AFB">
                  <w:pPr>
                    <w:rPr>
                      <w:rFonts w:ascii="Arial Narrow" w:hAnsi="Arial Narrow"/>
                      <w:b/>
                      <w:color w:val="718883"/>
                      <w:sz w:val="28"/>
                      <w:szCs w:val="28"/>
                    </w:rPr>
                  </w:pPr>
                  <w:bookmarkStart w:id="14" w:name="part_costpp1"/>
                  <w:bookmarkEnd w:id="14"/>
                  <w:r>
                    <w:rPr>
                      <w:rFonts w:ascii="Arial Narrow" w:hAnsi="Arial Narrow"/>
                      <w:b/>
                      <w:color w:val="718883"/>
                      <w:sz w:val="28"/>
                      <w:szCs w:val="28"/>
                    </w:rPr>
                    <w:t>6.51 USD</w:t>
                  </w:r>
                </w:p>
              </w:tc>
            </w:tr>
            <w:tr w:rsidR="00787E61" w:rsidRPr="00165F85" w:rsidTr="00354158">
              <w:trPr>
                <w:trHeight w:val="349"/>
              </w:trPr>
              <w:tc>
                <w:tcPr>
                  <w:tcW w:w="2670" w:type="dxa"/>
                  <w:tcBorders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693C8E" w:rsidRPr="00C72B0E" w:rsidRDefault="00693C8E" w:rsidP="002B1AFB">
                  <w:pP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</w:pPr>
                  <w:r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Costing template used:</w:t>
                  </w:r>
                </w:p>
              </w:tc>
              <w:tc>
                <w:tcPr>
                  <w:tcW w:w="3870" w:type="dxa"/>
                  <w:gridSpan w:val="2"/>
                  <w:tcBorders>
                    <w:top w:val="single" w:sz="4" w:space="0" w:color="808080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F2F2F2"/>
                  <w:vAlign w:val="center"/>
                </w:tcPr>
                <w:p w:rsidR="00693C8E" w:rsidRPr="00C72B0E" w:rsidRDefault="00DF00AD" w:rsidP="002B1AFB">
                  <w:pP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bookmarkStart w:id="15" w:name="part_TemplateName0"/>
                  <w:bookmarkEnd w:id="15"/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default template (english standard units).sldctm</w:t>
                  </w:r>
                </w:p>
              </w:tc>
            </w:tr>
            <w:tr w:rsidR="00787E61" w:rsidRPr="00165F85" w:rsidTr="00354158">
              <w:trPr>
                <w:trHeight w:val="1030"/>
              </w:trPr>
              <w:tc>
                <w:tcPr>
                  <w:tcW w:w="2670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693C8E" w:rsidRPr="00C72B0E" w:rsidRDefault="00693C8E" w:rsidP="002B1AFB">
                  <w:pPr>
                    <w:rPr>
                      <w:rFonts w:ascii="Arial Narrow" w:hAnsi="Arial Narrow"/>
                      <w:color w:val="FF8500"/>
                      <w:sz w:val="20"/>
                      <w:szCs w:val="20"/>
                    </w:rPr>
                  </w:pPr>
                  <w:r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 xml:space="preserve">Comparison: 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nil"/>
                  </w:tcBorders>
                  <w:shd w:val="clear" w:color="auto" w:fill="auto"/>
                  <w:vAlign w:val="center"/>
                </w:tcPr>
                <w:p w:rsidR="00693C8E" w:rsidRPr="00C72B0E" w:rsidRDefault="00DF00AD" w:rsidP="002B1AFB">
                  <w:pPr>
                    <w:jc w:val="center"/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bookmarkStart w:id="16" w:name="file_imgArrow0"/>
                  <w:bookmarkEnd w:id="16"/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pict>
                      <v:shape id="_x0000_i1029" type="#_x0000_t75" style="width:37.5pt;height:37.5pt">
                        <v:imagedata r:id="rId12" o:title="arrowPic"/>
                      </v:shape>
                    </w:pict>
                  </w:r>
                </w:p>
              </w:tc>
              <w:tc>
                <w:tcPr>
                  <w:tcW w:w="2698" w:type="dxa"/>
                  <w:tcBorders>
                    <w:top w:val="nil"/>
                    <w:left w:val="nil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693C8E" w:rsidRPr="00C72B0E" w:rsidRDefault="00DF00AD" w:rsidP="002B1AFB">
                  <w:pPr>
                    <w:jc w:val="center"/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bookmarkStart w:id="17" w:name="file_imgBars0"/>
                  <w:bookmarkEnd w:id="17"/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pict>
                      <v:shape id="_x0000_i1031" type="#_x0000_t75" style="width:123.75pt;height:24.75pt">
                        <v:imagedata r:id="rId13" o:title="bars"/>
                      </v:shape>
                    </w:pict>
                  </w:r>
                </w:p>
              </w:tc>
            </w:tr>
          </w:tbl>
          <w:p w:rsidR="00693C8E" w:rsidRDefault="00693C8E" w:rsidP="000A12A0"/>
          <w:tbl>
            <w:tblPr>
              <w:tblW w:w="6540" w:type="dxa"/>
              <w:tblBorders>
                <w:top w:val="single" w:sz="8" w:space="0" w:color="F79646"/>
                <w:left w:val="single" w:sz="8" w:space="0" w:color="F79646"/>
                <w:bottom w:val="single" w:sz="8" w:space="0" w:color="F79646"/>
                <w:right w:val="single" w:sz="8" w:space="0" w:color="F79646"/>
              </w:tblBorders>
              <w:tblLayout w:type="fixed"/>
              <w:tblLook w:val="00BF"/>
            </w:tblPr>
            <w:tblGrid>
              <w:gridCol w:w="2670"/>
              <w:gridCol w:w="1869"/>
              <w:gridCol w:w="2001"/>
            </w:tblGrid>
            <w:tr w:rsidR="00787E61" w:rsidRPr="00165F85" w:rsidTr="00354158">
              <w:trPr>
                <w:trHeight w:val="246"/>
              </w:trPr>
              <w:tc>
                <w:tcPr>
                  <w:tcW w:w="6540" w:type="dxa"/>
                  <w:gridSpan w:val="3"/>
                  <w:tcBorders>
                    <w:top w:val="nil"/>
                    <w:left w:val="nil"/>
                    <w:bottom w:val="single" w:sz="24" w:space="0" w:color="F79646"/>
                    <w:right w:val="nil"/>
                  </w:tcBorders>
                  <w:shd w:val="clear" w:color="auto" w:fill="FFFFFF"/>
                  <w:vAlign w:val="center"/>
                </w:tcPr>
                <w:p w:rsidR="00693C8E" w:rsidRPr="00C72B0E" w:rsidRDefault="005F7E10" w:rsidP="002B1AFB">
                  <w:pPr>
                    <w:rPr>
                      <w:rFonts w:ascii="Arial Narrow" w:hAnsi="Arial Narrow"/>
                      <w:b/>
                      <w:color w:val="718883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AkzidenzGroteskBE-Regular"/>
                      <w:color w:val="FF8500"/>
                      <w:sz w:val="28"/>
                      <w:szCs w:val="28"/>
                    </w:rPr>
                    <w:t xml:space="preserve">Cost </w:t>
                  </w:r>
                  <w:r w:rsidR="00693C8E" w:rsidRPr="00C72B0E">
                    <w:rPr>
                      <w:rFonts w:ascii="Arial Narrow" w:hAnsi="Arial Narrow" w:cs="AkzidenzGroteskBE-Regular"/>
                      <w:color w:val="FF8500"/>
                      <w:sz w:val="28"/>
                      <w:szCs w:val="28"/>
                    </w:rPr>
                    <w:t>Breakdown</w:t>
                  </w:r>
                </w:p>
              </w:tc>
            </w:tr>
            <w:tr w:rsidR="00591A09" w:rsidRPr="00165F85" w:rsidTr="00354158">
              <w:trPr>
                <w:trHeight w:val="349"/>
              </w:trPr>
              <w:tc>
                <w:tcPr>
                  <w:tcW w:w="2670" w:type="dxa"/>
                  <w:tcBorders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693C8E" w:rsidRPr="00C72B0E" w:rsidRDefault="00693C8E" w:rsidP="002B1AFB">
                  <w:pPr>
                    <w:rPr>
                      <w:rFonts w:ascii="Arial Narrow" w:hAnsi="Arial Narrow"/>
                      <w:color w:val="FF8500"/>
                      <w:sz w:val="20"/>
                      <w:szCs w:val="20"/>
                    </w:rPr>
                  </w:pPr>
                  <w:r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 xml:space="preserve">Material: </w:t>
                  </w:r>
                </w:p>
              </w:tc>
              <w:tc>
                <w:tcPr>
                  <w:tcW w:w="1869" w:type="dxa"/>
                  <w:tcBorders>
                    <w:top w:val="single" w:sz="4" w:space="0" w:color="808080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F2F2F2"/>
                  <w:vAlign w:val="center"/>
                </w:tcPr>
                <w:p w:rsidR="00693C8E" w:rsidRPr="00C72B0E" w:rsidRDefault="00DF00AD" w:rsidP="002B1AFB">
                  <w:pPr>
                    <w:jc w:val="right"/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bookmarkStart w:id="18" w:name="part_costMat0"/>
                  <w:bookmarkEnd w:id="18"/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t>5.42 USD</w:t>
                  </w:r>
                </w:p>
              </w:tc>
              <w:tc>
                <w:tcPr>
                  <w:tcW w:w="2001" w:type="dxa"/>
                  <w:tcBorders>
                    <w:top w:val="single" w:sz="4" w:space="0" w:color="808080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F2F2F2"/>
                  <w:vAlign w:val="center"/>
                </w:tcPr>
                <w:p w:rsidR="00693C8E" w:rsidRPr="00C72B0E" w:rsidRDefault="00DF00AD" w:rsidP="002B1AFB">
                  <w:pPr>
                    <w:jc w:val="right"/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bookmarkStart w:id="19" w:name="part_percentMat0"/>
                  <w:bookmarkEnd w:id="19"/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t>83 %</w:t>
                  </w:r>
                </w:p>
              </w:tc>
            </w:tr>
            <w:tr w:rsidR="00787E61" w:rsidRPr="00165F85" w:rsidTr="00354158">
              <w:trPr>
                <w:trHeight w:val="349"/>
              </w:trPr>
              <w:tc>
                <w:tcPr>
                  <w:tcW w:w="2670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693C8E" w:rsidRPr="00C72B0E" w:rsidRDefault="00693C8E" w:rsidP="002B1AFB">
                  <w:pP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</w:pPr>
                  <w:r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Manufacturing:</w:t>
                  </w:r>
                </w:p>
              </w:tc>
              <w:tc>
                <w:tcPr>
                  <w:tcW w:w="1869" w:type="dxa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693C8E" w:rsidRPr="00C72B0E" w:rsidRDefault="00DF00AD" w:rsidP="002B1AFB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bookmarkStart w:id="20" w:name="part_costMfg0"/>
                  <w:bookmarkEnd w:id="20"/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1.09 USD</w:t>
                  </w:r>
                </w:p>
              </w:tc>
              <w:tc>
                <w:tcPr>
                  <w:tcW w:w="2001" w:type="dxa"/>
                  <w:tcBorders>
                    <w:top w:val="nil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693C8E" w:rsidRPr="00C72B0E" w:rsidRDefault="00DF00AD" w:rsidP="002B1AFB">
                  <w:pPr>
                    <w:jc w:val="right"/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bookmarkStart w:id="21" w:name="part_percentMfg0"/>
                  <w:bookmarkEnd w:id="21"/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t>16 %</w:t>
                  </w:r>
                </w:p>
              </w:tc>
            </w:tr>
            <w:tr w:rsidR="00787E61" w:rsidRPr="00165F85" w:rsidTr="00354158">
              <w:trPr>
                <w:trHeight w:val="349"/>
              </w:trPr>
              <w:tc>
                <w:tcPr>
                  <w:tcW w:w="2670" w:type="dxa"/>
                  <w:tcBorders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693C8E" w:rsidRPr="00C72B0E" w:rsidRDefault="00DF00AD" w:rsidP="002B1AFB">
                  <w:pP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</w:pPr>
                  <w:bookmarkStart w:id="22" w:name="part_MarkupDiscountLabel1"/>
                  <w:bookmarkEnd w:id="22"/>
                  <w: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Markup</w:t>
                  </w:r>
                </w:p>
              </w:tc>
              <w:tc>
                <w:tcPr>
                  <w:tcW w:w="1869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F2F2F2"/>
                  <w:vAlign w:val="center"/>
                </w:tcPr>
                <w:p w:rsidR="00693C8E" w:rsidRPr="00C72B0E" w:rsidRDefault="00DF00AD" w:rsidP="002B1AFB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bookmarkStart w:id="23" w:name="part_costMD1"/>
                  <w:bookmarkEnd w:id="23"/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0.00 USD</w:t>
                  </w:r>
                </w:p>
              </w:tc>
              <w:tc>
                <w:tcPr>
                  <w:tcW w:w="2001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F2F2F2"/>
                  <w:vAlign w:val="center"/>
                </w:tcPr>
                <w:p w:rsidR="00693C8E" w:rsidRPr="00C72B0E" w:rsidRDefault="00DF00AD" w:rsidP="002B1AFB">
                  <w:pPr>
                    <w:jc w:val="right"/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bookmarkStart w:id="24" w:name="part_percentMD0"/>
                  <w:bookmarkEnd w:id="24"/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t>0 %</w:t>
                  </w:r>
                </w:p>
              </w:tc>
            </w:tr>
          </w:tbl>
          <w:p w:rsidR="00354158" w:rsidRPr="00C22079" w:rsidRDefault="0022470B" w:rsidP="000A12A0">
            <w:r>
              <w:t xml:space="preserve"> </w:t>
            </w:r>
          </w:p>
          <w:tbl>
            <w:tblPr>
              <w:tblW w:w="6540" w:type="dxa"/>
              <w:tblBorders>
                <w:top w:val="single" w:sz="8" w:space="0" w:color="F79646"/>
                <w:left w:val="single" w:sz="8" w:space="0" w:color="F79646"/>
                <w:bottom w:val="single" w:sz="8" w:space="0" w:color="F79646"/>
                <w:right w:val="single" w:sz="8" w:space="0" w:color="F79646"/>
              </w:tblBorders>
              <w:tblLayout w:type="fixed"/>
              <w:tblLook w:val="00BF"/>
            </w:tblPr>
            <w:tblGrid>
              <w:gridCol w:w="2670"/>
              <w:gridCol w:w="3870"/>
            </w:tblGrid>
            <w:tr w:rsidR="00354158" w:rsidRPr="00165F85" w:rsidTr="005A1DB1">
              <w:trPr>
                <w:trHeight w:val="246"/>
              </w:trPr>
              <w:tc>
                <w:tcPr>
                  <w:tcW w:w="2670" w:type="dxa"/>
                  <w:tcBorders>
                    <w:top w:val="nil"/>
                    <w:left w:val="nil"/>
                    <w:bottom w:val="single" w:sz="24" w:space="0" w:color="F79646"/>
                    <w:right w:val="nil"/>
                  </w:tcBorders>
                  <w:shd w:val="clear" w:color="auto" w:fill="FFFFFF"/>
                  <w:vAlign w:val="center"/>
                </w:tcPr>
                <w:p w:rsidR="00354158" w:rsidRPr="00C72B0E" w:rsidRDefault="00354158" w:rsidP="00354158">
                  <w:pPr>
                    <w:rPr>
                      <w:rFonts w:ascii="Arial Narrow" w:hAnsi="Arial Narrow"/>
                      <w:color w:val="FF8500"/>
                      <w:sz w:val="28"/>
                      <w:szCs w:val="28"/>
                    </w:rPr>
                  </w:pPr>
                  <w:r w:rsidRPr="00C72B0E">
                    <w:rPr>
                      <w:rFonts w:ascii="Arial Narrow" w:hAnsi="Arial Narrow" w:cs="AkzidenzGroteskBE-Regular"/>
                      <w:color w:val="FF8500"/>
                      <w:sz w:val="28"/>
                      <w:szCs w:val="28"/>
                    </w:rPr>
                    <w:t xml:space="preserve">Estimated </w:t>
                  </w:r>
                  <w:r>
                    <w:rPr>
                      <w:rFonts w:ascii="Arial Narrow" w:hAnsi="Arial Narrow" w:cs="AkzidenzGroteskBE-Regular"/>
                      <w:color w:val="FF8500"/>
                      <w:sz w:val="28"/>
                      <w:szCs w:val="28"/>
                    </w:rPr>
                    <w:t>time</w:t>
                  </w:r>
                  <w:r w:rsidRPr="00C72B0E">
                    <w:rPr>
                      <w:rFonts w:ascii="Arial Narrow" w:hAnsi="Arial Narrow" w:cs="AkzidenzGroteskBE-Regular"/>
                      <w:color w:val="FF8500"/>
                      <w:sz w:val="28"/>
                      <w:szCs w:val="28"/>
                    </w:rPr>
                    <w:t xml:space="preserve"> per part: </w:t>
                  </w:r>
                </w:p>
              </w:tc>
              <w:tc>
                <w:tcPr>
                  <w:tcW w:w="3870" w:type="dxa"/>
                  <w:tcBorders>
                    <w:top w:val="nil"/>
                    <w:left w:val="nil"/>
                    <w:bottom w:val="single" w:sz="24" w:space="0" w:color="F79646"/>
                    <w:right w:val="nil"/>
                  </w:tcBorders>
                  <w:shd w:val="clear" w:color="auto" w:fill="FFFFFF"/>
                  <w:vAlign w:val="center"/>
                </w:tcPr>
                <w:p w:rsidR="00354158" w:rsidRPr="00C72B0E" w:rsidRDefault="00DF00AD" w:rsidP="00354158">
                  <w:pPr>
                    <w:rPr>
                      <w:rFonts w:ascii="Arial Narrow" w:hAnsi="Arial Narrow"/>
                      <w:b/>
                      <w:color w:val="718883"/>
                      <w:sz w:val="28"/>
                      <w:szCs w:val="28"/>
                    </w:rPr>
                  </w:pPr>
                  <w:bookmarkStart w:id="25" w:name="part_timepp1"/>
                  <w:bookmarkEnd w:id="25"/>
                  <w:r>
                    <w:rPr>
                      <w:rFonts w:ascii="Arial Narrow" w:hAnsi="Arial Narrow"/>
                      <w:b/>
                      <w:color w:val="718883"/>
                      <w:sz w:val="28"/>
                      <w:szCs w:val="28"/>
                    </w:rPr>
                    <w:t>00:04:16</w:t>
                  </w:r>
                </w:p>
              </w:tc>
            </w:tr>
            <w:tr w:rsidR="00354158" w:rsidRPr="00165F85" w:rsidTr="005A1DB1">
              <w:trPr>
                <w:trHeight w:val="349"/>
              </w:trPr>
              <w:tc>
                <w:tcPr>
                  <w:tcW w:w="2670" w:type="dxa"/>
                  <w:tcBorders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354158" w:rsidRPr="00C72B0E" w:rsidRDefault="00F5235C" w:rsidP="005A1DB1">
                  <w:pP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Setups</w:t>
                  </w:r>
                  <w:r w:rsidR="00354158"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870" w:type="dxa"/>
                  <w:tcBorders>
                    <w:top w:val="single" w:sz="4" w:space="0" w:color="808080"/>
                    <w:left w:val="single" w:sz="4" w:space="0" w:color="808080"/>
                    <w:bottom w:val="nil"/>
                    <w:right w:val="single" w:sz="4" w:space="0" w:color="808080"/>
                  </w:tcBorders>
                  <w:shd w:val="clear" w:color="auto" w:fill="F2F2F2"/>
                  <w:vAlign w:val="center"/>
                </w:tcPr>
                <w:p w:rsidR="00354158" w:rsidRPr="00C72B0E" w:rsidRDefault="00DF00AD" w:rsidP="00F5235C">
                  <w:pP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bookmarkStart w:id="26" w:name="part_SetupTime0"/>
                  <w:bookmarkEnd w:id="26"/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00:00:01</w:t>
                  </w:r>
                </w:p>
              </w:tc>
            </w:tr>
            <w:tr w:rsidR="00354158" w:rsidRPr="00C72B0E" w:rsidTr="005A1DB1">
              <w:trPr>
                <w:trHeight w:val="349"/>
              </w:trPr>
              <w:tc>
                <w:tcPr>
                  <w:tcW w:w="2670" w:type="dxa"/>
                  <w:tcBorders>
                    <w:top w:val="nil"/>
                    <w:left w:val="nil"/>
                    <w:bottom w:val="nil"/>
                    <w:right w:val="single" w:sz="4" w:space="0" w:color="808080"/>
                  </w:tcBorders>
                  <w:shd w:val="clear" w:color="auto" w:fill="FFFFFF"/>
                  <w:vAlign w:val="center"/>
                </w:tcPr>
                <w:p w:rsidR="00354158" w:rsidRPr="00C72B0E" w:rsidRDefault="00F5235C" w:rsidP="005A1DB1">
                  <w:pP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Operations</w:t>
                  </w:r>
                  <w:r w:rsidR="00354158" w:rsidRPr="00C72B0E">
                    <w:rPr>
                      <w:rFonts w:ascii="Arial Narrow" w:hAnsi="Arial Narrow" w:cs="AkzidenzGroteskBE-Regular"/>
                      <w:color w:val="FF85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870" w:type="dxa"/>
                  <w:tcBorders>
                    <w:top w:val="nil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354158" w:rsidRPr="00C72B0E" w:rsidRDefault="00DF00AD" w:rsidP="00F5235C">
                  <w:pP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bookmarkStart w:id="27" w:name="part_OperationTime0"/>
                  <w:bookmarkEnd w:id="27"/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00:04:14</w:t>
                  </w:r>
                </w:p>
              </w:tc>
            </w:tr>
          </w:tbl>
          <w:p w:rsidR="00200249" w:rsidRPr="00C22079" w:rsidRDefault="00200249" w:rsidP="000A12A0"/>
        </w:tc>
      </w:tr>
    </w:tbl>
    <w:p w:rsidR="00591A09" w:rsidRDefault="00591A09"/>
    <w:p w:rsidR="00C34106" w:rsidRDefault="00591A09">
      <w:r>
        <w:br w:type="page"/>
      </w:r>
    </w:p>
    <w:tbl>
      <w:tblPr>
        <w:tblW w:w="10755" w:type="dxa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BF"/>
      </w:tblPr>
      <w:tblGrid>
        <w:gridCol w:w="358"/>
        <w:gridCol w:w="807"/>
        <w:gridCol w:w="1792"/>
        <w:gridCol w:w="807"/>
        <w:gridCol w:w="1546"/>
        <w:gridCol w:w="1800"/>
        <w:gridCol w:w="1530"/>
        <w:gridCol w:w="2115"/>
      </w:tblGrid>
      <w:tr w:rsidR="00C34106" w:rsidRPr="00C22079" w:rsidTr="00591A09">
        <w:trPr>
          <w:trHeight w:val="476"/>
        </w:trPr>
        <w:tc>
          <w:tcPr>
            <w:tcW w:w="10755" w:type="dxa"/>
            <w:gridSpan w:val="8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  <w:vAlign w:val="center"/>
          </w:tcPr>
          <w:p w:rsidR="00C34106" w:rsidRPr="00A575D9" w:rsidRDefault="002548AB" w:rsidP="00C34106">
            <w:pPr>
              <w:rPr>
                <w:rFonts w:ascii="Arial Narrow" w:hAnsi="Arial Narrow"/>
                <w:b/>
              </w:rPr>
            </w:pPr>
            <w:r w:rsidRPr="00A575D9">
              <w:rPr>
                <w:rFonts w:ascii="Arial Narrow" w:hAnsi="Arial Narrow" w:cs="AkzidenzGroteskBE-Md"/>
                <w:b/>
                <w:color w:val="FF8500"/>
              </w:rPr>
              <w:t>Cost</w:t>
            </w:r>
            <w:r w:rsidR="00C34106" w:rsidRPr="00A575D9">
              <w:rPr>
                <w:rFonts w:ascii="Arial Narrow" w:hAnsi="Arial Narrow" w:cs="AkzidenzGroteskBE-Md"/>
                <w:b/>
                <w:color w:val="FF8500"/>
              </w:rPr>
              <w:t xml:space="preserve"> Report</w:t>
            </w:r>
          </w:p>
        </w:tc>
      </w:tr>
      <w:tr w:rsidR="00591A09" w:rsidRPr="00C22079" w:rsidTr="001455F2">
        <w:trPr>
          <w:trHeight w:val="463"/>
        </w:trPr>
        <w:tc>
          <w:tcPr>
            <w:tcW w:w="358" w:type="dxa"/>
            <w:tcBorders>
              <w:left w:val="single" w:sz="4" w:space="0" w:color="D9D9D9"/>
            </w:tcBorders>
          </w:tcPr>
          <w:p w:rsidR="00C34106" w:rsidRPr="00C22079" w:rsidRDefault="00966912" w:rsidP="00C34106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s1027" type="#_x0000_t75" style="position:absolute;left:0;text-align:left;margin-left:-5.4pt;margin-top:0;width:538.35pt;height:16.5pt;z-index:-251660288;mso-position-horizontal-relative:text;mso-position-vertical-relative:text">
                  <v:imagedata r:id="rId14" o:title=""/>
                </v:shape>
              </w:pict>
            </w:r>
            <w:r w:rsidR="00C34106" w:rsidRPr="004B0946">
              <w:pict>
                <v:shape id="_x0000_s1026" type="#_x0000_t75" style="position:absolute;left:0;text-align:left;margin-left:-5.15pt;margin-top:17.65pt;width:538.1pt;height:51.35pt;z-index:-251661312;mso-position-horizontal-relative:text;mso-position-vertical-relative:text">
                  <v:imagedata r:id="rId15" o:title=""/>
                </v:shape>
              </w:pict>
            </w:r>
          </w:p>
        </w:tc>
        <w:tc>
          <w:tcPr>
            <w:tcW w:w="2599" w:type="dxa"/>
            <w:gridSpan w:val="2"/>
          </w:tcPr>
          <w:p w:rsidR="00C34106" w:rsidRPr="00C22079" w:rsidRDefault="00C34106" w:rsidP="00C34106">
            <w:pPr>
              <w:widowControl w:val="0"/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FF8500"/>
                <w:sz w:val="14"/>
                <w:szCs w:val="14"/>
              </w:rPr>
            </w:pPr>
          </w:p>
        </w:tc>
        <w:tc>
          <w:tcPr>
            <w:tcW w:w="2353" w:type="dxa"/>
            <w:gridSpan w:val="2"/>
          </w:tcPr>
          <w:p w:rsidR="00C34106" w:rsidRPr="00C22079" w:rsidRDefault="00C34106" w:rsidP="00C34106">
            <w:pPr>
              <w:widowControl w:val="0"/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FF8500"/>
                <w:sz w:val="14"/>
                <w:szCs w:val="14"/>
              </w:rPr>
            </w:pPr>
          </w:p>
        </w:tc>
        <w:tc>
          <w:tcPr>
            <w:tcW w:w="3330" w:type="dxa"/>
            <w:gridSpan w:val="2"/>
          </w:tcPr>
          <w:p w:rsidR="00C34106" w:rsidRPr="00C22079" w:rsidRDefault="00C34106" w:rsidP="00C34106">
            <w:pPr>
              <w:widowControl w:val="0"/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FF8500"/>
                <w:sz w:val="14"/>
                <w:szCs w:val="14"/>
              </w:rPr>
            </w:pPr>
          </w:p>
        </w:tc>
        <w:tc>
          <w:tcPr>
            <w:tcW w:w="2115" w:type="dxa"/>
            <w:tcBorders>
              <w:right w:val="single" w:sz="4" w:space="0" w:color="D9D9D9"/>
            </w:tcBorders>
          </w:tcPr>
          <w:p w:rsidR="00C34106" w:rsidRPr="00C22079" w:rsidRDefault="00C34106" w:rsidP="00C34106">
            <w:pPr>
              <w:widowControl w:val="0"/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FF8500"/>
                <w:sz w:val="14"/>
                <w:szCs w:val="14"/>
              </w:rPr>
            </w:pPr>
          </w:p>
        </w:tc>
      </w:tr>
      <w:tr w:rsidR="00591A09" w:rsidRPr="00C22079" w:rsidTr="001455F2">
        <w:trPr>
          <w:trHeight w:val="251"/>
        </w:trPr>
        <w:tc>
          <w:tcPr>
            <w:tcW w:w="1165" w:type="dxa"/>
            <w:gridSpan w:val="2"/>
            <w:vMerge w:val="restart"/>
            <w:tcBorders>
              <w:left w:val="single" w:sz="4" w:space="0" w:color="D9D9D9"/>
            </w:tcBorders>
          </w:tcPr>
          <w:p w:rsidR="000B3941" w:rsidRPr="00E6392D" w:rsidRDefault="000B3941" w:rsidP="00C34106">
            <w:pPr>
              <w:widowControl w:val="0"/>
              <w:tabs>
                <w:tab w:val="left" w:pos="0"/>
                <w:tab w:val="left" w:pos="147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FF8500"/>
                <w:sz w:val="18"/>
                <w:szCs w:val="18"/>
              </w:rPr>
            </w:pPr>
            <w:r w:rsidRPr="00E6392D"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  <w:t xml:space="preserve">Model Name:  </w:t>
            </w:r>
          </w:p>
        </w:tc>
        <w:tc>
          <w:tcPr>
            <w:tcW w:w="1792" w:type="dxa"/>
            <w:vMerge w:val="restart"/>
            <w:tcBorders>
              <w:left w:val="single" w:sz="4" w:space="0" w:color="D9D9D9"/>
            </w:tcBorders>
          </w:tcPr>
          <w:p w:rsidR="000B3941" w:rsidRPr="00E6392D" w:rsidRDefault="00DF00AD" w:rsidP="00C34106">
            <w:pPr>
              <w:widowControl w:val="0"/>
              <w:tabs>
                <w:tab w:val="left" w:pos="0"/>
                <w:tab w:val="left" w:pos="147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718883"/>
                <w:sz w:val="18"/>
                <w:szCs w:val="18"/>
              </w:rPr>
            </w:pPr>
            <w:bookmarkStart w:id="28" w:name="file_name1"/>
            <w:bookmarkEnd w:id="28"/>
            <w:r>
              <w:rPr>
                <w:rFonts w:ascii="Arial Narrow" w:hAnsi="Arial Narrow"/>
                <w:color w:val="718883"/>
                <w:sz w:val="18"/>
                <w:szCs w:val="18"/>
              </w:rPr>
              <w:t>P-200987-11_ValveBrkt</w:t>
            </w:r>
          </w:p>
        </w:tc>
        <w:tc>
          <w:tcPr>
            <w:tcW w:w="807" w:type="dxa"/>
            <w:vMerge w:val="restart"/>
          </w:tcPr>
          <w:p w:rsidR="000B3941" w:rsidRPr="00E6392D" w:rsidRDefault="000B3941" w:rsidP="00C3410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color w:val="FF8500"/>
                <w:sz w:val="18"/>
                <w:szCs w:val="18"/>
              </w:rPr>
            </w:pPr>
            <w:r w:rsidRPr="00E6392D"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  <w:t xml:space="preserve">Material: </w:t>
            </w:r>
          </w:p>
        </w:tc>
        <w:tc>
          <w:tcPr>
            <w:tcW w:w="1546" w:type="dxa"/>
            <w:vMerge w:val="restart"/>
          </w:tcPr>
          <w:p w:rsidR="000B3941" w:rsidRPr="00E6392D" w:rsidRDefault="00DF00AD" w:rsidP="00C3410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  <w:color w:val="718883"/>
                <w:sz w:val="18"/>
                <w:szCs w:val="18"/>
              </w:rPr>
            </w:pPr>
            <w:bookmarkStart w:id="29" w:name="part_Material1"/>
            <w:bookmarkEnd w:id="29"/>
            <w:r>
              <w:rPr>
                <w:rFonts w:ascii="Arial Narrow" w:hAnsi="Arial Narrow"/>
                <w:color w:val="718883"/>
                <w:sz w:val="18"/>
                <w:szCs w:val="18"/>
              </w:rPr>
              <w:t>6061 Alloy</w:t>
            </w:r>
          </w:p>
        </w:tc>
        <w:tc>
          <w:tcPr>
            <w:tcW w:w="1800" w:type="dxa"/>
          </w:tcPr>
          <w:p w:rsidR="000B3941" w:rsidRPr="00E6392D" w:rsidRDefault="007D5670" w:rsidP="00C3410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</w:pPr>
            <w:r w:rsidRPr="00E6392D"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  <w:t>Material</w:t>
            </w:r>
            <w:r w:rsidR="008E65DE"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  <w:t xml:space="preserve"> cost</w:t>
            </w:r>
            <w:r w:rsidR="000B3941" w:rsidRPr="00E6392D"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  <w:t xml:space="preserve">: </w:t>
            </w:r>
          </w:p>
        </w:tc>
        <w:tc>
          <w:tcPr>
            <w:tcW w:w="1530" w:type="dxa"/>
          </w:tcPr>
          <w:p w:rsidR="000B3941" w:rsidRPr="00E6392D" w:rsidRDefault="00DF00AD" w:rsidP="00AB60F2">
            <w:pPr>
              <w:jc w:val="right"/>
              <w:rPr>
                <w:rFonts w:ascii="Arial Narrow" w:hAnsi="Arial Narrow"/>
                <w:color w:val="718883"/>
                <w:sz w:val="18"/>
                <w:szCs w:val="18"/>
              </w:rPr>
            </w:pPr>
            <w:bookmarkStart w:id="30" w:name="part_costMat1"/>
            <w:bookmarkEnd w:id="30"/>
            <w:r>
              <w:rPr>
                <w:rFonts w:ascii="Arial Narrow" w:hAnsi="Arial Narrow"/>
                <w:color w:val="718883"/>
                <w:sz w:val="18"/>
                <w:szCs w:val="18"/>
              </w:rPr>
              <w:t>5.42 USD</w:t>
            </w:r>
          </w:p>
        </w:tc>
        <w:tc>
          <w:tcPr>
            <w:tcW w:w="2115" w:type="dxa"/>
            <w:tcBorders>
              <w:right w:val="single" w:sz="4" w:space="0" w:color="D9D9D9"/>
            </w:tcBorders>
            <w:shd w:val="clear" w:color="auto" w:fill="auto"/>
          </w:tcPr>
          <w:p w:rsidR="000B3941" w:rsidRPr="00E6392D" w:rsidRDefault="002548AB" w:rsidP="001073B4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</w:pPr>
            <w:r w:rsidRPr="00E6392D"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  <w:t>Total per part</w:t>
            </w:r>
            <w:r w:rsidR="000B3941" w:rsidRPr="00E6392D"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  <w:t>:</w:t>
            </w:r>
          </w:p>
        </w:tc>
      </w:tr>
      <w:tr w:rsidR="00591A09" w:rsidRPr="00C22079" w:rsidTr="001455F2">
        <w:trPr>
          <w:trHeight w:val="249"/>
        </w:trPr>
        <w:tc>
          <w:tcPr>
            <w:tcW w:w="1165" w:type="dxa"/>
            <w:gridSpan w:val="2"/>
            <w:vMerge/>
            <w:tcBorders>
              <w:left w:val="single" w:sz="4" w:space="0" w:color="D9D9D9"/>
            </w:tcBorders>
          </w:tcPr>
          <w:p w:rsidR="000B3941" w:rsidRPr="00E6392D" w:rsidRDefault="000B3941" w:rsidP="00C34106">
            <w:pPr>
              <w:widowControl w:val="0"/>
              <w:tabs>
                <w:tab w:val="left" w:pos="0"/>
                <w:tab w:val="left" w:pos="147"/>
              </w:tabs>
              <w:autoSpaceDE w:val="0"/>
              <w:autoSpaceDN w:val="0"/>
              <w:adjustRightInd w:val="0"/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</w:pPr>
          </w:p>
        </w:tc>
        <w:tc>
          <w:tcPr>
            <w:tcW w:w="1792" w:type="dxa"/>
            <w:vMerge/>
            <w:tcBorders>
              <w:left w:val="single" w:sz="4" w:space="0" w:color="D9D9D9"/>
            </w:tcBorders>
          </w:tcPr>
          <w:p w:rsidR="000B3941" w:rsidRPr="00E6392D" w:rsidRDefault="000B3941" w:rsidP="00C34106">
            <w:pPr>
              <w:widowControl w:val="0"/>
              <w:tabs>
                <w:tab w:val="left" w:pos="0"/>
                <w:tab w:val="left" w:pos="147"/>
              </w:tabs>
              <w:autoSpaceDE w:val="0"/>
              <w:autoSpaceDN w:val="0"/>
              <w:adjustRightInd w:val="0"/>
              <w:rPr>
                <w:rFonts w:ascii="Arial Narrow" w:hAnsi="Arial Narrow" w:cs="AkzidenzGroteskBE-Regular"/>
                <w:color w:val="718883"/>
                <w:sz w:val="18"/>
                <w:szCs w:val="18"/>
              </w:rPr>
            </w:pPr>
          </w:p>
        </w:tc>
        <w:tc>
          <w:tcPr>
            <w:tcW w:w="807" w:type="dxa"/>
            <w:vMerge/>
          </w:tcPr>
          <w:p w:rsidR="000B3941" w:rsidRPr="00E6392D" w:rsidRDefault="000B3941" w:rsidP="00C3410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</w:pPr>
          </w:p>
        </w:tc>
        <w:tc>
          <w:tcPr>
            <w:tcW w:w="1546" w:type="dxa"/>
            <w:vMerge/>
          </w:tcPr>
          <w:p w:rsidR="000B3941" w:rsidRPr="00E6392D" w:rsidRDefault="000B3941" w:rsidP="00C3410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kzidenzGroteskBE-Regular"/>
                <w:color w:val="718883"/>
                <w:sz w:val="18"/>
                <w:szCs w:val="18"/>
              </w:rPr>
            </w:pPr>
          </w:p>
        </w:tc>
        <w:tc>
          <w:tcPr>
            <w:tcW w:w="1800" w:type="dxa"/>
          </w:tcPr>
          <w:p w:rsidR="000B3941" w:rsidRPr="00E6392D" w:rsidRDefault="007D5670" w:rsidP="00C3410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</w:pPr>
            <w:r w:rsidRPr="00E6392D"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  <w:t>Manufacturing</w:t>
            </w:r>
            <w:r w:rsidR="008E65DE"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  <w:t xml:space="preserve"> cost</w:t>
            </w:r>
            <w:r w:rsidR="000B3941" w:rsidRPr="00E6392D"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  <w:t>:</w:t>
            </w:r>
          </w:p>
        </w:tc>
        <w:tc>
          <w:tcPr>
            <w:tcW w:w="1530" w:type="dxa"/>
          </w:tcPr>
          <w:p w:rsidR="000B3941" w:rsidRPr="00E6392D" w:rsidRDefault="00DF00AD" w:rsidP="00AB60F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kzidenzGroteskBE-Regular"/>
                <w:color w:val="718883"/>
                <w:sz w:val="18"/>
                <w:szCs w:val="18"/>
              </w:rPr>
            </w:pPr>
            <w:bookmarkStart w:id="31" w:name="part_costMfg1"/>
            <w:bookmarkEnd w:id="31"/>
            <w:r>
              <w:rPr>
                <w:rFonts w:ascii="Arial Narrow" w:hAnsi="Arial Narrow" w:cs="AkzidenzGroteskBE-Regular"/>
                <w:color w:val="718883"/>
                <w:sz w:val="18"/>
                <w:szCs w:val="18"/>
              </w:rPr>
              <w:t>1.09 USD</w:t>
            </w:r>
          </w:p>
        </w:tc>
        <w:tc>
          <w:tcPr>
            <w:tcW w:w="2115" w:type="dxa"/>
            <w:tcBorders>
              <w:right w:val="single" w:sz="4" w:space="0" w:color="D9D9D9"/>
            </w:tcBorders>
            <w:shd w:val="clear" w:color="auto" w:fill="auto"/>
            <w:vAlign w:val="center"/>
          </w:tcPr>
          <w:p w:rsidR="000B3941" w:rsidRPr="00E6392D" w:rsidRDefault="00DF00AD" w:rsidP="00007A5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kzidenzGroteskBE-Regular"/>
                <w:b/>
                <w:color w:val="718883"/>
                <w:sz w:val="18"/>
                <w:szCs w:val="18"/>
              </w:rPr>
            </w:pPr>
            <w:bookmarkStart w:id="32" w:name="part_costpp0"/>
            <w:bookmarkEnd w:id="32"/>
            <w:r>
              <w:rPr>
                <w:rFonts w:ascii="Arial Narrow" w:hAnsi="Arial Narrow" w:cs="AkzidenzGroteskBE-Regular"/>
                <w:b/>
                <w:color w:val="718883"/>
                <w:sz w:val="18"/>
                <w:szCs w:val="18"/>
              </w:rPr>
              <w:t>6.51 USD</w:t>
            </w:r>
          </w:p>
        </w:tc>
      </w:tr>
      <w:tr w:rsidR="00591A09" w:rsidRPr="00C22079" w:rsidTr="001455F2">
        <w:trPr>
          <w:trHeight w:val="395"/>
        </w:trPr>
        <w:tc>
          <w:tcPr>
            <w:tcW w:w="1165" w:type="dxa"/>
            <w:gridSpan w:val="2"/>
            <w:vMerge/>
            <w:tcBorders>
              <w:left w:val="single" w:sz="4" w:space="0" w:color="D9D9D9"/>
            </w:tcBorders>
          </w:tcPr>
          <w:p w:rsidR="000B3941" w:rsidRPr="00E6392D" w:rsidRDefault="000B3941" w:rsidP="00C34106">
            <w:pPr>
              <w:widowControl w:val="0"/>
              <w:tabs>
                <w:tab w:val="left" w:pos="0"/>
                <w:tab w:val="left" w:pos="147"/>
              </w:tabs>
              <w:autoSpaceDE w:val="0"/>
              <w:autoSpaceDN w:val="0"/>
              <w:adjustRightInd w:val="0"/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</w:pPr>
          </w:p>
        </w:tc>
        <w:tc>
          <w:tcPr>
            <w:tcW w:w="1792" w:type="dxa"/>
            <w:vMerge/>
            <w:tcBorders>
              <w:left w:val="single" w:sz="4" w:space="0" w:color="D9D9D9"/>
            </w:tcBorders>
          </w:tcPr>
          <w:p w:rsidR="000B3941" w:rsidRPr="00E6392D" w:rsidRDefault="000B3941" w:rsidP="00C34106">
            <w:pPr>
              <w:widowControl w:val="0"/>
              <w:tabs>
                <w:tab w:val="left" w:pos="0"/>
                <w:tab w:val="left" w:pos="147"/>
              </w:tabs>
              <w:autoSpaceDE w:val="0"/>
              <w:autoSpaceDN w:val="0"/>
              <w:adjustRightInd w:val="0"/>
              <w:rPr>
                <w:rFonts w:ascii="Arial Narrow" w:hAnsi="Arial Narrow" w:cs="AkzidenzGroteskBE-Regular"/>
                <w:color w:val="718883"/>
                <w:sz w:val="18"/>
                <w:szCs w:val="18"/>
              </w:rPr>
            </w:pPr>
          </w:p>
        </w:tc>
        <w:tc>
          <w:tcPr>
            <w:tcW w:w="807" w:type="dxa"/>
            <w:vMerge/>
          </w:tcPr>
          <w:p w:rsidR="000B3941" w:rsidRPr="00E6392D" w:rsidRDefault="000B3941" w:rsidP="00C3410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</w:pPr>
          </w:p>
        </w:tc>
        <w:tc>
          <w:tcPr>
            <w:tcW w:w="1546" w:type="dxa"/>
            <w:vMerge/>
          </w:tcPr>
          <w:p w:rsidR="000B3941" w:rsidRPr="00E6392D" w:rsidRDefault="000B3941" w:rsidP="00C3410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kzidenzGroteskBE-Regular"/>
                <w:color w:val="718883"/>
                <w:sz w:val="18"/>
                <w:szCs w:val="18"/>
              </w:rPr>
            </w:pPr>
          </w:p>
        </w:tc>
        <w:tc>
          <w:tcPr>
            <w:tcW w:w="1800" w:type="dxa"/>
          </w:tcPr>
          <w:p w:rsidR="000B3941" w:rsidRPr="00E6392D" w:rsidRDefault="00DF00AD" w:rsidP="00C34106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</w:pPr>
            <w:bookmarkStart w:id="33" w:name="part_MarkupDiscountLabel0"/>
            <w:bookmarkEnd w:id="33"/>
            <w:r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  <w:t>Markup</w:t>
            </w:r>
          </w:p>
        </w:tc>
        <w:tc>
          <w:tcPr>
            <w:tcW w:w="1530" w:type="dxa"/>
          </w:tcPr>
          <w:p w:rsidR="000B3941" w:rsidRPr="00E6392D" w:rsidRDefault="00DF00AD" w:rsidP="00AB60F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kzidenzGroteskBE-Regular"/>
                <w:color w:val="718883"/>
                <w:sz w:val="18"/>
                <w:szCs w:val="18"/>
              </w:rPr>
            </w:pPr>
            <w:bookmarkStart w:id="34" w:name="part_costMD0"/>
            <w:bookmarkEnd w:id="34"/>
            <w:r>
              <w:rPr>
                <w:rFonts w:ascii="Arial Narrow" w:hAnsi="Arial Narrow" w:cs="AkzidenzGroteskBE-Regular"/>
                <w:color w:val="718883"/>
                <w:sz w:val="18"/>
                <w:szCs w:val="18"/>
              </w:rPr>
              <w:t>0.00 USD</w:t>
            </w:r>
          </w:p>
        </w:tc>
        <w:tc>
          <w:tcPr>
            <w:tcW w:w="2115" w:type="dxa"/>
            <w:tcBorders>
              <w:right w:val="single" w:sz="4" w:space="0" w:color="D9D9D9"/>
            </w:tcBorders>
            <w:shd w:val="clear" w:color="auto" w:fill="auto"/>
          </w:tcPr>
          <w:p w:rsidR="000B3941" w:rsidRPr="00E6392D" w:rsidRDefault="00DF00AD" w:rsidP="001073B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</w:pPr>
            <w:bookmarkStart w:id="35" w:name="part_timepp0"/>
            <w:bookmarkEnd w:id="35"/>
            <w:r>
              <w:rPr>
                <w:rFonts w:ascii="Arial Narrow" w:hAnsi="Arial Narrow" w:cs="AkzidenzGroteskBE-Regular"/>
                <w:color w:val="FF8500"/>
                <w:sz w:val="18"/>
                <w:szCs w:val="18"/>
              </w:rPr>
              <w:t>00:04:16</w:t>
            </w:r>
          </w:p>
        </w:tc>
      </w:tr>
      <w:tr w:rsidR="00C34106" w:rsidRPr="00C22079" w:rsidTr="0020264C">
        <w:trPr>
          <w:trHeight w:val="468"/>
        </w:trPr>
        <w:tc>
          <w:tcPr>
            <w:tcW w:w="10755" w:type="dxa"/>
            <w:gridSpan w:val="8"/>
            <w:tcBorders>
              <w:left w:val="single" w:sz="4" w:space="0" w:color="D9D9D9"/>
              <w:right w:val="single" w:sz="4" w:space="0" w:color="D9D9D9"/>
            </w:tcBorders>
            <w:vAlign w:val="center"/>
          </w:tcPr>
          <w:p w:rsidR="00C34106" w:rsidRPr="00D51783" w:rsidRDefault="002548AB" w:rsidP="002548AB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D51783"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  <w:t>Manufacturing Cost Breakdown</w:t>
            </w:r>
          </w:p>
        </w:tc>
      </w:tr>
      <w:tr w:rsidR="00B776E9" w:rsidRPr="00C22079" w:rsidTr="00591A09">
        <w:trPr>
          <w:trHeight w:val="10413"/>
        </w:trPr>
        <w:tc>
          <w:tcPr>
            <w:tcW w:w="10755" w:type="dxa"/>
            <w:gridSpan w:val="8"/>
            <w:tcBorders>
              <w:left w:val="single" w:sz="4" w:space="0" w:color="D9D9D9"/>
              <w:right w:val="single" w:sz="4" w:space="0" w:color="D9D9D9"/>
            </w:tcBorders>
          </w:tcPr>
          <w:tbl>
            <w:tblPr>
              <w:tblW w:w="10507" w:type="dxa"/>
              <w:tblBorders>
                <w:top w:val="single" w:sz="8" w:space="0" w:color="F79646"/>
                <w:left w:val="single" w:sz="8" w:space="0" w:color="F79646"/>
                <w:bottom w:val="single" w:sz="8" w:space="0" w:color="F79646"/>
                <w:right w:val="single" w:sz="8" w:space="0" w:color="F79646"/>
                <w:insideH w:val="single" w:sz="8" w:space="0" w:color="F79646"/>
                <w:insideV w:val="single" w:sz="8" w:space="0" w:color="F79646"/>
              </w:tblBorders>
              <w:tblLayout w:type="fixed"/>
              <w:tblLook w:val="04A0"/>
            </w:tblPr>
            <w:tblGrid>
              <w:gridCol w:w="3487"/>
              <w:gridCol w:w="3060"/>
              <w:gridCol w:w="3960"/>
            </w:tblGrid>
            <w:tr w:rsidR="00425DFC" w:rsidRPr="00F736DF" w:rsidTr="00425DFC">
              <w:trPr>
                <w:trHeight w:val="428"/>
              </w:trPr>
              <w:tc>
                <w:tcPr>
                  <w:tcW w:w="3487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shd w:val="clear" w:color="auto" w:fill="FDE9D9"/>
                  <w:vAlign w:val="center"/>
                </w:tcPr>
                <w:p w:rsidR="00425DFC" w:rsidRPr="00F736DF" w:rsidRDefault="00425DFC" w:rsidP="00DF00AD">
                  <w:pPr>
                    <w:rPr>
                      <w:rFonts w:ascii="Arial Narrow" w:hAnsi="Arial Narrow"/>
                      <w:b/>
                      <w:bCs/>
                      <w:color w:val="FF8500"/>
                    </w:rPr>
                  </w:pPr>
                  <w:r>
                    <w:rPr>
                      <w:rFonts w:ascii="Arial Narrow" w:hAnsi="Arial Narrow" w:cs="AkzidenzGroteskBE-Regular"/>
                      <w:b/>
                      <w:bCs/>
                      <w:color w:val="FF8500"/>
                    </w:rPr>
                    <w:t>Setups</w:t>
                  </w:r>
                  <w:bookmarkStart w:id="36" w:name="part_SetupCostTbl0"/>
                  <w:bookmarkEnd w:id="36"/>
                </w:p>
              </w:tc>
              <w:tc>
                <w:tcPr>
                  <w:tcW w:w="3060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shd w:val="clear" w:color="auto" w:fill="FDE9D9"/>
                  <w:vAlign w:val="center"/>
                </w:tcPr>
                <w:p w:rsidR="00425DFC" w:rsidRPr="00F736DF" w:rsidRDefault="00425DFC" w:rsidP="00425DFC">
                  <w:pPr>
                    <w:jc w:val="right"/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</w:pPr>
                  <w:r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Time (hh:mm:ss)</w:t>
                  </w:r>
                </w:p>
              </w:tc>
              <w:tc>
                <w:tcPr>
                  <w:tcW w:w="3960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shd w:val="clear" w:color="auto" w:fill="FDE9D9"/>
                  <w:vAlign w:val="center"/>
                </w:tcPr>
                <w:p w:rsidR="00425DFC" w:rsidRPr="00F736DF" w:rsidRDefault="00B5241E" w:rsidP="00DF00AD">
                  <w:pPr>
                    <w:jc w:val="right"/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</w:pPr>
                  <w:r w:rsidRPr="00F736DF"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Cost (</w:t>
                  </w:r>
                  <w:bookmarkStart w:id="37" w:name="part_currency5"/>
                  <w:bookmarkEnd w:id="37"/>
                  <w:r w:rsidR="00DF00AD"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USD</w:t>
                  </w:r>
                  <w:r w:rsidRPr="00F736DF"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)</w:t>
                  </w:r>
                </w:p>
              </w:tc>
            </w:tr>
            <w:tr w:rsidR="00425DFC" w:rsidRPr="00F736DF" w:rsidTr="00425DFC">
              <w:trPr>
                <w:trHeight w:val="400"/>
              </w:trPr>
              <w:tc>
                <w:tcPr>
                  <w:tcW w:w="3487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425DFC" w:rsidRPr="00911D10" w:rsidRDefault="00DF00AD" w:rsidP="00F736DF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Setup Operation 1</w:t>
                  </w:r>
                </w:p>
              </w:tc>
              <w:tc>
                <w:tcPr>
                  <w:tcW w:w="3060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425DFC" w:rsidRPr="00F736DF" w:rsidRDefault="00DF00AD" w:rsidP="00425DFC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00:00:00</w:t>
                  </w:r>
                </w:p>
              </w:tc>
              <w:tc>
                <w:tcPr>
                  <w:tcW w:w="3960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425DFC" w:rsidRPr="00F736DF" w:rsidRDefault="00DF00AD" w:rsidP="00AC26E7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0.00</w:t>
                  </w:r>
                </w:p>
              </w:tc>
            </w:tr>
            <w:tr w:rsidR="00DF00AD" w:rsidRPr="00F736DF" w:rsidTr="00425DFC">
              <w:trPr>
                <w:trHeight w:val="400"/>
              </w:trPr>
              <w:tc>
                <w:tcPr>
                  <w:tcW w:w="3487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DF00AD" w:rsidRDefault="00DF00AD" w:rsidP="00F736DF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Setup Operation 2</w:t>
                  </w:r>
                </w:p>
              </w:tc>
              <w:tc>
                <w:tcPr>
                  <w:tcW w:w="3060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DF00AD" w:rsidRDefault="00DF00AD" w:rsidP="00425DFC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00:00:00</w:t>
                  </w:r>
                </w:p>
              </w:tc>
              <w:tc>
                <w:tcPr>
                  <w:tcW w:w="3960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DF00AD" w:rsidRDefault="00DF00AD" w:rsidP="00AC26E7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0.01</w:t>
                  </w:r>
                </w:p>
              </w:tc>
            </w:tr>
            <w:tr w:rsidR="00DF00AD" w:rsidRPr="00F736DF" w:rsidTr="00425DFC">
              <w:trPr>
                <w:trHeight w:val="400"/>
              </w:trPr>
              <w:tc>
                <w:tcPr>
                  <w:tcW w:w="3487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DF00AD" w:rsidRDefault="00DF00AD" w:rsidP="00F736DF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Setup Operation 3</w:t>
                  </w:r>
                </w:p>
              </w:tc>
              <w:tc>
                <w:tcPr>
                  <w:tcW w:w="3060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DF00AD" w:rsidRDefault="00DF00AD" w:rsidP="00425DFC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00:00:00</w:t>
                  </w:r>
                </w:p>
              </w:tc>
              <w:tc>
                <w:tcPr>
                  <w:tcW w:w="3960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DF00AD" w:rsidRDefault="00DF00AD" w:rsidP="00AC26E7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0.01</w:t>
                  </w:r>
                </w:p>
              </w:tc>
            </w:tr>
            <w:tr w:rsidR="00DF00AD" w:rsidRPr="00F736DF" w:rsidTr="00425DFC">
              <w:trPr>
                <w:trHeight w:val="400"/>
              </w:trPr>
              <w:tc>
                <w:tcPr>
                  <w:tcW w:w="3487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DF00AD" w:rsidRDefault="00DF00AD" w:rsidP="00F736DF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Setup Operation 4</w:t>
                  </w:r>
                </w:p>
              </w:tc>
              <w:tc>
                <w:tcPr>
                  <w:tcW w:w="3060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DF00AD" w:rsidRDefault="00DF00AD" w:rsidP="00425DFC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00:00:00</w:t>
                  </w:r>
                </w:p>
              </w:tc>
              <w:tc>
                <w:tcPr>
                  <w:tcW w:w="3960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DF00AD" w:rsidRDefault="00DF00AD" w:rsidP="00AC26E7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0.01</w:t>
                  </w:r>
                </w:p>
              </w:tc>
            </w:tr>
            <w:tr w:rsidR="00DF00AD" w:rsidRPr="00F736DF" w:rsidTr="00425DFC">
              <w:trPr>
                <w:trHeight w:val="400"/>
              </w:trPr>
              <w:tc>
                <w:tcPr>
                  <w:tcW w:w="3487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DF00AD" w:rsidRDefault="00DF00AD" w:rsidP="00F736DF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Setup Operation 5</w:t>
                  </w:r>
                </w:p>
              </w:tc>
              <w:tc>
                <w:tcPr>
                  <w:tcW w:w="3060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DF00AD" w:rsidRDefault="00DF00AD" w:rsidP="00425DFC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00:00:00</w:t>
                  </w:r>
                </w:p>
              </w:tc>
              <w:tc>
                <w:tcPr>
                  <w:tcW w:w="3960" w:type="dxa"/>
                  <w:tcBorders>
                    <w:top w:val="single" w:sz="4" w:space="0" w:color="808080"/>
                    <w:left w:val="single" w:sz="4" w:space="0" w:color="808080"/>
                    <w:bottom w:val="single" w:sz="18" w:space="0" w:color="F79646"/>
                    <w:right w:val="single" w:sz="4" w:space="0" w:color="808080"/>
                  </w:tcBorders>
                  <w:vAlign w:val="center"/>
                </w:tcPr>
                <w:p w:rsidR="00DF00AD" w:rsidRDefault="00DF00AD" w:rsidP="00AC26E7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0.01</w:t>
                  </w:r>
                </w:p>
              </w:tc>
            </w:tr>
            <w:tr w:rsidR="00425DFC" w:rsidRPr="00F736DF" w:rsidTr="00425DFC">
              <w:trPr>
                <w:trHeight w:val="400"/>
              </w:trPr>
              <w:tc>
                <w:tcPr>
                  <w:tcW w:w="3487" w:type="dxa"/>
                  <w:tcBorders>
                    <w:top w:val="single" w:sz="18" w:space="0" w:color="F79646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425DFC" w:rsidRPr="00F736DF" w:rsidRDefault="00425DFC" w:rsidP="00F736DF">
                  <w:pPr>
                    <w:rPr>
                      <w:rFonts w:ascii="Arial Narrow" w:hAnsi="Arial Narrow" w:cs="AkzidenzGroteskBE-Regular"/>
                      <w:b/>
                      <w:bCs/>
                      <w:color w:val="FF8500"/>
                      <w:sz w:val="20"/>
                      <w:szCs w:val="20"/>
                    </w:rPr>
                  </w:pPr>
                  <w:r w:rsidRPr="00F736DF">
                    <w:rPr>
                      <w:rFonts w:ascii="Arial Narrow" w:hAnsi="Arial Narrow" w:cs="AkzidenzGroteskBE-Regular"/>
                      <w:b/>
                      <w:bCs/>
                      <w:color w:val="FF8500"/>
                    </w:rPr>
                    <w:t xml:space="preserve">Total </w:t>
                  </w:r>
                </w:p>
              </w:tc>
              <w:tc>
                <w:tcPr>
                  <w:tcW w:w="3060" w:type="dxa"/>
                  <w:tcBorders>
                    <w:top w:val="single" w:sz="18" w:space="0" w:color="F79646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:rsidR="00425DFC" w:rsidRPr="00692531" w:rsidRDefault="00DF00AD" w:rsidP="00B23DEC">
                  <w:pPr>
                    <w:jc w:val="right"/>
                    <w:rPr>
                      <w:rFonts w:ascii="Arial Narrow" w:hAnsi="Arial Narrow" w:cs="AkzidenzGroteskBE-Regular"/>
                      <w:b/>
                      <w:color w:val="718883"/>
                    </w:rPr>
                  </w:pPr>
                  <w:bookmarkStart w:id="38" w:name="ppart_timeTtlSetupOp0"/>
                  <w:bookmarkEnd w:id="38"/>
                  <w:r>
                    <w:rPr>
                      <w:rFonts w:ascii="Arial Narrow" w:hAnsi="Arial Narrow" w:cs="AkzidenzGroteskBE-Regular"/>
                      <w:b/>
                      <w:color w:val="718883"/>
                    </w:rPr>
                    <w:t>00:00:01</w:t>
                  </w:r>
                </w:p>
              </w:tc>
              <w:tc>
                <w:tcPr>
                  <w:tcW w:w="3960" w:type="dxa"/>
                  <w:tcBorders>
                    <w:top w:val="single" w:sz="18" w:space="0" w:color="F79646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auto"/>
                  <w:vAlign w:val="center"/>
                </w:tcPr>
                <w:p w:rsidR="00425DFC" w:rsidRPr="00692531" w:rsidRDefault="00DF00AD" w:rsidP="001073B4">
                  <w:pPr>
                    <w:jc w:val="right"/>
                    <w:rPr>
                      <w:rFonts w:ascii="Arial Narrow" w:hAnsi="Arial Narrow" w:cs="AkzidenzGroteskBE-Regular"/>
                      <w:b/>
                      <w:color w:val="718883"/>
                    </w:rPr>
                  </w:pPr>
                  <w:bookmarkStart w:id="39" w:name="part_costTtlSetupOp0"/>
                  <w:bookmarkEnd w:id="39"/>
                  <w:r>
                    <w:rPr>
                      <w:rFonts w:ascii="Arial Narrow" w:hAnsi="Arial Narrow" w:cs="AkzidenzGroteskBE-Regular"/>
                      <w:b/>
                      <w:color w:val="718883"/>
                    </w:rPr>
                    <w:t>0.05</w:t>
                  </w:r>
                </w:p>
              </w:tc>
            </w:tr>
          </w:tbl>
          <w:p w:rsidR="0030523B" w:rsidRPr="00C96705" w:rsidRDefault="0030523B" w:rsidP="00C34106">
            <w:pPr>
              <w:rPr>
                <w:sz w:val="18"/>
                <w:szCs w:val="18"/>
              </w:rPr>
            </w:pPr>
          </w:p>
          <w:tbl>
            <w:tblPr>
              <w:tblW w:w="10507" w:type="dxa"/>
              <w:tblBorders>
                <w:top w:val="single" w:sz="8" w:space="0" w:color="F79646"/>
                <w:left w:val="single" w:sz="8" w:space="0" w:color="F79646"/>
                <w:bottom w:val="single" w:sz="8" w:space="0" w:color="F79646"/>
                <w:right w:val="single" w:sz="8" w:space="0" w:color="F79646"/>
                <w:insideH w:val="single" w:sz="8" w:space="0" w:color="F79646"/>
                <w:insideV w:val="single" w:sz="8" w:space="0" w:color="F79646"/>
              </w:tblBorders>
              <w:tblLayout w:type="fixed"/>
              <w:tblLook w:val="04A0"/>
            </w:tblPr>
            <w:tblGrid>
              <w:gridCol w:w="3217"/>
              <w:gridCol w:w="2340"/>
              <w:gridCol w:w="2430"/>
              <w:gridCol w:w="2520"/>
            </w:tblGrid>
            <w:tr w:rsidR="00F16186" w:rsidRPr="00F736DF" w:rsidTr="00D0037F">
              <w:trPr>
                <w:trHeight w:val="425"/>
              </w:trPr>
              <w:tc>
                <w:tcPr>
                  <w:tcW w:w="3217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F79646"/>
                    <w:right w:val="single" w:sz="4" w:space="0" w:color="auto"/>
                  </w:tcBorders>
                  <w:shd w:val="clear" w:color="auto" w:fill="FDE9D9"/>
                  <w:vAlign w:val="center"/>
                </w:tcPr>
                <w:p w:rsidR="00F16186" w:rsidRPr="00F736DF" w:rsidRDefault="00F16186" w:rsidP="00DF00AD">
                  <w:pPr>
                    <w:rPr>
                      <w:rFonts w:ascii="Arial Narrow" w:hAnsi="Arial Narrow"/>
                      <w:b/>
                      <w:bCs/>
                      <w:color w:val="FF8500"/>
                    </w:rPr>
                  </w:pPr>
                  <w:r>
                    <w:rPr>
                      <w:rFonts w:ascii="Arial Narrow" w:hAnsi="Arial Narrow" w:cs="AkzidenzGroteskBE-Regular"/>
                      <w:b/>
                      <w:bCs/>
                      <w:color w:val="FF8500"/>
                    </w:rPr>
                    <w:t>Mill Operation</w:t>
                  </w:r>
                  <w:bookmarkStart w:id="40" w:name="part_MillTbl0"/>
                  <w:bookmarkEnd w:id="40"/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F79646"/>
                    <w:right w:val="single" w:sz="4" w:space="0" w:color="auto"/>
                  </w:tcBorders>
                  <w:shd w:val="clear" w:color="auto" w:fill="FDE9D9"/>
                  <w:vAlign w:val="center"/>
                </w:tcPr>
                <w:p w:rsidR="00F16186" w:rsidRPr="00F736DF" w:rsidRDefault="00A32F20" w:rsidP="00A63AB2">
                  <w:pPr>
                    <w:jc w:val="right"/>
                    <w:rPr>
                      <w:rFonts w:ascii="Arial Narrow" w:hAnsi="Arial Narrow"/>
                      <w:b/>
                      <w:bCs/>
                      <w:color w:val="718883"/>
                    </w:rPr>
                  </w:pPr>
                  <w:r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Surface Finish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F79646"/>
                    <w:right w:val="single" w:sz="4" w:space="0" w:color="auto"/>
                  </w:tcBorders>
                  <w:shd w:val="clear" w:color="auto" w:fill="FDE9D9"/>
                  <w:vAlign w:val="center"/>
                </w:tcPr>
                <w:p w:rsidR="00F16186" w:rsidRPr="00F736DF" w:rsidRDefault="00F16186" w:rsidP="005A1DB1">
                  <w:pPr>
                    <w:jc w:val="right"/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</w:pPr>
                  <w:r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Time (hh:mm:ss)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F79646"/>
                    <w:right w:val="single" w:sz="4" w:space="0" w:color="auto"/>
                  </w:tcBorders>
                  <w:shd w:val="clear" w:color="auto" w:fill="FDE9D9"/>
                  <w:vAlign w:val="center"/>
                </w:tcPr>
                <w:p w:rsidR="00F16186" w:rsidRPr="00F736DF" w:rsidRDefault="00B5241E" w:rsidP="00DF00AD">
                  <w:pPr>
                    <w:jc w:val="right"/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</w:pPr>
                  <w:r w:rsidRPr="00F736DF"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Cost (</w:t>
                  </w:r>
                  <w:bookmarkStart w:id="41" w:name="part_currency3"/>
                  <w:bookmarkEnd w:id="41"/>
                  <w:r w:rsidR="00DF00AD"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USD</w:t>
                  </w:r>
                  <w:r w:rsidRPr="00F736DF"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)</w:t>
                  </w:r>
                </w:p>
              </w:tc>
            </w:tr>
            <w:tr w:rsidR="00F16186" w:rsidRPr="00F736DF" w:rsidTr="00D0037F">
              <w:trPr>
                <w:trHeight w:val="396"/>
              </w:trPr>
              <w:tc>
                <w:tcPr>
                  <w:tcW w:w="3217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F16186" w:rsidRPr="00911D10" w:rsidRDefault="00DF00AD" w:rsidP="004A5854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Slot 1</w:t>
                  </w:r>
                </w:p>
              </w:tc>
              <w:tc>
                <w:tcPr>
                  <w:tcW w:w="234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F16186" w:rsidRPr="00F736DF" w:rsidRDefault="00DF00AD" w:rsidP="00812E9A">
                  <w:pPr>
                    <w:jc w:val="right"/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t>Roughing</w:t>
                  </w:r>
                </w:p>
              </w:tc>
              <w:tc>
                <w:tcPr>
                  <w:tcW w:w="243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F16186" w:rsidRPr="00F736DF" w:rsidRDefault="00DF00AD" w:rsidP="00F16186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00:01:49</w:t>
                  </w:r>
                </w:p>
              </w:tc>
              <w:tc>
                <w:tcPr>
                  <w:tcW w:w="252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F16186" w:rsidRPr="00F736DF" w:rsidRDefault="00DF00AD" w:rsidP="00812E9A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0.03</w:t>
                  </w:r>
                </w:p>
              </w:tc>
            </w:tr>
            <w:tr w:rsidR="00DF00AD" w:rsidRPr="00F736DF" w:rsidTr="00D0037F">
              <w:trPr>
                <w:trHeight w:val="396"/>
              </w:trPr>
              <w:tc>
                <w:tcPr>
                  <w:tcW w:w="3217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4A5854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Slot 2</w:t>
                  </w:r>
                </w:p>
              </w:tc>
              <w:tc>
                <w:tcPr>
                  <w:tcW w:w="234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812E9A">
                  <w:pPr>
                    <w:jc w:val="right"/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t>Roughing</w:t>
                  </w:r>
                </w:p>
              </w:tc>
              <w:tc>
                <w:tcPr>
                  <w:tcW w:w="243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F16186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00:01:49</w:t>
                  </w:r>
                </w:p>
              </w:tc>
              <w:tc>
                <w:tcPr>
                  <w:tcW w:w="252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812E9A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0.03</w:t>
                  </w:r>
                </w:p>
              </w:tc>
            </w:tr>
            <w:tr w:rsidR="00F16186" w:rsidRPr="00F736DF" w:rsidTr="00D0037F">
              <w:trPr>
                <w:trHeight w:val="396"/>
              </w:trPr>
              <w:tc>
                <w:tcPr>
                  <w:tcW w:w="3217" w:type="dxa"/>
                  <w:tcBorders>
                    <w:top w:val="single" w:sz="18" w:space="0" w:color="F79646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16186" w:rsidRPr="00F736DF" w:rsidRDefault="00F16186" w:rsidP="000E084B">
                  <w:pPr>
                    <w:rPr>
                      <w:rFonts w:ascii="Arial Narrow" w:hAnsi="Arial Narrow" w:cs="AkzidenzGroteskBE-Regular"/>
                      <w:b/>
                      <w:bCs/>
                      <w:color w:val="FF8500"/>
                      <w:sz w:val="20"/>
                      <w:szCs w:val="20"/>
                    </w:rPr>
                  </w:pPr>
                  <w:r w:rsidRPr="00F736DF">
                    <w:rPr>
                      <w:rFonts w:ascii="Arial Narrow" w:hAnsi="Arial Narrow" w:cs="AkzidenzGroteskBE-Regular"/>
                      <w:b/>
                      <w:bCs/>
                      <w:color w:val="FF8500"/>
                    </w:rPr>
                    <w:t xml:space="preserve">Total </w:t>
                  </w:r>
                </w:p>
              </w:tc>
              <w:tc>
                <w:tcPr>
                  <w:tcW w:w="2340" w:type="dxa"/>
                  <w:tcBorders>
                    <w:top w:val="single" w:sz="18" w:space="0" w:color="F79646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16186" w:rsidRPr="00692531" w:rsidRDefault="00F16186" w:rsidP="00812E9A">
                  <w:pPr>
                    <w:jc w:val="right"/>
                    <w:rPr>
                      <w:rFonts w:ascii="Arial Narrow" w:hAnsi="Arial Narrow" w:cs="AkzidenzGroteskBE-Regular"/>
                      <w:b/>
                      <w:color w:val="718883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18" w:space="0" w:color="F79646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6186" w:rsidRPr="00692531" w:rsidRDefault="00DF00AD" w:rsidP="004037F6">
                  <w:pPr>
                    <w:jc w:val="right"/>
                    <w:rPr>
                      <w:rFonts w:ascii="Arial Narrow" w:hAnsi="Arial Narrow" w:cs="AkzidenzGroteskBE-Regular"/>
                      <w:b/>
                      <w:color w:val="718883"/>
                    </w:rPr>
                  </w:pPr>
                  <w:bookmarkStart w:id="42" w:name="part_timeTtlMillOp0"/>
                  <w:bookmarkEnd w:id="42"/>
                  <w:r>
                    <w:rPr>
                      <w:rFonts w:ascii="Arial Narrow" w:hAnsi="Arial Narrow" w:cs="AkzidenzGroteskBE-Regular"/>
                      <w:b/>
                      <w:color w:val="718883"/>
                    </w:rPr>
                    <w:t>00:03:39</w:t>
                  </w:r>
                </w:p>
              </w:tc>
              <w:tc>
                <w:tcPr>
                  <w:tcW w:w="2520" w:type="dxa"/>
                  <w:tcBorders>
                    <w:top w:val="single" w:sz="18" w:space="0" w:color="F79646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16186" w:rsidRPr="00692531" w:rsidRDefault="00DF00AD" w:rsidP="00812E9A">
                  <w:pPr>
                    <w:jc w:val="right"/>
                    <w:rPr>
                      <w:rFonts w:ascii="Arial Narrow" w:hAnsi="Arial Narrow" w:cs="AkzidenzGroteskBE-Regular"/>
                      <w:b/>
                      <w:color w:val="718883"/>
                    </w:rPr>
                  </w:pPr>
                  <w:bookmarkStart w:id="43" w:name="part_costTtlMillOp0"/>
                  <w:bookmarkEnd w:id="43"/>
                  <w:r>
                    <w:rPr>
                      <w:rFonts w:ascii="Arial Narrow" w:hAnsi="Arial Narrow" w:cs="AkzidenzGroteskBE-Regular"/>
                      <w:b/>
                      <w:color w:val="718883"/>
                    </w:rPr>
                    <w:t>0.06</w:t>
                  </w:r>
                </w:p>
              </w:tc>
            </w:tr>
          </w:tbl>
          <w:p w:rsidR="0022470B" w:rsidRPr="00C96705" w:rsidRDefault="0022470B" w:rsidP="00C34106">
            <w:pPr>
              <w:rPr>
                <w:sz w:val="18"/>
                <w:szCs w:val="18"/>
              </w:rPr>
            </w:pPr>
          </w:p>
          <w:tbl>
            <w:tblPr>
              <w:tblW w:w="10507" w:type="dxa"/>
              <w:tblBorders>
                <w:top w:val="single" w:sz="8" w:space="0" w:color="F79646"/>
                <w:left w:val="single" w:sz="8" w:space="0" w:color="F79646"/>
                <w:bottom w:val="single" w:sz="8" w:space="0" w:color="F79646"/>
                <w:right w:val="single" w:sz="8" w:space="0" w:color="F79646"/>
                <w:insideH w:val="single" w:sz="8" w:space="0" w:color="F79646"/>
                <w:insideV w:val="single" w:sz="8" w:space="0" w:color="F79646"/>
              </w:tblBorders>
              <w:tblLayout w:type="fixed"/>
              <w:tblLook w:val="04A0"/>
            </w:tblPr>
            <w:tblGrid>
              <w:gridCol w:w="3217"/>
              <w:gridCol w:w="2340"/>
              <w:gridCol w:w="2430"/>
              <w:gridCol w:w="2520"/>
            </w:tblGrid>
            <w:tr w:rsidR="000A5196" w:rsidRPr="00F736DF" w:rsidTr="00D0037F">
              <w:trPr>
                <w:trHeight w:val="425"/>
              </w:trPr>
              <w:tc>
                <w:tcPr>
                  <w:tcW w:w="3217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F79646"/>
                    <w:right w:val="single" w:sz="4" w:space="0" w:color="auto"/>
                  </w:tcBorders>
                  <w:shd w:val="clear" w:color="auto" w:fill="FDE9D9"/>
                  <w:vAlign w:val="center"/>
                </w:tcPr>
                <w:p w:rsidR="000A5196" w:rsidRPr="00F736DF" w:rsidRDefault="000A5196" w:rsidP="00DF00AD">
                  <w:pPr>
                    <w:rPr>
                      <w:rFonts w:ascii="Arial Narrow" w:hAnsi="Arial Narrow"/>
                      <w:b/>
                      <w:bCs/>
                      <w:color w:val="FF8500"/>
                    </w:rPr>
                  </w:pPr>
                  <w:r>
                    <w:rPr>
                      <w:rFonts w:ascii="Arial Narrow" w:hAnsi="Arial Narrow" w:cs="AkzidenzGroteskBE-Regular"/>
                      <w:b/>
                      <w:bCs/>
                      <w:color w:val="FF8500"/>
                    </w:rPr>
                    <w:t>Hole Operation</w:t>
                  </w:r>
                  <w:bookmarkStart w:id="44" w:name="part_HoleTbl0"/>
                  <w:bookmarkEnd w:id="44"/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F79646"/>
                    <w:right w:val="single" w:sz="4" w:space="0" w:color="auto"/>
                  </w:tcBorders>
                  <w:shd w:val="clear" w:color="auto" w:fill="FDE9D9"/>
                  <w:vAlign w:val="center"/>
                </w:tcPr>
                <w:p w:rsidR="000A5196" w:rsidRPr="00F736DF" w:rsidRDefault="00A32F20" w:rsidP="005A1DB1">
                  <w:pPr>
                    <w:jc w:val="right"/>
                    <w:rPr>
                      <w:rFonts w:ascii="Arial Narrow" w:hAnsi="Arial Narrow"/>
                      <w:b/>
                      <w:bCs/>
                      <w:color w:val="718883"/>
                    </w:rPr>
                  </w:pPr>
                  <w:r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Description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F79646"/>
                    <w:right w:val="single" w:sz="4" w:space="0" w:color="auto"/>
                  </w:tcBorders>
                  <w:shd w:val="clear" w:color="auto" w:fill="FDE9D9"/>
                  <w:vAlign w:val="center"/>
                </w:tcPr>
                <w:p w:rsidR="000A5196" w:rsidRPr="00F736DF" w:rsidRDefault="000A5196" w:rsidP="005A1DB1">
                  <w:pPr>
                    <w:jc w:val="right"/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</w:pPr>
                  <w:r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Time (hh:mm:ss)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F79646"/>
                    <w:right w:val="single" w:sz="4" w:space="0" w:color="auto"/>
                  </w:tcBorders>
                  <w:shd w:val="clear" w:color="auto" w:fill="FDE9D9"/>
                  <w:vAlign w:val="center"/>
                </w:tcPr>
                <w:p w:rsidR="000A5196" w:rsidRPr="00F736DF" w:rsidRDefault="00B5241E" w:rsidP="00DF00AD">
                  <w:pPr>
                    <w:jc w:val="right"/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</w:pPr>
                  <w:r w:rsidRPr="00F736DF"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Cost (</w:t>
                  </w:r>
                  <w:bookmarkStart w:id="45" w:name="part_currency2"/>
                  <w:bookmarkEnd w:id="45"/>
                  <w:r w:rsidR="00DF00AD"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USD</w:t>
                  </w:r>
                  <w:r w:rsidRPr="00F736DF">
                    <w:rPr>
                      <w:rFonts w:ascii="Arial Narrow" w:hAnsi="Arial Narrow" w:cs="AkzidenzGroteskBE-Regular"/>
                      <w:b/>
                      <w:bCs/>
                      <w:color w:val="718883"/>
                    </w:rPr>
                    <w:t>)</w:t>
                  </w:r>
                </w:p>
              </w:tc>
            </w:tr>
            <w:tr w:rsidR="000A5196" w:rsidRPr="00F736DF" w:rsidTr="00D0037F">
              <w:trPr>
                <w:trHeight w:val="396"/>
              </w:trPr>
              <w:tc>
                <w:tcPr>
                  <w:tcW w:w="3217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0A5196" w:rsidRPr="00911D10" w:rsidRDefault="00DF00AD" w:rsidP="0083370B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Hole 1</w:t>
                  </w:r>
                </w:p>
              </w:tc>
              <w:tc>
                <w:tcPr>
                  <w:tcW w:w="234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0A5196" w:rsidRPr="00F736DF" w:rsidRDefault="00DF00AD" w:rsidP="001073B4">
                  <w:pPr>
                    <w:jc w:val="right"/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t>Drill</w:t>
                  </w:r>
                </w:p>
              </w:tc>
              <w:tc>
                <w:tcPr>
                  <w:tcW w:w="243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0A5196" w:rsidRPr="00F736DF" w:rsidRDefault="00DF00AD" w:rsidP="005A1DB1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00:00:08</w:t>
                  </w:r>
                </w:p>
              </w:tc>
              <w:tc>
                <w:tcPr>
                  <w:tcW w:w="252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0A5196" w:rsidRPr="00F736DF" w:rsidRDefault="00DF00AD" w:rsidP="005A1DB1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0.23</w:t>
                  </w:r>
                </w:p>
              </w:tc>
            </w:tr>
            <w:tr w:rsidR="00DF00AD" w:rsidRPr="00F736DF" w:rsidTr="00D0037F">
              <w:trPr>
                <w:trHeight w:val="396"/>
              </w:trPr>
              <w:tc>
                <w:tcPr>
                  <w:tcW w:w="3217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83370B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Hole Pattern 1</w:t>
                  </w:r>
                </w:p>
              </w:tc>
              <w:tc>
                <w:tcPr>
                  <w:tcW w:w="234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1073B4">
                  <w:pPr>
                    <w:jc w:val="right"/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t>Drill</w:t>
                  </w:r>
                </w:p>
              </w:tc>
              <w:tc>
                <w:tcPr>
                  <w:tcW w:w="243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5A1DB1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00:00:09</w:t>
                  </w:r>
                </w:p>
              </w:tc>
              <w:tc>
                <w:tcPr>
                  <w:tcW w:w="252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5A1DB1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0.27</w:t>
                  </w:r>
                </w:p>
              </w:tc>
            </w:tr>
            <w:tr w:rsidR="00DF00AD" w:rsidRPr="00F736DF" w:rsidTr="00D0037F">
              <w:trPr>
                <w:trHeight w:val="396"/>
              </w:trPr>
              <w:tc>
                <w:tcPr>
                  <w:tcW w:w="3217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83370B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Hole Pattern 2</w:t>
                  </w:r>
                </w:p>
              </w:tc>
              <w:tc>
                <w:tcPr>
                  <w:tcW w:w="234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1073B4">
                  <w:pPr>
                    <w:jc w:val="right"/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t>Drill</w:t>
                  </w:r>
                </w:p>
              </w:tc>
              <w:tc>
                <w:tcPr>
                  <w:tcW w:w="243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5A1DB1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00:00:07</w:t>
                  </w:r>
                </w:p>
              </w:tc>
              <w:tc>
                <w:tcPr>
                  <w:tcW w:w="252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5A1DB1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0.21</w:t>
                  </w:r>
                </w:p>
              </w:tc>
            </w:tr>
            <w:tr w:rsidR="00DF00AD" w:rsidRPr="00F736DF" w:rsidTr="00D0037F">
              <w:trPr>
                <w:trHeight w:val="396"/>
              </w:trPr>
              <w:tc>
                <w:tcPr>
                  <w:tcW w:w="3217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83370B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Hole Pattern 3</w:t>
                  </w:r>
                </w:p>
              </w:tc>
              <w:tc>
                <w:tcPr>
                  <w:tcW w:w="234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1073B4">
                  <w:pPr>
                    <w:jc w:val="right"/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color w:val="718883"/>
                      <w:sz w:val="20"/>
                      <w:szCs w:val="20"/>
                    </w:rPr>
                    <w:t>Drill</w:t>
                  </w:r>
                </w:p>
              </w:tc>
              <w:tc>
                <w:tcPr>
                  <w:tcW w:w="243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5A1DB1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00:00:09</w:t>
                  </w:r>
                </w:p>
              </w:tc>
              <w:tc>
                <w:tcPr>
                  <w:tcW w:w="2520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5A1DB1">
                  <w:pPr>
                    <w:jc w:val="right"/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kzidenzGroteskBE-Regular"/>
                      <w:color w:val="718883"/>
                      <w:sz w:val="20"/>
                      <w:szCs w:val="20"/>
                    </w:rPr>
                    <w:t>0.25</w:t>
                  </w:r>
                </w:p>
              </w:tc>
            </w:tr>
            <w:tr w:rsidR="000A5196" w:rsidRPr="00F736DF" w:rsidTr="00D0037F">
              <w:trPr>
                <w:trHeight w:val="396"/>
              </w:trPr>
              <w:tc>
                <w:tcPr>
                  <w:tcW w:w="3217" w:type="dxa"/>
                  <w:tcBorders>
                    <w:top w:val="single" w:sz="18" w:space="0" w:color="F79646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5196" w:rsidRPr="00F736DF" w:rsidRDefault="000A5196" w:rsidP="005A1DB1">
                  <w:pPr>
                    <w:rPr>
                      <w:rFonts w:ascii="Arial Narrow" w:hAnsi="Arial Narrow" w:cs="AkzidenzGroteskBE-Regular"/>
                      <w:b/>
                      <w:bCs/>
                      <w:color w:val="FF8500"/>
                      <w:sz w:val="20"/>
                      <w:szCs w:val="20"/>
                    </w:rPr>
                  </w:pPr>
                  <w:r w:rsidRPr="00F736DF">
                    <w:rPr>
                      <w:rFonts w:ascii="Arial Narrow" w:hAnsi="Arial Narrow" w:cs="AkzidenzGroteskBE-Regular"/>
                      <w:b/>
                      <w:bCs/>
                      <w:color w:val="FF8500"/>
                    </w:rPr>
                    <w:t xml:space="preserve">Total </w:t>
                  </w:r>
                </w:p>
              </w:tc>
              <w:tc>
                <w:tcPr>
                  <w:tcW w:w="2340" w:type="dxa"/>
                  <w:tcBorders>
                    <w:top w:val="single" w:sz="18" w:space="0" w:color="F79646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5196" w:rsidRPr="00692531" w:rsidRDefault="000A5196" w:rsidP="000A5196">
                  <w:pPr>
                    <w:jc w:val="right"/>
                    <w:rPr>
                      <w:rFonts w:ascii="Arial Narrow" w:hAnsi="Arial Narrow" w:cs="AkzidenzGroteskBE-Regular"/>
                      <w:b/>
                      <w:color w:val="718883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18" w:space="0" w:color="F79646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5196" w:rsidRPr="00692531" w:rsidRDefault="00DF00AD" w:rsidP="005A1DB1">
                  <w:pPr>
                    <w:jc w:val="right"/>
                    <w:rPr>
                      <w:rFonts w:ascii="Arial Narrow" w:hAnsi="Arial Narrow" w:cs="AkzidenzGroteskBE-Regular"/>
                      <w:b/>
                      <w:color w:val="718883"/>
                    </w:rPr>
                  </w:pPr>
                  <w:bookmarkStart w:id="46" w:name="part_timeTtlHoleOp0"/>
                  <w:bookmarkEnd w:id="46"/>
                  <w:r>
                    <w:rPr>
                      <w:rFonts w:ascii="Arial Narrow" w:hAnsi="Arial Narrow" w:cs="AkzidenzGroteskBE-Regular"/>
                      <w:b/>
                      <w:color w:val="718883"/>
                    </w:rPr>
                    <w:t>00:00:35</w:t>
                  </w:r>
                </w:p>
              </w:tc>
              <w:tc>
                <w:tcPr>
                  <w:tcW w:w="2520" w:type="dxa"/>
                  <w:tcBorders>
                    <w:top w:val="single" w:sz="18" w:space="0" w:color="F79646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5196" w:rsidRPr="00692531" w:rsidRDefault="00DF00AD" w:rsidP="005A1DB1">
                  <w:pPr>
                    <w:jc w:val="right"/>
                    <w:rPr>
                      <w:rFonts w:ascii="Arial Narrow" w:hAnsi="Arial Narrow" w:cs="AkzidenzGroteskBE-Regular"/>
                      <w:b/>
                      <w:color w:val="718883"/>
                    </w:rPr>
                  </w:pPr>
                  <w:bookmarkStart w:id="47" w:name="part_costTtlHoleOp0"/>
                  <w:bookmarkEnd w:id="47"/>
                  <w:r>
                    <w:rPr>
                      <w:rFonts w:ascii="Arial Narrow" w:hAnsi="Arial Narrow" w:cs="AkzidenzGroteskBE-Regular"/>
                      <w:b/>
                      <w:color w:val="718883"/>
                    </w:rPr>
                    <w:t>0.98</w:t>
                  </w:r>
                </w:p>
              </w:tc>
            </w:tr>
          </w:tbl>
          <w:p w:rsidR="0098025A" w:rsidRPr="00C96705" w:rsidRDefault="0098025A" w:rsidP="00C34106">
            <w:pPr>
              <w:rPr>
                <w:sz w:val="18"/>
                <w:szCs w:val="18"/>
              </w:rPr>
            </w:pPr>
          </w:p>
          <w:p w:rsidR="00E045CC" w:rsidRPr="00C96705" w:rsidRDefault="00E045CC" w:rsidP="00C34106">
            <w:pPr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8" w:space="0" w:color="F79646"/>
                <w:left w:val="single" w:sz="8" w:space="0" w:color="F79646"/>
                <w:bottom w:val="single" w:sz="8" w:space="0" w:color="F79646"/>
                <w:right w:val="single" w:sz="8" w:space="0" w:color="F79646"/>
                <w:insideH w:val="single" w:sz="8" w:space="0" w:color="F79646"/>
                <w:insideV w:val="single" w:sz="8" w:space="0" w:color="F79646"/>
              </w:tblBorders>
              <w:tblLayout w:type="fixed"/>
              <w:tblLook w:val="04A0"/>
            </w:tblPr>
            <w:tblGrid>
              <w:gridCol w:w="10507"/>
            </w:tblGrid>
            <w:tr w:rsidR="00E045CC" w:rsidRPr="00F736DF" w:rsidTr="00A32F20">
              <w:trPr>
                <w:trHeight w:val="429"/>
              </w:trPr>
              <w:tc>
                <w:tcPr>
                  <w:tcW w:w="10507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F79646"/>
                    <w:right w:val="single" w:sz="4" w:space="0" w:color="auto"/>
                  </w:tcBorders>
                  <w:shd w:val="clear" w:color="auto" w:fill="FDE9D9"/>
                  <w:vAlign w:val="center"/>
                </w:tcPr>
                <w:p w:rsidR="00E045CC" w:rsidRPr="00F736DF" w:rsidRDefault="00E045CC" w:rsidP="00DF00AD">
                  <w:pPr>
                    <w:rPr>
                      <w:rFonts w:ascii="Arial Narrow" w:hAnsi="Arial Narrow"/>
                      <w:b/>
                      <w:bCs/>
                      <w:color w:val="FF8500"/>
                    </w:rPr>
                  </w:pPr>
                  <w:r>
                    <w:rPr>
                      <w:rFonts w:ascii="Arial Narrow" w:hAnsi="Arial Narrow" w:cs="AkzidenzGroteskBE-Regular"/>
                      <w:b/>
                      <w:bCs/>
                      <w:color w:val="FF8500"/>
                    </w:rPr>
                    <w:t>No Cost Features</w:t>
                  </w:r>
                  <w:bookmarkStart w:id="48" w:name="part_NoCostTbl0"/>
                  <w:bookmarkEnd w:id="48"/>
                </w:p>
              </w:tc>
            </w:tr>
            <w:tr w:rsidR="00E045CC" w:rsidRPr="00F736DF" w:rsidTr="00A32F20">
              <w:trPr>
                <w:trHeight w:val="400"/>
              </w:trPr>
              <w:tc>
                <w:tcPr>
                  <w:tcW w:w="10507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E045CC" w:rsidRPr="00911D10" w:rsidRDefault="00DF00AD" w:rsidP="00DE6C10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Cylinder 1</w:t>
                  </w:r>
                </w:p>
              </w:tc>
            </w:tr>
            <w:tr w:rsidR="00DF00AD" w:rsidRPr="00F736DF" w:rsidTr="00A32F20">
              <w:trPr>
                <w:trHeight w:val="400"/>
              </w:trPr>
              <w:tc>
                <w:tcPr>
                  <w:tcW w:w="10507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DE6C10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Cylinder 2</w:t>
                  </w:r>
                </w:p>
              </w:tc>
            </w:tr>
            <w:tr w:rsidR="00DF00AD" w:rsidRPr="00F736DF" w:rsidTr="00A32F20">
              <w:trPr>
                <w:trHeight w:val="400"/>
              </w:trPr>
              <w:tc>
                <w:tcPr>
                  <w:tcW w:w="10507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DE6C10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Fillet 1</w:t>
                  </w:r>
                </w:p>
              </w:tc>
            </w:tr>
            <w:tr w:rsidR="00DF00AD" w:rsidRPr="00F736DF" w:rsidTr="00A32F20">
              <w:trPr>
                <w:trHeight w:val="400"/>
              </w:trPr>
              <w:tc>
                <w:tcPr>
                  <w:tcW w:w="10507" w:type="dxa"/>
                  <w:tcBorders>
                    <w:top w:val="single" w:sz="8" w:space="0" w:color="F79646"/>
                    <w:left w:val="single" w:sz="4" w:space="0" w:color="auto"/>
                    <w:bottom w:val="single" w:sz="8" w:space="0" w:color="F79646"/>
                    <w:right w:val="single" w:sz="4" w:space="0" w:color="auto"/>
                  </w:tcBorders>
                  <w:vAlign w:val="center"/>
                </w:tcPr>
                <w:p w:rsidR="00DF00AD" w:rsidRDefault="00DF00AD" w:rsidP="00DE6C10">
                  <w:pP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808080"/>
                      <w:sz w:val="20"/>
                      <w:szCs w:val="20"/>
                    </w:rPr>
                    <w:t>Fillet 2</w:t>
                  </w:r>
                </w:p>
              </w:tc>
            </w:tr>
          </w:tbl>
          <w:p w:rsidR="00B85B79" w:rsidRDefault="00B85B79" w:rsidP="00C34106"/>
          <w:p w:rsidR="00DF00AD" w:rsidRDefault="00A32F20" w:rsidP="00A32F20">
            <w:p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  <w:t>Setup Operations</w:t>
            </w:r>
            <w:bookmarkStart w:id="49" w:name="part_SetupTreeList0"/>
            <w:bookmarkEnd w:id="49"/>
          </w:p>
          <w:p w:rsidR="00DF00AD" w:rsidRPr="00DF00AD" w:rsidRDefault="00DF00AD" w:rsidP="00DF00AD">
            <w:pPr>
              <w:numPr>
                <w:ilvl w:val="0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lastRenderedPageBreak/>
              <w:t>Setup Operation 1</w:t>
            </w:r>
          </w:p>
          <w:p w:rsidR="00DF00AD" w:rsidRPr="00DF00AD" w:rsidRDefault="00DF00AD" w:rsidP="00DF00AD">
            <w:pPr>
              <w:numPr>
                <w:ilvl w:val="1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Slot 1</w:t>
            </w:r>
          </w:p>
          <w:p w:rsidR="00DF00AD" w:rsidRPr="00DF00AD" w:rsidRDefault="00DF00AD" w:rsidP="00DF00AD">
            <w:pPr>
              <w:numPr>
                <w:ilvl w:val="1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Slot 2</w:t>
            </w:r>
          </w:p>
          <w:p w:rsidR="00DF00AD" w:rsidRPr="00DF00AD" w:rsidRDefault="00DF00AD" w:rsidP="00DF00AD">
            <w:pPr>
              <w:numPr>
                <w:ilvl w:val="0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Setup Operation 2</w:t>
            </w:r>
          </w:p>
          <w:p w:rsidR="00DF00AD" w:rsidRPr="00DF00AD" w:rsidRDefault="00DF00AD" w:rsidP="00DF00AD">
            <w:pPr>
              <w:numPr>
                <w:ilvl w:val="1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Hole 1</w:t>
            </w:r>
          </w:p>
          <w:p w:rsidR="00DF00AD" w:rsidRPr="00DF00AD" w:rsidRDefault="00DF00AD" w:rsidP="00DF00AD">
            <w:pPr>
              <w:numPr>
                <w:ilvl w:val="0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Setup Operation 3</w:t>
            </w:r>
          </w:p>
          <w:p w:rsidR="00DF00AD" w:rsidRPr="00DF00AD" w:rsidRDefault="00DF00AD" w:rsidP="00DF00AD">
            <w:pPr>
              <w:numPr>
                <w:ilvl w:val="1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Hole Pattern 1 - 2</w:t>
            </w:r>
          </w:p>
          <w:p w:rsidR="00DF00AD" w:rsidRPr="00DF00AD" w:rsidRDefault="00DF00AD" w:rsidP="00DF00AD">
            <w:pPr>
              <w:numPr>
                <w:ilvl w:val="1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Hole Pattern 1 - 1</w:t>
            </w:r>
          </w:p>
          <w:p w:rsidR="00DF00AD" w:rsidRPr="00DF00AD" w:rsidRDefault="00DF00AD" w:rsidP="00DF00AD">
            <w:pPr>
              <w:numPr>
                <w:ilvl w:val="0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Setup Operation 4</w:t>
            </w:r>
          </w:p>
          <w:p w:rsidR="00DF00AD" w:rsidRPr="00DF00AD" w:rsidRDefault="00DF00AD" w:rsidP="00DF00AD">
            <w:pPr>
              <w:numPr>
                <w:ilvl w:val="1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Hole Pattern 2 - 1</w:t>
            </w:r>
          </w:p>
          <w:p w:rsidR="00DF00AD" w:rsidRPr="00DF00AD" w:rsidRDefault="00DF00AD" w:rsidP="00DF00AD">
            <w:pPr>
              <w:numPr>
                <w:ilvl w:val="1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Hole Pattern 2 - 2</w:t>
            </w:r>
          </w:p>
          <w:p w:rsidR="00DF00AD" w:rsidRPr="00DF00AD" w:rsidRDefault="00DF00AD" w:rsidP="00DF00AD">
            <w:pPr>
              <w:numPr>
                <w:ilvl w:val="0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Setup Operation 5</w:t>
            </w:r>
          </w:p>
          <w:p w:rsidR="00DF00AD" w:rsidRPr="00DF00AD" w:rsidRDefault="00DF00AD" w:rsidP="00DF00AD">
            <w:pPr>
              <w:numPr>
                <w:ilvl w:val="1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Hole Pattern 3 - 1</w:t>
            </w:r>
          </w:p>
          <w:p w:rsidR="00DF00AD" w:rsidRPr="00DF00AD" w:rsidRDefault="00DF00AD" w:rsidP="00DF00AD">
            <w:pPr>
              <w:numPr>
                <w:ilvl w:val="1"/>
                <w:numId w:val="1"/>
              </w:num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  <w:r w:rsidRPr="00DF00AD">
              <w:rPr>
                <w:rFonts w:ascii="Arial Narrow" w:hAnsi="Arial Narrow" w:cs="AkzidenzGroteskBE-Regular"/>
                <w:b/>
                <w:color w:val="718883"/>
                <w:szCs w:val="28"/>
              </w:rPr>
              <w:t>Hole Pattern 3 - 2</w:t>
            </w:r>
          </w:p>
          <w:p w:rsidR="00A32F20" w:rsidRPr="00DF00AD" w:rsidRDefault="00A32F20" w:rsidP="00DF00AD">
            <w:pPr>
              <w:rPr>
                <w:rFonts w:ascii="Arial Narrow" w:hAnsi="Arial Narrow" w:cs="AkzidenzGroteskBE-Regular"/>
                <w:b/>
                <w:color w:val="718883"/>
                <w:sz w:val="28"/>
                <w:szCs w:val="28"/>
              </w:rPr>
            </w:pPr>
          </w:p>
        </w:tc>
      </w:tr>
    </w:tbl>
    <w:p w:rsidR="00C34106" w:rsidRDefault="00C34106" w:rsidP="00DF00AD"/>
    <w:sectPr w:rsidR="00C34106" w:rsidSect="00374F24">
      <w:footerReference w:type="default" r:id="rId16"/>
      <w:pgSz w:w="12240" w:h="15840" w:code="1"/>
      <w:pgMar w:top="540" w:right="720" w:bottom="360" w:left="720" w:header="720" w:footer="576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0AD" w:rsidRDefault="00DF00AD">
      <w:r>
        <w:separator/>
      </w:r>
    </w:p>
  </w:endnote>
  <w:endnote w:type="continuationSeparator" w:id="0">
    <w:p w:rsidR="00DF00AD" w:rsidRDefault="00DF00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zidenzGroteskBE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kzidenzGroteskBE-Md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84B" w:rsidRDefault="000E084B">
    <w:pPr>
      <w:pStyle w:val="Footer"/>
    </w:pPr>
    <w:fldSimple w:instr=" PAGE   \* MERGEFORMAT ">
      <w:r w:rsidR="00DF00AD">
        <w:rPr>
          <w:noProof/>
        </w:rPr>
        <w:t>2</w:t>
      </w:r>
    </w:fldSimple>
  </w:p>
  <w:p w:rsidR="000E084B" w:rsidRDefault="004A5887" w:rsidP="0022470B">
    <w:pPr>
      <w:pStyle w:val="Footer"/>
      <w:tabs>
        <w:tab w:val="clear" w:pos="4844"/>
        <w:tab w:val="clear" w:pos="9689"/>
        <w:tab w:val="center" w:pos="5400"/>
        <w:tab w:val="right" w:pos="10800"/>
      </w:tabs>
      <w:jc w:val="right"/>
    </w:pPr>
    <w:r>
      <w:rPr>
        <w:color w:val="718883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84pt;height:36.75pt">
          <v:imagedata r:id="rId1" o:title="sw_vert_gray" croptop="6586f" cropbottom="10955f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0AD" w:rsidRDefault="00DF00AD">
      <w:r>
        <w:separator/>
      </w:r>
    </w:p>
  </w:footnote>
  <w:footnote w:type="continuationSeparator" w:id="0">
    <w:p w:rsidR="00DF00AD" w:rsidRDefault="00DF00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2.75pt" o:bullet="t" o:allowoverlap="f">
        <v:imagedata r:id="rId1" o:title=""/>
      </v:shape>
    </w:pict>
  </w:numPicBullet>
  <w:abstractNum w:abstractNumId="0">
    <w:nsid w:val="4F0C4C89"/>
    <w:multiLevelType w:val="hybridMultilevel"/>
    <w:tmpl w:val="BA3E74A4"/>
    <w:lvl w:ilvl="0" w:tplc="39AA82E8">
      <w:start w:val="1"/>
      <w:numFmt w:val="decimal"/>
      <w:lvlText w:val="%1."/>
      <w:lvlJc w:val="left"/>
      <w:pPr>
        <w:ind w:left="360" w:firstLine="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lvl w:ilvl="0" w:tplc="39AA82E8">
        <w:start w:val="1"/>
        <w:numFmt w:val="lowerLetter"/>
        <w:lvlText w:val="%1."/>
        <w:lvlJc w:val="left"/>
        <w:pPr>
          <w:ind w:left="108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3">
    <w:abstractNumId w:val="0"/>
    <w:lvlOverride w:ilvl="0">
      <w:lvl w:ilvl="0" w:tplc="39AA82E8">
        <w:start w:val="1"/>
        <w:numFmt w:val="lowerLetter"/>
        <w:lvlText w:val="%1."/>
        <w:lvlJc w:val="left"/>
        <w:pPr>
          <w:ind w:left="108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4">
    <w:abstractNumId w:val="0"/>
    <w:lvlOverride w:ilvl="0">
      <w:lvl w:ilvl="0" w:tplc="39AA82E8">
        <w:start w:val="1"/>
        <w:numFmt w:val="decimal"/>
        <w:lvlText w:val="%1."/>
        <w:lvlJc w:val="left"/>
        <w:pPr>
          <w:ind w:left="36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0"/>
    <w:lvlOverride w:ilvl="0">
      <w:lvl w:ilvl="0" w:tplc="39AA82E8">
        <w:start w:val="1"/>
        <w:numFmt w:val="lowerLetter"/>
        <w:lvlText w:val="%1."/>
        <w:lvlJc w:val="left"/>
        <w:pPr>
          <w:ind w:left="108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0"/>
    <w:lvlOverride w:ilvl="0">
      <w:lvl w:ilvl="0" w:tplc="39AA82E8">
        <w:start w:val="1"/>
        <w:numFmt w:val="decimal"/>
        <w:lvlText w:val="%1."/>
        <w:lvlJc w:val="left"/>
        <w:pPr>
          <w:ind w:left="36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0"/>
    <w:lvlOverride w:ilvl="0">
      <w:lvl w:ilvl="0" w:tplc="39AA82E8">
        <w:start w:val="1"/>
        <w:numFmt w:val="lowerLetter"/>
        <w:lvlText w:val="%1."/>
        <w:lvlJc w:val="left"/>
        <w:pPr>
          <w:ind w:left="108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8">
    <w:abstractNumId w:val="0"/>
    <w:lvlOverride w:ilvl="0">
      <w:lvl w:ilvl="0" w:tplc="39AA82E8">
        <w:start w:val="1"/>
        <w:numFmt w:val="lowerLetter"/>
        <w:lvlText w:val="%1."/>
        <w:lvlJc w:val="left"/>
        <w:pPr>
          <w:ind w:left="108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9">
    <w:abstractNumId w:val="0"/>
    <w:lvlOverride w:ilvl="0">
      <w:lvl w:ilvl="0" w:tplc="39AA82E8">
        <w:start w:val="1"/>
        <w:numFmt w:val="decimal"/>
        <w:lvlText w:val="%1."/>
        <w:lvlJc w:val="left"/>
        <w:pPr>
          <w:ind w:left="36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0"/>
    <w:lvlOverride w:ilvl="0">
      <w:lvl w:ilvl="0" w:tplc="39AA82E8">
        <w:start w:val="1"/>
        <w:numFmt w:val="lowerLetter"/>
        <w:lvlText w:val="%1."/>
        <w:lvlJc w:val="left"/>
        <w:pPr>
          <w:ind w:left="108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1">
    <w:abstractNumId w:val="0"/>
    <w:lvlOverride w:ilvl="0">
      <w:lvl w:ilvl="0" w:tplc="39AA82E8">
        <w:start w:val="1"/>
        <w:numFmt w:val="lowerLetter"/>
        <w:lvlText w:val="%1."/>
        <w:lvlJc w:val="left"/>
        <w:pPr>
          <w:ind w:left="108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2">
    <w:abstractNumId w:val="0"/>
    <w:lvlOverride w:ilvl="0">
      <w:lvl w:ilvl="0" w:tplc="39AA82E8">
        <w:start w:val="1"/>
        <w:numFmt w:val="decimal"/>
        <w:lvlText w:val="%1."/>
        <w:lvlJc w:val="left"/>
        <w:pPr>
          <w:ind w:left="36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0"/>
    <w:lvlOverride w:ilvl="0">
      <w:lvl w:ilvl="0" w:tplc="39AA82E8">
        <w:start w:val="1"/>
        <w:numFmt w:val="lowerLetter"/>
        <w:lvlText w:val="%1."/>
        <w:lvlJc w:val="left"/>
        <w:pPr>
          <w:ind w:left="108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4">
    <w:abstractNumId w:val="0"/>
    <w:lvlOverride w:ilvl="0">
      <w:lvl w:ilvl="0" w:tplc="39AA82E8">
        <w:start w:val="1"/>
        <w:numFmt w:val="lowerLetter"/>
        <w:lvlText w:val="%1."/>
        <w:lvlJc w:val="left"/>
        <w:pPr>
          <w:ind w:left="1080" w:firstLine="0"/>
        </w:pPr>
        <w:rPr>
          <w:sz w:val="24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oNotTrackMoves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 w:val="00007A50"/>
    <w:rsid w:val="000139BD"/>
    <w:rsid w:val="00021B81"/>
    <w:rsid w:val="000342F0"/>
    <w:rsid w:val="00040F44"/>
    <w:rsid w:val="00043C57"/>
    <w:rsid w:val="000519EF"/>
    <w:rsid w:val="00054050"/>
    <w:rsid w:val="000612C3"/>
    <w:rsid w:val="0008780E"/>
    <w:rsid w:val="000A12A0"/>
    <w:rsid w:val="000A5196"/>
    <w:rsid w:val="000A5B24"/>
    <w:rsid w:val="000B178D"/>
    <w:rsid w:val="000B3941"/>
    <w:rsid w:val="000C2045"/>
    <w:rsid w:val="000C2315"/>
    <w:rsid w:val="000C6349"/>
    <w:rsid w:val="000D5D30"/>
    <w:rsid w:val="000E084B"/>
    <w:rsid w:val="000F19A9"/>
    <w:rsid w:val="001001B3"/>
    <w:rsid w:val="001013E9"/>
    <w:rsid w:val="0010191B"/>
    <w:rsid w:val="001073B4"/>
    <w:rsid w:val="00107E0D"/>
    <w:rsid w:val="001131C6"/>
    <w:rsid w:val="00113A3D"/>
    <w:rsid w:val="001412DF"/>
    <w:rsid w:val="00142637"/>
    <w:rsid w:val="001455F2"/>
    <w:rsid w:val="00151605"/>
    <w:rsid w:val="0015550A"/>
    <w:rsid w:val="00161144"/>
    <w:rsid w:val="00165B47"/>
    <w:rsid w:val="00165F85"/>
    <w:rsid w:val="00176328"/>
    <w:rsid w:val="001817A8"/>
    <w:rsid w:val="00196969"/>
    <w:rsid w:val="001C33F5"/>
    <w:rsid w:val="001D0677"/>
    <w:rsid w:val="001D3D3E"/>
    <w:rsid w:val="001D6909"/>
    <w:rsid w:val="001E19BB"/>
    <w:rsid w:val="001F122D"/>
    <w:rsid w:val="001F4171"/>
    <w:rsid w:val="001F71BF"/>
    <w:rsid w:val="00200249"/>
    <w:rsid w:val="00200DD5"/>
    <w:rsid w:val="0020110C"/>
    <w:rsid w:val="0020264C"/>
    <w:rsid w:val="002039B4"/>
    <w:rsid w:val="00217861"/>
    <w:rsid w:val="0022470B"/>
    <w:rsid w:val="0022770F"/>
    <w:rsid w:val="00237572"/>
    <w:rsid w:val="0024006C"/>
    <w:rsid w:val="00241CE2"/>
    <w:rsid w:val="002548AB"/>
    <w:rsid w:val="00263C7B"/>
    <w:rsid w:val="00276CD1"/>
    <w:rsid w:val="0029345E"/>
    <w:rsid w:val="00296D6A"/>
    <w:rsid w:val="002A1EF6"/>
    <w:rsid w:val="002A3DB7"/>
    <w:rsid w:val="002B1AFB"/>
    <w:rsid w:val="002D1D7D"/>
    <w:rsid w:val="002D5673"/>
    <w:rsid w:val="002F2781"/>
    <w:rsid w:val="002F44A2"/>
    <w:rsid w:val="002F4775"/>
    <w:rsid w:val="00301993"/>
    <w:rsid w:val="0030523B"/>
    <w:rsid w:val="00322185"/>
    <w:rsid w:val="00350F13"/>
    <w:rsid w:val="00354158"/>
    <w:rsid w:val="00360D00"/>
    <w:rsid w:val="00366E32"/>
    <w:rsid w:val="00367BD4"/>
    <w:rsid w:val="00372F37"/>
    <w:rsid w:val="00374F24"/>
    <w:rsid w:val="00391F0E"/>
    <w:rsid w:val="00393DDC"/>
    <w:rsid w:val="003A09DD"/>
    <w:rsid w:val="003A2C47"/>
    <w:rsid w:val="003C50F4"/>
    <w:rsid w:val="003C71EF"/>
    <w:rsid w:val="003D144B"/>
    <w:rsid w:val="003D386E"/>
    <w:rsid w:val="003D470F"/>
    <w:rsid w:val="003E3B01"/>
    <w:rsid w:val="003E5A33"/>
    <w:rsid w:val="003F3AF8"/>
    <w:rsid w:val="004037F6"/>
    <w:rsid w:val="00404B5B"/>
    <w:rsid w:val="00425DFC"/>
    <w:rsid w:val="00447485"/>
    <w:rsid w:val="004560A6"/>
    <w:rsid w:val="004617A4"/>
    <w:rsid w:val="00467952"/>
    <w:rsid w:val="0047772F"/>
    <w:rsid w:val="00490782"/>
    <w:rsid w:val="00494B65"/>
    <w:rsid w:val="004A2F61"/>
    <w:rsid w:val="004A54B4"/>
    <w:rsid w:val="004A5854"/>
    <w:rsid w:val="004A5887"/>
    <w:rsid w:val="004B2D2C"/>
    <w:rsid w:val="004B3327"/>
    <w:rsid w:val="004C679F"/>
    <w:rsid w:val="004D4C95"/>
    <w:rsid w:val="004E3537"/>
    <w:rsid w:val="004E60F0"/>
    <w:rsid w:val="004E6F3E"/>
    <w:rsid w:val="004F0883"/>
    <w:rsid w:val="004F200A"/>
    <w:rsid w:val="005069C0"/>
    <w:rsid w:val="005118EE"/>
    <w:rsid w:val="00514C36"/>
    <w:rsid w:val="00520153"/>
    <w:rsid w:val="005366B0"/>
    <w:rsid w:val="005412DF"/>
    <w:rsid w:val="00541546"/>
    <w:rsid w:val="005449B1"/>
    <w:rsid w:val="00556CB8"/>
    <w:rsid w:val="005703BC"/>
    <w:rsid w:val="005809A8"/>
    <w:rsid w:val="00583A24"/>
    <w:rsid w:val="00583AFA"/>
    <w:rsid w:val="0058426A"/>
    <w:rsid w:val="00591A09"/>
    <w:rsid w:val="005A1329"/>
    <w:rsid w:val="005A1A3D"/>
    <w:rsid w:val="005A1DB1"/>
    <w:rsid w:val="005A30E6"/>
    <w:rsid w:val="005B1C37"/>
    <w:rsid w:val="005B1E57"/>
    <w:rsid w:val="005D45E9"/>
    <w:rsid w:val="005D4C42"/>
    <w:rsid w:val="005E0580"/>
    <w:rsid w:val="005F0073"/>
    <w:rsid w:val="005F7E10"/>
    <w:rsid w:val="00623129"/>
    <w:rsid w:val="00645887"/>
    <w:rsid w:val="00654199"/>
    <w:rsid w:val="006541EC"/>
    <w:rsid w:val="00665E57"/>
    <w:rsid w:val="00667F2D"/>
    <w:rsid w:val="00671E8F"/>
    <w:rsid w:val="00682165"/>
    <w:rsid w:val="0068320A"/>
    <w:rsid w:val="00692531"/>
    <w:rsid w:val="00693C8E"/>
    <w:rsid w:val="006A49E7"/>
    <w:rsid w:val="006B105D"/>
    <w:rsid w:val="006C1163"/>
    <w:rsid w:val="006C2155"/>
    <w:rsid w:val="006D4746"/>
    <w:rsid w:val="006E3565"/>
    <w:rsid w:val="007129BB"/>
    <w:rsid w:val="00725C97"/>
    <w:rsid w:val="00731592"/>
    <w:rsid w:val="00741A44"/>
    <w:rsid w:val="00743192"/>
    <w:rsid w:val="0076038F"/>
    <w:rsid w:val="0076236F"/>
    <w:rsid w:val="0076704D"/>
    <w:rsid w:val="00783446"/>
    <w:rsid w:val="00785506"/>
    <w:rsid w:val="00787E61"/>
    <w:rsid w:val="00795095"/>
    <w:rsid w:val="007B2AEC"/>
    <w:rsid w:val="007C3953"/>
    <w:rsid w:val="007C5AA9"/>
    <w:rsid w:val="007D5670"/>
    <w:rsid w:val="007D62E0"/>
    <w:rsid w:val="007D64E6"/>
    <w:rsid w:val="007E1B5E"/>
    <w:rsid w:val="007E2A8E"/>
    <w:rsid w:val="007E7B11"/>
    <w:rsid w:val="00801F85"/>
    <w:rsid w:val="0080290A"/>
    <w:rsid w:val="008030E4"/>
    <w:rsid w:val="00812E9A"/>
    <w:rsid w:val="008244E0"/>
    <w:rsid w:val="0083370B"/>
    <w:rsid w:val="0083585F"/>
    <w:rsid w:val="0084221D"/>
    <w:rsid w:val="00845FF9"/>
    <w:rsid w:val="00855E8D"/>
    <w:rsid w:val="00857E94"/>
    <w:rsid w:val="00861297"/>
    <w:rsid w:val="00864D3B"/>
    <w:rsid w:val="00880273"/>
    <w:rsid w:val="0088656C"/>
    <w:rsid w:val="008A579F"/>
    <w:rsid w:val="008B1E10"/>
    <w:rsid w:val="008B49A7"/>
    <w:rsid w:val="008C0363"/>
    <w:rsid w:val="008C4D46"/>
    <w:rsid w:val="008D1776"/>
    <w:rsid w:val="008D2F3E"/>
    <w:rsid w:val="008D58A6"/>
    <w:rsid w:val="008D6AD7"/>
    <w:rsid w:val="008D6D46"/>
    <w:rsid w:val="008E0ADF"/>
    <w:rsid w:val="008E65DE"/>
    <w:rsid w:val="008E6BC8"/>
    <w:rsid w:val="008E7553"/>
    <w:rsid w:val="008F7767"/>
    <w:rsid w:val="009109C9"/>
    <w:rsid w:val="00911D10"/>
    <w:rsid w:val="0091301E"/>
    <w:rsid w:val="00924E7C"/>
    <w:rsid w:val="00955B4C"/>
    <w:rsid w:val="00960041"/>
    <w:rsid w:val="00962A26"/>
    <w:rsid w:val="00963F48"/>
    <w:rsid w:val="0096400E"/>
    <w:rsid w:val="00966912"/>
    <w:rsid w:val="00966CB2"/>
    <w:rsid w:val="00973615"/>
    <w:rsid w:val="0098025A"/>
    <w:rsid w:val="00987EA9"/>
    <w:rsid w:val="009908F9"/>
    <w:rsid w:val="00990FCA"/>
    <w:rsid w:val="00997200"/>
    <w:rsid w:val="009A37AF"/>
    <w:rsid w:val="009A7089"/>
    <w:rsid w:val="009C077B"/>
    <w:rsid w:val="009C0F53"/>
    <w:rsid w:val="009C797B"/>
    <w:rsid w:val="009D3547"/>
    <w:rsid w:val="009E0A5D"/>
    <w:rsid w:val="009F5889"/>
    <w:rsid w:val="00A07518"/>
    <w:rsid w:val="00A11702"/>
    <w:rsid w:val="00A20F7D"/>
    <w:rsid w:val="00A22ABC"/>
    <w:rsid w:val="00A22CBF"/>
    <w:rsid w:val="00A32F20"/>
    <w:rsid w:val="00A34773"/>
    <w:rsid w:val="00A372A8"/>
    <w:rsid w:val="00A42065"/>
    <w:rsid w:val="00A55D74"/>
    <w:rsid w:val="00A574F8"/>
    <w:rsid w:val="00A575D9"/>
    <w:rsid w:val="00A62F3F"/>
    <w:rsid w:val="00A63AB2"/>
    <w:rsid w:val="00A63E5A"/>
    <w:rsid w:val="00A73089"/>
    <w:rsid w:val="00A7420F"/>
    <w:rsid w:val="00A7508A"/>
    <w:rsid w:val="00A822EF"/>
    <w:rsid w:val="00A906A5"/>
    <w:rsid w:val="00A93CD5"/>
    <w:rsid w:val="00AA44A0"/>
    <w:rsid w:val="00AA5006"/>
    <w:rsid w:val="00AB60F2"/>
    <w:rsid w:val="00AB6B1D"/>
    <w:rsid w:val="00AC26E7"/>
    <w:rsid w:val="00AD3FDF"/>
    <w:rsid w:val="00AE79DD"/>
    <w:rsid w:val="00AF7B1B"/>
    <w:rsid w:val="00B01BC9"/>
    <w:rsid w:val="00B03603"/>
    <w:rsid w:val="00B23DEC"/>
    <w:rsid w:val="00B30995"/>
    <w:rsid w:val="00B37049"/>
    <w:rsid w:val="00B37537"/>
    <w:rsid w:val="00B44960"/>
    <w:rsid w:val="00B44C99"/>
    <w:rsid w:val="00B456B8"/>
    <w:rsid w:val="00B456BC"/>
    <w:rsid w:val="00B4593E"/>
    <w:rsid w:val="00B5241E"/>
    <w:rsid w:val="00B53205"/>
    <w:rsid w:val="00B57BAB"/>
    <w:rsid w:val="00B74AD4"/>
    <w:rsid w:val="00B776E9"/>
    <w:rsid w:val="00B812A5"/>
    <w:rsid w:val="00B85B79"/>
    <w:rsid w:val="00B87835"/>
    <w:rsid w:val="00B97124"/>
    <w:rsid w:val="00BA05CE"/>
    <w:rsid w:val="00BB51AB"/>
    <w:rsid w:val="00BC41D9"/>
    <w:rsid w:val="00BE4542"/>
    <w:rsid w:val="00BF401C"/>
    <w:rsid w:val="00C03C2B"/>
    <w:rsid w:val="00C05683"/>
    <w:rsid w:val="00C05DCA"/>
    <w:rsid w:val="00C150F7"/>
    <w:rsid w:val="00C17EED"/>
    <w:rsid w:val="00C22057"/>
    <w:rsid w:val="00C224C2"/>
    <w:rsid w:val="00C34106"/>
    <w:rsid w:val="00C37895"/>
    <w:rsid w:val="00C65B50"/>
    <w:rsid w:val="00C66AF0"/>
    <w:rsid w:val="00C71C7A"/>
    <w:rsid w:val="00C72B0E"/>
    <w:rsid w:val="00C77EB9"/>
    <w:rsid w:val="00C81E26"/>
    <w:rsid w:val="00C864C6"/>
    <w:rsid w:val="00C96705"/>
    <w:rsid w:val="00CA2C6C"/>
    <w:rsid w:val="00CC2C8C"/>
    <w:rsid w:val="00CE16E7"/>
    <w:rsid w:val="00CE409C"/>
    <w:rsid w:val="00D0037F"/>
    <w:rsid w:val="00D14EC9"/>
    <w:rsid w:val="00D21113"/>
    <w:rsid w:val="00D21A79"/>
    <w:rsid w:val="00D23071"/>
    <w:rsid w:val="00D3569A"/>
    <w:rsid w:val="00D37FAF"/>
    <w:rsid w:val="00D402B5"/>
    <w:rsid w:val="00D51783"/>
    <w:rsid w:val="00D6535F"/>
    <w:rsid w:val="00D76DFF"/>
    <w:rsid w:val="00D81E74"/>
    <w:rsid w:val="00D872FF"/>
    <w:rsid w:val="00D97629"/>
    <w:rsid w:val="00DA1BDA"/>
    <w:rsid w:val="00DB6B46"/>
    <w:rsid w:val="00DC61AB"/>
    <w:rsid w:val="00DD63FA"/>
    <w:rsid w:val="00DE0B1F"/>
    <w:rsid w:val="00DE0F10"/>
    <w:rsid w:val="00DE6C10"/>
    <w:rsid w:val="00DF00AD"/>
    <w:rsid w:val="00E045CC"/>
    <w:rsid w:val="00E31018"/>
    <w:rsid w:val="00E332C1"/>
    <w:rsid w:val="00E3381E"/>
    <w:rsid w:val="00E404B3"/>
    <w:rsid w:val="00E42575"/>
    <w:rsid w:val="00E47137"/>
    <w:rsid w:val="00E51172"/>
    <w:rsid w:val="00E51898"/>
    <w:rsid w:val="00E51A0F"/>
    <w:rsid w:val="00E528E5"/>
    <w:rsid w:val="00E56DA7"/>
    <w:rsid w:val="00E56FA4"/>
    <w:rsid w:val="00E6392D"/>
    <w:rsid w:val="00E6444D"/>
    <w:rsid w:val="00E652CD"/>
    <w:rsid w:val="00E7203A"/>
    <w:rsid w:val="00E748A1"/>
    <w:rsid w:val="00E76FB6"/>
    <w:rsid w:val="00E77FB5"/>
    <w:rsid w:val="00E825FD"/>
    <w:rsid w:val="00E871C2"/>
    <w:rsid w:val="00E9312D"/>
    <w:rsid w:val="00EA1FD3"/>
    <w:rsid w:val="00EA23C0"/>
    <w:rsid w:val="00EB59D7"/>
    <w:rsid w:val="00EB7390"/>
    <w:rsid w:val="00EE239B"/>
    <w:rsid w:val="00EE695A"/>
    <w:rsid w:val="00EF09C7"/>
    <w:rsid w:val="00EF5F6D"/>
    <w:rsid w:val="00EF6CD9"/>
    <w:rsid w:val="00F04AD3"/>
    <w:rsid w:val="00F16186"/>
    <w:rsid w:val="00F22524"/>
    <w:rsid w:val="00F23EC9"/>
    <w:rsid w:val="00F26F2E"/>
    <w:rsid w:val="00F319E8"/>
    <w:rsid w:val="00F360DD"/>
    <w:rsid w:val="00F43CCC"/>
    <w:rsid w:val="00F5235C"/>
    <w:rsid w:val="00F53705"/>
    <w:rsid w:val="00F736DF"/>
    <w:rsid w:val="00F91F34"/>
    <w:rsid w:val="00F95C67"/>
    <w:rsid w:val="00FC02E8"/>
    <w:rsid w:val="00FC0678"/>
    <w:rsid w:val="00FC418C"/>
    <w:rsid w:val="00FC4985"/>
    <w:rsid w:val="00FC5CAB"/>
    <w:rsid w:val="00FD6175"/>
    <w:rsid w:val="00FF2C44"/>
    <w:rsid w:val="00FF67C8"/>
    <w:rsid w:val="00FF6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A16D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65B5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A12A0"/>
    <w:pPr>
      <w:tabs>
        <w:tab w:val="center" w:pos="4844"/>
        <w:tab w:val="right" w:pos="9689"/>
      </w:tabs>
    </w:pPr>
    <w:rPr>
      <w:lang/>
    </w:rPr>
  </w:style>
  <w:style w:type="character" w:styleId="PageNumber">
    <w:name w:val="page number"/>
    <w:basedOn w:val="DefaultParagraphFont"/>
    <w:rsid w:val="000A12A0"/>
  </w:style>
  <w:style w:type="paragraph" w:styleId="Header">
    <w:name w:val="header"/>
    <w:basedOn w:val="Normal"/>
    <w:link w:val="HeaderChar"/>
    <w:rsid w:val="00F53705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rsid w:val="00F53705"/>
    <w:rPr>
      <w:rFonts w:eastAsia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F53705"/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F53705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rsid w:val="00F53705"/>
    <w:rPr>
      <w:rFonts w:ascii="Tahoma" w:eastAsia="Times New Roman" w:hAnsi="Tahoma" w:cs="Tahoma"/>
      <w:sz w:val="16"/>
      <w:szCs w:val="16"/>
    </w:rPr>
  </w:style>
  <w:style w:type="table" w:styleId="MediumList2-Accent6">
    <w:name w:val="Medium List 2 Accent 6"/>
    <w:basedOn w:val="TableNormal"/>
    <w:uiPriority w:val="66"/>
    <w:rsid w:val="00165F8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Shading-Accent6">
    <w:name w:val="Light Shading Accent 6"/>
    <w:basedOn w:val="TableNormal"/>
    <w:uiPriority w:val="60"/>
    <w:rsid w:val="009109C9"/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Grid-Accent6">
    <w:name w:val="Light Grid Accent 6"/>
    <w:basedOn w:val="TableNormal"/>
    <w:uiPriority w:val="62"/>
    <w:rsid w:val="00F736DF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styleId="CommentReference">
    <w:name w:val="annotation reference"/>
    <w:rsid w:val="003D386E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386E"/>
    <w:rPr>
      <w:sz w:val="20"/>
      <w:szCs w:val="20"/>
      <w:lang/>
    </w:rPr>
  </w:style>
  <w:style w:type="character" w:customStyle="1" w:styleId="CommentTextChar">
    <w:name w:val="Comment Text Char"/>
    <w:link w:val="CommentText"/>
    <w:rsid w:val="003D386E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3D386E"/>
    <w:rPr>
      <w:b/>
      <w:bCs/>
    </w:rPr>
  </w:style>
  <w:style w:type="character" w:customStyle="1" w:styleId="CommentSubjectChar">
    <w:name w:val="Comment Subject Char"/>
    <w:link w:val="CommentSubject"/>
    <w:rsid w:val="003D386E"/>
    <w:rPr>
      <w:rFonts w:eastAsia="Times New Roman"/>
      <w:b/>
      <w:bCs/>
    </w:rPr>
  </w:style>
  <w:style w:type="table" w:styleId="MediumList1-Accent6">
    <w:name w:val="Medium List 1 Accent 6"/>
    <w:basedOn w:val="TableNormal"/>
    <w:uiPriority w:val="65"/>
    <w:rsid w:val="00E045CC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CostingReport_Machin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32710-49B8-4C05-9ECD-89B20373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CostingReport_Machining.dot</Template>
  <TotalTime>1</TotalTime>
  <Pages>3</Pages>
  <Words>307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Small Army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jon</dc:creator>
  <cp:keywords/>
  <cp:lastModifiedBy>jon</cp:lastModifiedBy>
  <cp:revision>1</cp:revision>
  <cp:lastPrinted>1601-01-01T00:00:00Z</cp:lastPrinted>
  <dcterms:created xsi:type="dcterms:W3CDTF">2012-05-29T21:24:00Z</dcterms:created>
  <dcterms:modified xsi:type="dcterms:W3CDTF">2012-05-29T21:25:00Z</dcterms:modified>
</cp:coreProperties>
</file>