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9E05AD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49500"/>
                  <wp:effectExtent l="1905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4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9E05AD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bellowsFlange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9E05AD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March 01,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9E05AD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Study 1</w:t>
                  </w:r>
                </w:p>
                <w:p w:rsidR="00B77317" w:rsidRPr="006A441F" w:rsidRDefault="009E05AD" w:rsidP="009E05AD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E05AD" w:rsidRDefault="006F0947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18357441" w:history="1">
                        <w:r w:rsidR="009E05AD" w:rsidRPr="0074212F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E05AD">
                          <w:rPr>
                            <w:noProof/>
                            <w:webHidden/>
                          </w:rPr>
                          <w:tab/>
                        </w:r>
                        <w:r w:rsidR="009E05AD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E05AD">
                          <w:rPr>
                            <w:noProof/>
                            <w:webHidden/>
                          </w:rPr>
                          <w:instrText xml:space="preserve"> PAGEREF _Toc318357441 \h </w:instrText>
                        </w:r>
                        <w:r w:rsidR="009E05AD">
                          <w:rPr>
                            <w:noProof/>
                            <w:webHidden/>
                          </w:rPr>
                        </w:r>
                        <w:r w:rsidR="009E05AD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E05AD">
                          <w:rPr>
                            <w:noProof/>
                            <w:webHidden/>
                          </w:rPr>
                          <w:t>1</w:t>
                        </w:r>
                        <w:r w:rsidR="009E05AD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2" w:history="1">
                        <w:r w:rsidRPr="0074212F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3" w:history="1">
                        <w:r w:rsidRPr="0074212F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4" w:history="1">
                        <w:r w:rsidRPr="0074212F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5" w:history="1">
                        <w:r w:rsidRPr="0074212F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6" w:history="1">
                        <w:r w:rsidRPr="0074212F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7" w:history="1">
                        <w:r w:rsidRPr="0074212F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8" w:history="1">
                        <w:r w:rsidRPr="0074212F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49" w:history="1">
                        <w:r w:rsidRPr="0074212F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_Toc318357449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50" w:history="1">
                        <w:r w:rsidRPr="0074212F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_Toc318357450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51" w:history="1">
                        <w:r w:rsidRPr="0074212F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_Toc318357451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52" w:history="1">
                        <w:r w:rsidRPr="0074212F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_Toc318357452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53" w:history="1">
                        <w:r w:rsidRPr="0074212F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54" w:history="1">
                        <w:r w:rsidRPr="0074212F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E05AD" w:rsidRDefault="009E05A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57455" w:history="1">
                        <w:r w:rsidRPr="0074212F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_Toc318357455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6F0947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9E05AD" w:rsidP="00C27B5D">
            <w:pPr>
              <w:pStyle w:val="Heading1"/>
              <w:outlineLvl w:val="0"/>
            </w:pPr>
            <w:bookmarkStart w:id="0" w:name="_Toc318357441"/>
            <w:r>
              <w:t>Description</w:t>
            </w:r>
            <w:bookmarkEnd w:id="0"/>
          </w:p>
          <w:p w:rsidR="00F448BC" w:rsidRPr="00E65D6E" w:rsidRDefault="009E05AD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9E05AD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18357442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9E05AD" w:rsidP="00FF408C">
            <w:pPr>
              <w:pStyle w:val="Heading1"/>
              <w:outlineLvl w:val="0"/>
            </w:pPr>
            <w:bookmarkStart w:id="5" w:name="_Toc318357443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9E05AD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532505"/>
                              <wp:effectExtent l="1905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5325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9E05AD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</w:t>
                  </w:r>
                </w:p>
                <w:p w:rsidR="00C16188" w:rsidRDefault="009E05AD" w:rsidP="009E05AD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9E05AD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E05AD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E05AD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E05AD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E05AD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9E05AD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#10-32 Tapped Hole2</w:t>
                  </w:r>
                </w:p>
                <w:p w:rsidR="004B3022" w:rsidRPr="0044448A" w:rsidRDefault="009E05AD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031875"/>
                        <wp:effectExtent l="1905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031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9E05AD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E05AD" w:rsidRDefault="009E05AD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Mass:9.32245 lb</w:t>
                  </w:r>
                </w:p>
                <w:p w:rsidR="009E05AD" w:rsidRDefault="009E05AD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Volume:95.572 in^3</w:t>
                  </w:r>
                </w:p>
                <w:p w:rsidR="009E05AD" w:rsidRDefault="009E05AD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9E05AD" w:rsidRDefault="009E05AD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Weight:9.31612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E05AD" w:rsidRDefault="009E05AD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C:\PDMWorkingDirectory\bellowsFlange.SLDPRT</w:t>
                  </w:r>
                </w:p>
                <w:p w:rsidR="00C16188" w:rsidRPr="0044448A" w:rsidRDefault="009E05AD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09:08:31 2012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9E05AD" w:rsidP="00B35001">
            <w:pPr>
              <w:pStyle w:val="Heading1"/>
              <w:outlineLvl w:val="0"/>
            </w:pPr>
            <w:bookmarkStart w:id="6" w:name="_Toc318357444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9E05AD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9E05AD" w:rsidP="005E294F">
                  <w:pPr>
                    <w:cnfStyle w:val="000000100000"/>
                  </w:pPr>
                  <w:r>
                    <w:t>Study 1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Static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Include temperature loads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77 Fahrenheit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FFEPlus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5E294F">
                  <w:pPr>
                    <w:cnfStyle w:val="000000100000"/>
                  </w:pPr>
                  <w:r>
                    <w:t>SolidWorks document (C:\PDMWorkingDirectory)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9E05AD" w:rsidP="000A7C6B">
            <w:pPr>
              <w:pStyle w:val="Heading1"/>
              <w:outlineLvl w:val="0"/>
            </w:pPr>
            <w:bookmarkStart w:id="7" w:name="_Toc318357445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9E05AD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9E05AD" w:rsidP="000A7C6B">
                  <w:pPr>
                    <w:cnfStyle w:val="000000100000"/>
                  </w:pPr>
                  <w:r>
                    <w:t>English (IPS)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pPr>
                    <w:cnfStyle w:val="000000000000"/>
                  </w:pPr>
                  <w:r>
                    <w:t>in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pPr>
                    <w:cnfStyle w:val="000000100000"/>
                  </w:pPr>
                  <w:r>
                    <w:t>Fahrenheit</w:t>
                  </w:r>
                </w:p>
              </w:tc>
            </w:tr>
            <w:tr w:rsidR="009E05AD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pPr>
                    <w:cnfStyle w:val="000000000000"/>
                  </w:pPr>
                  <w:r>
                    <w:t>Hertz</w:t>
                  </w:r>
                </w:p>
              </w:tc>
            </w:tr>
            <w:tr w:rsidR="009E05AD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0A7C6B">
                  <w:pPr>
                    <w:cnfStyle w:val="00000010000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9E05AD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18357446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/>
                <w:trHeight w:val="94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E05AD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E05AD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E05AD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/>
                <w:trHeight w:val="289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9E05AD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257935"/>
                        <wp:effectExtent l="1905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257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9E05AD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E05AD" w:rsidRDefault="009E05AD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9E05AD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3(#10-32 Tapped Hole2)(bellowsFlange)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9E05AD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9E05AD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18357447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817"/>
              <w:gridCol w:w="3021"/>
              <w:gridCol w:w="6071"/>
            </w:tblGrid>
            <w:tr w:rsidR="009E05AD" w:rsidTr="00670771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E05AD" w:rsidRPr="004E282D" w:rsidRDefault="009E05A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E05AD" w:rsidRPr="004E282D" w:rsidRDefault="009E05A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E05AD" w:rsidRPr="004E282D" w:rsidRDefault="009E05A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9E05AD" w:rsidTr="00223FD8">
              <w:trPr>
                <w:cnfStyle w:val="000000100000"/>
              </w:trPr>
              <w:tc>
                <w:tcPr>
                  <w:cnfStyle w:val="00100000000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9E05AD" w:rsidRPr="00AD5FBA" w:rsidRDefault="009E05A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9E05AD" w:rsidRPr="006208CB" w:rsidRDefault="009E05AD" w:rsidP="000A7C6B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170305"/>
                        <wp:effectExtent l="1905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170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174"/>
                    <w:gridCol w:w="2667"/>
                  </w:tblGrid>
                  <w:tr w:rsidR="009E05A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Pr="00BE6656" w:rsidRDefault="009E05AD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Pr="00154A1A" w:rsidRDefault="009E05A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9E05A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9E05AD" w:rsidRPr="004C6DEB" w:rsidRDefault="009E05AD" w:rsidP="00840CC7">
                  <w:pPr>
                    <w:pStyle w:val="TOC3"/>
                    <w:cnfStyle w:val="000000100000"/>
                  </w:pPr>
                </w:p>
              </w:tc>
            </w:tr>
            <w:tr w:rsidR="003F154A" w:rsidTr="00452CBC">
              <w:tc>
                <w:tcPr>
                  <w:cnfStyle w:val="00100000000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9E05AD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-3.65876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-108160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0.788173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108160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9E05AD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Moment(lbf-in)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9E05AD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654"/>
              <w:gridCol w:w="3234"/>
              <w:gridCol w:w="5928"/>
            </w:tblGrid>
            <w:tr w:rsidR="009E05AD" w:rsidTr="00BE3C6E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E05AD" w:rsidRPr="004E282D" w:rsidRDefault="009E05AD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E05AD" w:rsidRPr="004E282D" w:rsidRDefault="009E05A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E05AD" w:rsidRPr="004E282D" w:rsidRDefault="009E05AD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9E05AD" w:rsidTr="009E05AD">
              <w:trPr>
                <w:cnfStyle w:val="000000100000"/>
              </w:trPr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9E05AD" w:rsidRPr="00F42DD1" w:rsidRDefault="009E05AD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9E05AD" w:rsidRPr="006208CB" w:rsidRDefault="009E05AD" w:rsidP="000A7C6B">
                  <w:pPr>
                    <w:jc w:val="center"/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59840"/>
                        <wp:effectExtent l="1905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9E05A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Pr="00BE6656" w:rsidRDefault="009E05AD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Pr="00B77EA3" w:rsidRDefault="009E05A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11 face(s)</w:t>
                        </w:r>
                      </w:p>
                    </w:tc>
                  </w:tr>
                  <w:tr w:rsidR="009E05A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9E05A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9E05AD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9E05AD" w:rsidRDefault="009E05AD" w:rsidP="000A7C6B">
                  <w:pPr>
                    <w:jc w:val="center"/>
                    <w:cnfStyle w:val="000000100000"/>
                    <w:rPr>
                      <w:rStyle w:val="Strong"/>
                    </w:rPr>
                  </w:pPr>
                </w:p>
              </w:tc>
            </w:tr>
            <w:tr w:rsidR="009E05AD" w:rsidTr="00857CB9"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9E05AD" w:rsidRPr="00F42DD1" w:rsidRDefault="009E05AD" w:rsidP="00857CB9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9E05AD" w:rsidRPr="006208CB" w:rsidRDefault="009E05AD" w:rsidP="00857CB9">
                  <w:pPr>
                    <w:jc w:val="center"/>
                    <w:cnfStyle w:val="0000000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259840"/>
                        <wp:effectExtent l="1905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9E05AD" w:rsidTr="00857CB9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Pr="00BE6656" w:rsidRDefault="009E05AD" w:rsidP="00857CB9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Pr="00B77EA3" w:rsidRDefault="009E05AD" w:rsidP="00857CB9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16 face(s)</w:t>
                        </w:r>
                      </w:p>
                    </w:tc>
                  </w:tr>
                  <w:tr w:rsidR="009E05AD" w:rsidTr="00857CB9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857CB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857CB9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9E05AD" w:rsidTr="00857CB9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857CB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857CB9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9E05AD" w:rsidTr="00857CB9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9E05AD" w:rsidRDefault="009E05AD" w:rsidP="00857CB9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E05AD" w:rsidRDefault="009E05AD" w:rsidP="00857CB9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9E05AD" w:rsidRDefault="009E05AD" w:rsidP="00857CB9">
                  <w:pPr>
                    <w:jc w:val="center"/>
                    <w:cnfStyle w:val="00000000000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318357448"/>
            <w:r w:rsidR="009E05AD">
              <w:t>Connector Definitions</w:t>
            </w:r>
            <w:bookmarkEnd w:id="13"/>
          </w:p>
          <w:p w:rsidR="00132707" w:rsidRDefault="009E05AD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9E05AD" w:rsidP="000A7C6B">
            <w:pPr>
              <w:pStyle w:val="Heading1"/>
              <w:outlineLvl w:val="0"/>
            </w:pPr>
            <w:bookmarkStart w:id="14" w:name="_Toc318357449"/>
            <w:r>
              <w:lastRenderedPageBreak/>
              <w:t>Contact Information</w:t>
            </w:r>
            <w:bookmarkEnd w:id="14"/>
          </w:p>
          <w:p w:rsidR="00104BD8" w:rsidRDefault="009E05AD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9E05AD" w:rsidP="000A7C6B">
            <w:pPr>
              <w:pStyle w:val="Heading1"/>
              <w:outlineLvl w:val="0"/>
            </w:pPr>
            <w:bookmarkStart w:id="15" w:name="_Toc318357450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E05AD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E05AD" w:rsidP="00C16188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Standard mesh</w:t>
                  </w:r>
                </w:p>
              </w:tc>
            </w:tr>
            <w:tr w:rsidR="009E05A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9E05A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100000"/>
                  </w:pPr>
                  <w:r>
                    <w:t>4 Points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0.3 in</w:t>
                  </w:r>
                </w:p>
              </w:tc>
            </w:tr>
            <w:tr w:rsidR="009E05A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100000"/>
                  </w:pPr>
                  <w:r>
                    <w:t>0.015 in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9E05AD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E05AD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E05AD" w:rsidP="00C16188">
                  <w:pPr>
                    <w:cnfStyle w:val="000000100000"/>
                  </w:pPr>
                  <w:r>
                    <w:t>100586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57947</w:t>
                  </w:r>
                </w:p>
              </w:tc>
            </w:tr>
            <w:tr w:rsidR="009E05A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100000"/>
                  </w:pPr>
                  <w:r>
                    <w:t>14.935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86.6</w:t>
                  </w:r>
                </w:p>
              </w:tc>
            </w:tr>
            <w:tr w:rsidR="009E05A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100000"/>
                  </w:pPr>
                  <w:r>
                    <w:t>0.337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0</w:t>
                  </w:r>
                </w:p>
              </w:tc>
            </w:tr>
            <w:tr w:rsidR="009E05A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100000"/>
                  </w:pPr>
                  <w:r>
                    <w:t>00:00:23</w:t>
                  </w:r>
                </w:p>
              </w:tc>
            </w:tr>
            <w:tr w:rsidR="009E05AD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E05AD" w:rsidRDefault="009E05AD" w:rsidP="00C16188">
                  <w:pPr>
                    <w:cnfStyle w:val="000000000000"/>
                  </w:pPr>
                  <w:r>
                    <w:t>MYOJIN</w:t>
                  </w:r>
                </w:p>
              </w:tc>
            </w:tr>
            <w:tr w:rsidR="00D803B1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9E05AD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091940"/>
                        <wp:effectExtent l="1905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091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9E05AD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9E05AD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9E05AD" w:rsidP="00A14EA8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9E05AD" w:rsidP="00A14EA8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/>
              </w:trPr>
              <w:tc>
                <w:tcPr>
                  <w:cnfStyle w:val="00100000000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9E05AD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9E05AD" w:rsidP="00A14EA8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526540"/>
                        <wp:effectExtent l="1905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526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9E05AD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9E05AD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16 face(s)</w:t>
                        </w:r>
                      </w:p>
                    </w:tc>
                  </w:tr>
                  <w:tr w:rsidR="009E05AD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9E05AD" w:rsidRDefault="009E05AD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9E05AD" w:rsidRDefault="009E05AD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9E05AD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9E05AD" w:rsidRDefault="009E05AD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9E05AD" w:rsidRDefault="009E05AD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0.05</w:t>
                        </w:r>
                      </w:p>
                    </w:tc>
                  </w:tr>
                  <w:tr w:rsidR="009E05AD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9E05AD" w:rsidRDefault="009E05AD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9E05AD" w:rsidRDefault="009E05AD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9E05AD" w:rsidP="000A7C6B">
            <w:pPr>
              <w:pStyle w:val="Heading1"/>
              <w:outlineLvl w:val="0"/>
            </w:pPr>
            <w:bookmarkStart w:id="16" w:name="_Toc318357451"/>
            <w:r>
              <w:t>Sensor Details</w:t>
            </w:r>
            <w:bookmarkEnd w:id="16"/>
          </w:p>
          <w:p w:rsidR="002C53F9" w:rsidRPr="00F077CB" w:rsidRDefault="009E05AD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9E05AD" w:rsidP="000A7C6B">
            <w:pPr>
              <w:pStyle w:val="Heading1"/>
              <w:outlineLvl w:val="0"/>
            </w:pPr>
            <w:bookmarkStart w:id="17" w:name="_Toc318357452"/>
            <w:r>
              <w:lastRenderedPageBreak/>
              <w:t>Resultant Forces</w:t>
            </w:r>
            <w:bookmarkEnd w:id="17"/>
          </w:p>
          <w:p w:rsidR="005F5B79" w:rsidRPr="000B04D4" w:rsidRDefault="009E05AD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E05AD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E05AD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E05AD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E05AD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E05AD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E05AD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40"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-3.65876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-108160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0.788173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108160</w:t>
                  </w:r>
                </w:p>
              </w:tc>
            </w:tr>
          </w:tbl>
          <w:p w:rsidR="005F5B79" w:rsidRPr="000B04D4" w:rsidRDefault="009E05AD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E05AD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E05AD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E05AD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E05AD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E05AD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E05AD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37"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lbf-in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E05AD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9E05AD" w:rsidRDefault="009E05AD" w:rsidP="009E05AD">
            <w:pPr>
              <w:pStyle w:val="Heading1"/>
            </w:pPr>
            <w:bookmarkStart w:id="21" w:name="_Toc318357453"/>
            <w:r>
              <w:t>Beams</w:t>
            </w:r>
            <w:bookmarkEnd w:id="21"/>
          </w:p>
          <w:p w:rsidR="00EC2432" w:rsidRDefault="009E05AD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9E05AD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318357454"/>
            <w:r>
              <w:lastRenderedPageBreak/>
              <w:t>Study Results</w:t>
            </w:r>
            <w:bookmarkEnd w:id="25"/>
          </w:p>
          <w:p w:rsidR="009E05AD" w:rsidRDefault="009E05A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605"/>
              <w:gridCol w:w="3223"/>
              <w:gridCol w:w="2475"/>
              <w:gridCol w:w="2451"/>
            </w:tblGrid>
            <w:tr w:rsidR="009E05AD" w:rsidTr="00857CB9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E05AD" w:rsidRDefault="009E05AD" w:rsidP="00857CB9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9E05AD" w:rsidTr="00857CB9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60.5206 psi</w:t>
                  </w:r>
                </w:p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6658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36776.4 psi</w:t>
                  </w:r>
                </w:p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86321</w:t>
                  </w:r>
                </w:p>
              </w:tc>
            </w:tr>
            <w:tr w:rsidR="009E05AD" w:rsidTr="00857CB9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E05AD" w:rsidRDefault="009E05AD" w:rsidP="00857C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05AD" w:rsidRPr="004D2956" w:rsidRDefault="009E05AD" w:rsidP="00857C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1-Stress-Stress1</w:t>
                  </w:r>
                </w:p>
              </w:tc>
            </w:tr>
          </w:tbl>
          <w:p w:rsidR="009E05AD" w:rsidRDefault="009E05A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841"/>
              <w:gridCol w:w="3405"/>
              <w:gridCol w:w="2133"/>
              <w:gridCol w:w="2375"/>
            </w:tblGrid>
            <w:tr w:rsidR="009E05AD" w:rsidTr="00857CB9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E05AD" w:rsidRDefault="009E05AD" w:rsidP="00857CB9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9E05AD" w:rsidTr="00857CB9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1764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0.0242477 in</w:t>
                  </w:r>
                </w:p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2287</w:t>
                  </w:r>
                </w:p>
              </w:tc>
            </w:tr>
            <w:tr w:rsidR="009E05AD" w:rsidTr="00857CB9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E05AD" w:rsidRDefault="009E05AD" w:rsidP="00857C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05AD" w:rsidRPr="004D2956" w:rsidRDefault="009E05AD" w:rsidP="00857C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1-Displacement-Displacement1</w:t>
                  </w:r>
                </w:p>
              </w:tc>
            </w:tr>
          </w:tbl>
          <w:p w:rsidR="009E05AD" w:rsidRDefault="009E05A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447"/>
              <w:gridCol w:w="3326"/>
              <w:gridCol w:w="2455"/>
              <w:gridCol w:w="2526"/>
            </w:tblGrid>
            <w:tr w:rsidR="009E05AD" w:rsidTr="00857CB9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E05AD" w:rsidRDefault="009E05AD" w:rsidP="00857CB9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9E05AD" w:rsidTr="00857CB9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1.48778e-005 </w:t>
                  </w:r>
                </w:p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19704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0.00345981 </w:t>
                  </w:r>
                </w:p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38647</w:t>
                  </w:r>
                </w:p>
              </w:tc>
            </w:tr>
            <w:tr w:rsidR="009E05AD" w:rsidTr="00857CB9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E05AD" w:rsidRDefault="009E05AD" w:rsidP="00857C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05AD" w:rsidRPr="004D2956" w:rsidRDefault="009E05AD" w:rsidP="00857C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1-Strain-Strain1</w:t>
                  </w:r>
                </w:p>
              </w:tc>
            </w:tr>
          </w:tbl>
          <w:p w:rsidR="009E05AD" w:rsidRDefault="009E05AD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3449"/>
              <w:gridCol w:w="7305"/>
            </w:tblGrid>
            <w:tr w:rsidR="009E05AD" w:rsidTr="00F929C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E05AD" w:rsidRDefault="009E05AD" w:rsidP="00857CB9">
                  <w:pPr>
                    <w:cnfStyle w:val="100000000000"/>
                  </w:pPr>
                  <w:r>
                    <w:t>Type</w:t>
                  </w:r>
                </w:p>
              </w:tc>
            </w:tr>
            <w:tr w:rsidR="009E05AD" w:rsidTr="00813261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E05AD" w:rsidRPr="004D2956" w:rsidRDefault="009E05AD" w:rsidP="00857CB9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9E05AD" w:rsidTr="00857CB9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E05AD" w:rsidRDefault="009E05AD" w:rsidP="00857CB9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81475"/>
                        <wp:effectExtent l="1905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81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E05AD" w:rsidRPr="004D2956" w:rsidRDefault="009E05AD" w:rsidP="00857CB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bellowsFlange-Study 1-Displacement-Displacement1{1}</w:t>
                  </w:r>
                </w:p>
              </w:tc>
            </w:tr>
          </w:tbl>
          <w:p w:rsidR="00EC2432" w:rsidRPr="000B04D4" w:rsidRDefault="00EC2432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E05AD" w:rsidP="009E05AD">
            <w:pPr>
              <w:pStyle w:val="Heading1"/>
            </w:pPr>
            <w:bookmarkStart w:id="26" w:name="_Toc318357455"/>
            <w:r>
              <w:t>Conclusion</w:t>
            </w:r>
            <w:bookmarkEnd w:id="26"/>
          </w:p>
        </w:tc>
      </w:tr>
    </w:tbl>
    <w:p w:rsidR="00AC3438" w:rsidRPr="00AC3438" w:rsidRDefault="00AC3438" w:rsidP="00FE0924"/>
    <w:sectPr w:rsidR="00AC3438" w:rsidRPr="00AC3438" w:rsidSect="00F25CD7">
      <w:footerReference w:type="default" r:id="rId20"/>
      <w:footerReference w:type="first" r:id="rId21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5AD" w:rsidRDefault="009E05AD" w:rsidP="00F25CD7">
      <w:pPr>
        <w:spacing w:after="0" w:line="240" w:lineRule="auto"/>
      </w:pPr>
      <w:r>
        <w:separator/>
      </w:r>
    </w:p>
  </w:endnote>
  <w:endnote w:type="continuationSeparator" w:id="0">
    <w:p w:rsidR="009E05AD" w:rsidRDefault="009E05AD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9E05AD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9E05AD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bellowsFlange</w:t>
          </w:r>
        </w:p>
      </w:tc>
      <w:tc>
        <w:tcPr>
          <w:tcW w:w="0" w:type="auto"/>
          <w:vAlign w:val="bottom"/>
        </w:tcPr>
        <w:p w:rsidR="00DC4D2F" w:rsidRDefault="006F0947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9E05AD">
            <w:rPr>
              <w:noProof/>
            </w:rPr>
            <w:t>13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9E05AD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9E05AD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bellowsFlange</w:t>
          </w:r>
        </w:p>
      </w:tc>
      <w:tc>
        <w:tcPr>
          <w:tcW w:w="360" w:type="dxa"/>
          <w:vAlign w:val="bottom"/>
        </w:tcPr>
        <w:p w:rsidR="00DC4D2F" w:rsidRDefault="006F0947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9E05A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5AD" w:rsidRDefault="009E05AD" w:rsidP="00F25CD7">
      <w:pPr>
        <w:spacing w:after="0" w:line="240" w:lineRule="auto"/>
      </w:pPr>
      <w:r>
        <w:separator/>
      </w:r>
    </w:p>
  </w:footnote>
  <w:footnote w:type="continuationSeparator" w:id="0">
    <w:p w:rsidR="009E05AD" w:rsidRDefault="009E05AD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0947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05AD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947"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5F226-CE33-4847-A5C8-D34001B0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1</cp:revision>
  <dcterms:created xsi:type="dcterms:W3CDTF">2012-03-01T17:27:00Z</dcterms:created>
  <dcterms:modified xsi:type="dcterms:W3CDTF">2012-03-01T17:28:00Z</dcterms:modified>
</cp:coreProperties>
</file>