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FB4D3C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304415"/>
                  <wp:effectExtent l="0" t="0" r="0" b="63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304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FB4D3C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clipAssembly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FB4D3C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July 03, 2013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Nicholas Sohn</w:t>
                  </w:r>
                </w:p>
                <w:p w:rsidR="00B77317" w:rsidRPr="00CD1539" w:rsidRDefault="00FB4D3C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fusedSupports</w:t>
                  </w:r>
                </w:p>
                <w:p w:rsidR="00B77317" w:rsidRPr="006A441F" w:rsidRDefault="00FB4D3C" w:rsidP="00FB4D3C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FB4D3C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60603140" w:history="1">
                        <w:r w:rsidR="00FB4D3C" w:rsidRPr="00DF0F47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FB4D3C">
                          <w:rPr>
                            <w:noProof/>
                            <w:webHidden/>
                          </w:rPr>
                          <w:tab/>
                        </w:r>
                        <w:r w:rsidR="00FB4D3C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B4D3C">
                          <w:rPr>
                            <w:noProof/>
                            <w:webHidden/>
                          </w:rPr>
                          <w:instrText xml:space="preserve"> PAGEREF _Toc360603140 \h </w:instrText>
                        </w:r>
                        <w:r w:rsidR="00FB4D3C">
                          <w:rPr>
                            <w:noProof/>
                            <w:webHidden/>
                          </w:rPr>
                        </w:r>
                        <w:r w:rsidR="00FB4D3C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B4D3C">
                          <w:rPr>
                            <w:noProof/>
                            <w:webHidden/>
                          </w:rPr>
                          <w:t>1</w:t>
                        </w:r>
                        <w:r w:rsidR="00FB4D3C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41" w:history="1">
                        <w:r w:rsidRPr="00DF0F47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_Toc360603141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42" w:history="1">
                        <w:r w:rsidRPr="00DF0F47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_Toc360603142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43" w:history="1">
                        <w:r w:rsidRPr="00DF0F47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_Toc360603143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44" w:history="1">
                        <w:r w:rsidRPr="00DF0F47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_Toc360603144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45" w:history="1">
                        <w:r w:rsidRPr="00DF0F47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_Toc360603145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46" w:history="1">
                        <w:r w:rsidRPr="00DF0F47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_Toc360603146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47" w:history="1">
                        <w:r w:rsidRPr="00DF0F47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_Toc360603147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48" w:history="1">
                        <w:r w:rsidRPr="00DF0F47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_Toc360603148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49" w:history="1">
                        <w:r w:rsidRPr="00DF0F47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_Toc360603149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50" w:history="1">
                        <w:r w:rsidRPr="00DF0F47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_Toc360603150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11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51" w:history="1">
                        <w:r w:rsidRPr="00DF0F47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_Toc360603151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11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52" w:history="1">
                        <w:r w:rsidRPr="00DF0F47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_Toc360603152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53" w:history="1">
                        <w:r w:rsidRPr="00DF0F47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_Toc360603153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B4D3C" w:rsidRDefault="00FB4D3C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60603154" w:history="1">
                        <w:r w:rsidRPr="00DF0F47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_Toc360603154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FB4D3C" w:rsidP="00C27B5D">
            <w:pPr>
              <w:pStyle w:val="Heading1"/>
              <w:outlineLvl w:val="0"/>
            </w:pPr>
            <w:bookmarkStart w:id="0" w:name="_Toc360603140"/>
            <w:r>
              <w:t>Description</w:t>
            </w:r>
            <w:bookmarkEnd w:id="0"/>
          </w:p>
          <w:p w:rsidR="00F448BC" w:rsidRPr="00E65D6E" w:rsidRDefault="00FB4D3C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FB4D3C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60603141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FB4D3C" w:rsidP="00FF408C">
            <w:pPr>
              <w:pStyle w:val="Heading1"/>
              <w:outlineLvl w:val="0"/>
            </w:pPr>
            <w:bookmarkStart w:id="5" w:name="_Toc360603142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FB4D3C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4102735"/>
                              <wp:effectExtent l="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41027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FB4D3C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clipAssembly</w:t>
                  </w:r>
                </w:p>
                <w:p w:rsidR="00C16188" w:rsidRDefault="00FB4D3C" w:rsidP="00FB4D3C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FB4D3C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B4D3C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B4D3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B4D3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B4D3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FB4D3C" w:rsidTr="00FF29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Fillet1</w:t>
                  </w:r>
                </w:p>
                <w:p w:rsidR="00FB4D3C" w:rsidRPr="0044448A" w:rsidRDefault="00FB4D3C" w:rsidP="00FF29B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98880"/>
                        <wp:effectExtent l="0" t="0" r="0" b="127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98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Mass:6.58524 lb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Volume:22.7849 in^3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Density:0.289018 lb/in^3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Weight:6.58077 lbf</w:t>
                  </w:r>
                </w:p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C:\Users\nsohn\Desktop\bucketClip.SLDPRT</w:t>
                  </w:r>
                </w:p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25 10:06:06 2013</w:t>
                  </w:r>
                </w:p>
              </w:tc>
            </w:tr>
            <w:tr w:rsidR="00FB4D3C" w:rsidTr="00FF29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Fillet1</w:t>
                  </w:r>
                </w:p>
                <w:p w:rsidR="00FB4D3C" w:rsidRPr="0044448A" w:rsidRDefault="00FB4D3C" w:rsidP="00FF29B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98880"/>
                        <wp:effectExtent l="0" t="0" r="0" b="127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98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Mass:6.58524 lb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Volume:22.7849 in^3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Density:0.289018 lb/in^3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Weight:6.58077 lbf</w:t>
                  </w:r>
                </w:p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C:\Users\nsohn\Desktop\bucketClip.SLDPRT</w:t>
                  </w:r>
                </w:p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25 10:06:06 2013</w:t>
                  </w:r>
                </w:p>
              </w:tc>
            </w:tr>
            <w:tr w:rsidR="00FB4D3C" w:rsidTr="00FF29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Fillet1</w:t>
                  </w:r>
                </w:p>
                <w:p w:rsidR="00FB4D3C" w:rsidRPr="0044448A" w:rsidRDefault="00FB4D3C" w:rsidP="00FF29B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98880"/>
                        <wp:effectExtent l="0" t="0" r="0" b="127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98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Mass:13.1705 lb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Volume:45.5697 in^3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Density:0.289018 lb/in^3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Weight:13.1615 lbf</w:t>
                  </w:r>
                </w:p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C:\Users\nsohn\Desktop\bucketClip.SLDPRT</w:t>
                  </w:r>
                </w:p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25 10:06:06 2013</w:t>
                  </w:r>
                </w:p>
              </w:tc>
            </w:tr>
            <w:tr w:rsidR="00FB4D3C" w:rsidTr="00FF29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Fillet1</w:t>
                  </w:r>
                </w:p>
                <w:p w:rsidR="00FB4D3C" w:rsidRPr="0044448A" w:rsidRDefault="00FB4D3C" w:rsidP="00FF29B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98880"/>
                        <wp:effectExtent l="0" t="0" r="0" b="127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98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Mass:13.1705 lb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Volume:45.5697 in^3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Density:0.289018 lb/in^3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Weight:13.1615 lbf</w:t>
                  </w:r>
                </w:p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C:\Users\nsohn\Desktop\bucketClip.SLDPRT</w:t>
                  </w:r>
                </w:p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25 10:06:06 2013</w:t>
                  </w:r>
                </w:p>
              </w:tc>
            </w:tr>
            <w:tr w:rsidR="00FB4D3C" w:rsidTr="00FF29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Fillet1</w:t>
                  </w:r>
                </w:p>
                <w:p w:rsidR="00FB4D3C" w:rsidRPr="0044448A" w:rsidRDefault="00FB4D3C" w:rsidP="00FF29B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98880"/>
                        <wp:effectExtent l="0" t="0" r="0" b="127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98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Mass:13.1705 lb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Volume:45.5697 in^3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Density:0.289018 lb/in^3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Weight:13.1615 lbf</w:t>
                  </w:r>
                </w:p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C:\Users\nsohn\Desktop\bucketClip.SLDPRT</w:t>
                  </w:r>
                </w:p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25 10:06:06 2013</w:t>
                  </w:r>
                </w:p>
              </w:tc>
            </w:tr>
            <w:tr w:rsidR="00FB4D3C" w:rsidTr="00FF29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Fillet1</w:t>
                  </w:r>
                </w:p>
                <w:p w:rsidR="00FB4D3C" w:rsidRPr="0044448A" w:rsidRDefault="00FB4D3C" w:rsidP="00FF29B1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98880"/>
                        <wp:effectExtent l="0" t="0" r="0" b="127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98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Mass:9.32278 lb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Volume:95.5754 in^3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Weight:9.31646 lbf</w:t>
                  </w:r>
                </w:p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C:\Users\nsohn\Desktop\clipHousing.SLDPRT</w:t>
                  </w:r>
                </w:p>
                <w:p w:rsidR="00FB4D3C" w:rsidRPr="0044448A" w:rsidRDefault="00FB4D3C" w:rsidP="00FF29B1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25 10:06:06 2013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FB4D3C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Fillet1</w:t>
                  </w:r>
                </w:p>
                <w:p w:rsidR="004B3022" w:rsidRPr="0044448A" w:rsidRDefault="00FB4D3C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98880"/>
                        <wp:effectExtent l="0" t="0" r="0" b="127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98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FB4D3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Mass:5.33519 lb</w:t>
                  </w:r>
                </w:p>
                <w:p w:rsidR="00FB4D3C" w:rsidRDefault="00FB4D3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Volume:54.6954 in^3</w:t>
                  </w:r>
                </w:p>
                <w:p w:rsidR="00FB4D3C" w:rsidRDefault="00FB4D3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FB4D3C" w:rsidRDefault="00FB4D3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Weight:5.33158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C:\Users\nsohn\Desktop\clipTop.SLDPRT</w:t>
                  </w:r>
                </w:p>
                <w:p w:rsidR="00C16188" w:rsidRPr="0044448A" w:rsidRDefault="00FB4D3C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Jun 25 10:05:52 2013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FB4D3C" w:rsidP="00B35001">
            <w:pPr>
              <w:pStyle w:val="Heading1"/>
              <w:outlineLvl w:val="0"/>
            </w:pPr>
            <w:bookmarkStart w:id="6" w:name="_Toc360603143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3"/>
              <w:gridCol w:w="538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FB4D3C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FB4D3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fusedSupports</w:t>
                  </w:r>
                </w:p>
              </w:tc>
            </w:tr>
            <w:tr w:rsidR="00FB4D3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FB4D3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FB4D3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FB4D3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FB4D3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FB4D3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B4D3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FB4D3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B4D3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B4D3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B4D3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FB4D3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B4D3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FB4D3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B4D3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B4D3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(C:\Users\nsohn\Documents)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FB4D3C" w:rsidP="000A7C6B">
            <w:pPr>
              <w:pStyle w:val="Heading1"/>
              <w:outlineLvl w:val="0"/>
            </w:pPr>
            <w:bookmarkStart w:id="7" w:name="_Toc360603144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FB4D3C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FB4D3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mm</w:t>
                  </w:r>
                </w:p>
              </w:tc>
            </w:tr>
            <w:tr w:rsidR="00FB4D3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Kelvin</w:t>
                  </w:r>
                </w:p>
              </w:tc>
            </w:tr>
            <w:tr w:rsidR="00FB4D3C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Rad/sec</w:t>
                  </w:r>
                </w:p>
              </w:tc>
            </w:tr>
            <w:tr w:rsidR="00FB4D3C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FB4D3C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360603145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FB4D3C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FB4D3C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FB4D3C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FB4D3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E80CD9" w:rsidRPr="00577134" w:rsidRDefault="00FB4D3C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460500"/>
                        <wp:effectExtent l="0" t="0" r="635" b="635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46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FB4D3C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FB4D3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AISI 304</w:t>
                        </w:r>
                      </w:p>
                    </w:tc>
                  </w:tr>
                  <w:tr w:rsidR="00FB4D3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FB4D3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FB4D3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29994.8 psi</w:t>
                        </w:r>
                      </w:p>
                    </w:tc>
                  </w:tr>
                  <w:tr w:rsidR="00FB4D3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74987 psi</w:t>
                        </w:r>
                      </w:p>
                    </w:tc>
                  </w:tr>
                  <w:tr w:rsidR="00FB4D3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2.75572e+007 psi</w:t>
                        </w:r>
                      </w:p>
                    </w:tc>
                  </w:tr>
                  <w:tr w:rsidR="00FB4D3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0.29  </w:t>
                        </w:r>
                      </w:p>
                    </w:tc>
                  </w:tr>
                  <w:tr w:rsidR="00FB4D3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0.289018 lb/in^3</w:t>
                        </w:r>
                      </w:p>
                    </w:tc>
                  </w:tr>
                  <w:tr w:rsidR="00FB4D3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1.08778e+007 psi</w:t>
                        </w:r>
                      </w:p>
                    </w:tc>
                  </w:tr>
                  <w:tr w:rsidR="00FB4D3C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1e-005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FB4D3C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1(Fillet1)(bucketClip-1),</w:t>
                  </w:r>
                </w:p>
                <w:p w:rsidR="00FB4D3C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1(Fillet1)(bucketClip-20),</w:t>
                  </w:r>
                </w:p>
                <w:p w:rsidR="00FB4D3C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1(Fillet1)(bucketClip-21),</w:t>
                  </w:r>
                </w:p>
                <w:p w:rsidR="00FB4D3C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1(Fillet1)(bucketClip-22),</w:t>
                  </w:r>
                </w:p>
                <w:p w:rsidR="00E80CD9" w:rsidRPr="00577134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1(Fillet1)(bucketClip-23)</w:t>
                  </w:r>
                </w:p>
              </w:tc>
            </w:tr>
            <w:tr w:rsidR="00FB4D3C" w:rsidRPr="000841BF" w:rsidTr="00FF29B1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FB4D3C" w:rsidRPr="000841BF" w:rsidRDefault="00FB4D3C" w:rsidP="00FF29B1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  <w:tr w:rsidR="00FB4D3C" w:rsidRPr="000841BF" w:rsidTr="00FB4D3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18" w:space="0" w:color="548DD4" w:themeColor="text2" w:themeTint="99"/>
                  </w:tcBorders>
                  <w:vAlign w:val="center"/>
                </w:tcPr>
                <w:p w:rsidR="00FB4D3C" w:rsidRPr="00577134" w:rsidRDefault="00FB4D3C" w:rsidP="00FF29B1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460500"/>
                        <wp:effectExtent l="0" t="0" r="635" b="635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46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FB4D3C" w:rsidRPr="00577134" w:rsidTr="00FF29B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Pr="00BE6656" w:rsidRDefault="00FB4D3C" w:rsidP="00FF29B1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Pr="00BE6656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FB4D3C" w:rsidRPr="00577134" w:rsidTr="00FF29B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FB4D3C" w:rsidRPr="00577134" w:rsidTr="00FF29B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FB4D3C" w:rsidRPr="00577134" w:rsidTr="00FF29B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39885.4 psi</w:t>
                        </w:r>
                      </w:p>
                    </w:tc>
                  </w:tr>
                  <w:tr w:rsidR="00FB4D3C" w:rsidRPr="00577134" w:rsidTr="00FF29B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44961.7 psi</w:t>
                        </w:r>
                      </w:p>
                    </w:tc>
                  </w:tr>
                  <w:tr w:rsidR="00FB4D3C" w:rsidRPr="00577134" w:rsidTr="00FF29B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1.00076e+007 psi</w:t>
                        </w:r>
                      </w:p>
                    </w:tc>
                  </w:tr>
                  <w:tr w:rsidR="00FB4D3C" w:rsidRPr="00577134" w:rsidTr="00FF29B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FB4D3C" w:rsidRPr="00577134" w:rsidTr="00FF29B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0.0975437 lb/in^3</w:t>
                        </w:r>
                      </w:p>
                    </w:tc>
                  </w:tr>
                  <w:tr w:rsidR="00FB4D3C" w:rsidRPr="00577134" w:rsidTr="00FF29B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3.77098e+006 psi</w:t>
                        </w:r>
                      </w:p>
                    </w:tc>
                  </w:tr>
                  <w:tr w:rsidR="00FB4D3C" w:rsidRPr="00577134" w:rsidTr="00FF29B1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B4D3C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1.33333e-005 /Fahrenheit</w:t>
                        </w:r>
                      </w:p>
                    </w:tc>
                  </w:tr>
                </w:tbl>
                <w:p w:rsidR="00FB4D3C" w:rsidRPr="00577134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18" w:space="0" w:color="548DD4" w:themeColor="text2" w:themeTint="99"/>
                    <w:right w:val="none" w:sz="0" w:space="0" w:color="auto"/>
                  </w:tcBorders>
                </w:tcPr>
                <w:p w:rsidR="00FB4D3C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1(Fillet1)(clipHousing-1),</w:t>
                  </w:r>
                </w:p>
                <w:p w:rsidR="00FB4D3C" w:rsidRPr="00577134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1(Fillet1)(clipTop-1)</w:t>
                  </w:r>
                </w:p>
              </w:tc>
            </w:tr>
            <w:tr w:rsidR="00FB4D3C" w:rsidRPr="000841BF" w:rsidTr="00FF29B1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FB4D3C" w:rsidRPr="000841BF" w:rsidRDefault="00FB4D3C" w:rsidP="00FF29B1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FB4D3C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360603146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FB4D3C" w:rsidTr="00B909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FB4D3C" w:rsidRPr="004E282D" w:rsidRDefault="00FB4D3C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FB4D3C" w:rsidRPr="004E282D" w:rsidRDefault="00FB4D3C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FB4D3C" w:rsidRPr="004E282D" w:rsidRDefault="00FB4D3C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FB4D3C" w:rsidTr="00FB4D3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FB4D3C" w:rsidRPr="00AD5FBA" w:rsidRDefault="00FB4D3C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Symmetry-1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FB4D3C" w:rsidRPr="006208CB" w:rsidRDefault="00FB4D3C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359535"/>
                        <wp:effectExtent l="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359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FB4D3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FB4D3C" w:rsidRPr="00BE6656" w:rsidRDefault="00FB4D3C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FB4D3C" w:rsidRPr="00154A1A" w:rsidRDefault="00FB4D3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6 face(s)</w:t>
                        </w:r>
                      </w:p>
                    </w:tc>
                  </w:tr>
                  <w:tr w:rsidR="00FB4D3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B4D3C" w:rsidRDefault="00FB4D3C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B4D3C" w:rsidRDefault="00FB4D3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Symmetry</w:t>
                        </w:r>
                      </w:p>
                    </w:tc>
                  </w:tr>
                </w:tbl>
                <w:p w:rsidR="00FB4D3C" w:rsidRPr="004C6DEB" w:rsidRDefault="00FB4D3C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FB4D3C" w:rsidTr="00FF29B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FB4D3C" w:rsidRPr="003F154A" w:rsidRDefault="00FB4D3C" w:rsidP="00FF29B1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FB4D3C" w:rsidTr="00FF29B1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FB4D3C" w:rsidTr="00FF29B1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force(lbf)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FB4D3C" w:rsidRPr="00EF37BF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21410.7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FB4D3C" w:rsidRPr="00EF37BF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271.994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-21410.6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FB4D3C" w:rsidRPr="00EF37BF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30280.4</w:t>
                        </w:r>
                      </w:p>
                    </w:tc>
                  </w:tr>
                  <w:tr w:rsidR="00FB4D3C" w:rsidTr="00FF29B1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Moment(lbf·in)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FB4D3C" w:rsidRDefault="00FB4D3C" w:rsidP="00FF29B1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FB4D3C" w:rsidTr="00FB4D3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FB4D3C" w:rsidRPr="00AD5FBA" w:rsidRDefault="00FB4D3C" w:rsidP="00FF29B1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FB4D3C" w:rsidRPr="006208CB" w:rsidRDefault="00FB4D3C" w:rsidP="00FF29B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359535"/>
                        <wp:effectExtent l="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359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FB4D3C" w:rsidTr="00FF29B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FB4D3C" w:rsidRPr="00BE6656" w:rsidRDefault="00FB4D3C" w:rsidP="00FF29B1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FB4D3C" w:rsidRPr="00154A1A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vertex(s)</w:t>
                        </w:r>
                      </w:p>
                    </w:tc>
                  </w:tr>
                  <w:tr w:rsidR="00FB4D3C" w:rsidTr="00FF29B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B4D3C" w:rsidRDefault="00FB4D3C" w:rsidP="00FF29B1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B4D3C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FB4D3C" w:rsidRPr="004C6DEB" w:rsidRDefault="00FB4D3C" w:rsidP="00FF29B1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FB4D3C" w:rsidTr="00FF29B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FB4D3C" w:rsidRPr="003F154A" w:rsidRDefault="00FB4D3C" w:rsidP="00FF29B1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FB4D3C" w:rsidTr="00FF29B1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FB4D3C" w:rsidTr="00FF29B1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force(lbf)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FB4D3C" w:rsidRPr="00EF37BF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-59.7906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FB4D3C" w:rsidRPr="00EF37BF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272.12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46.8575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FB4D3C" w:rsidRPr="00EF37BF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282.524</w:t>
                        </w:r>
                      </w:p>
                    </w:tc>
                  </w:tr>
                  <w:tr w:rsidR="00FB4D3C" w:rsidTr="00FF29B1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Moment(lbf·in)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FB4D3C" w:rsidRDefault="00FB4D3C" w:rsidP="00FF29B1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FB4D3C" w:rsidTr="006D2AF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FB4D3C" w:rsidRPr="004E282D" w:rsidRDefault="00FB4D3C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FB4D3C" w:rsidRPr="004E282D" w:rsidRDefault="00FB4D3C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FB4D3C" w:rsidRPr="004E282D" w:rsidRDefault="00FB4D3C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FB4D3C" w:rsidTr="009426B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FB4D3C" w:rsidRPr="00F42DD1" w:rsidRDefault="00FB4D3C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FB4D3C" w:rsidRPr="006208CB" w:rsidRDefault="00FB4D3C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463040"/>
                        <wp:effectExtent l="0" t="0" r="0" b="381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4630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FB4D3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FB4D3C" w:rsidRPr="00BE6656" w:rsidRDefault="00FB4D3C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FB4D3C" w:rsidRPr="00B77EA3" w:rsidRDefault="00FB4D3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3 face(s)</w:t>
                        </w:r>
                      </w:p>
                    </w:tc>
                  </w:tr>
                  <w:tr w:rsidR="00FB4D3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B4D3C" w:rsidRDefault="00FB4D3C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B4D3C" w:rsidRDefault="00FB4D3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FB4D3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B4D3C" w:rsidRDefault="00FB4D3C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B4D3C" w:rsidRDefault="00FB4D3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FB4D3C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B4D3C" w:rsidRDefault="00FB4D3C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B4D3C" w:rsidRDefault="00FB4D3C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</w:tbl>
                <w:p w:rsidR="00FB4D3C" w:rsidRDefault="00FB4D3C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br w:type="page"/>
            </w:r>
            <w:bookmarkStart w:id="13" w:name="_Toc360603147"/>
            <w:r w:rsidR="00FB4D3C">
              <w:t>Connector Definitions</w:t>
            </w:r>
            <w:bookmarkEnd w:id="13"/>
          </w:p>
          <w:p w:rsidR="00132707" w:rsidRDefault="00FB4D3C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FB4D3C" w:rsidP="00FB4D3C">
            <w:pPr>
              <w:pStyle w:val="Heading1"/>
            </w:pPr>
            <w:bookmarkStart w:id="14" w:name="_Toc360603148"/>
            <w:r>
              <w:lastRenderedPageBreak/>
              <w:t>Contact Information</w:t>
            </w:r>
            <w:bookmarkEnd w:id="14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FB4D3C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FB4D3C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FB4D3C" w:rsidP="00C1618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Contact Properties</w:t>
                  </w:r>
                </w:p>
              </w:tc>
            </w:tr>
            <w:tr w:rsidR="002B4DE8" w:rsidTr="00FB4D3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FB4D3C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Contact Set-1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FB4D3C" w:rsidP="00C16188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875790"/>
                        <wp:effectExtent l="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875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FB4D3C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FB4D3C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 xml:space="preserve">Bonded contact pair </w:t>
                        </w:r>
                      </w:p>
                    </w:tc>
                  </w:tr>
                  <w:tr w:rsidR="00FB4D3C" w:rsidTr="004F6DE4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B4D3C" w:rsidRDefault="00FB4D3C" w:rsidP="004F6DE4">
                        <w:pPr>
                          <w:jc w:val="right"/>
                        </w:pPr>
                        <w:r>
                          <w:t>Entites: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B4D3C" w:rsidRDefault="00FB4D3C" w:rsidP="004F6DE4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6 face(s)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FB4D3C" w:rsidTr="00FF29B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3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4F81BD" w:themeColor="accent1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B4D3C" w:rsidRDefault="00FB4D3C" w:rsidP="00FF29B1">
                  <w:pPr>
                    <w:rPr>
                      <w:rStyle w:val="Strong"/>
                    </w:rPr>
                  </w:pPr>
                  <w:r>
                    <w:rPr>
                      <w:rStyle w:val="Strong"/>
                      <w:b/>
                    </w:rPr>
                    <w:t>Contact/Friction forces</w:t>
                  </w:r>
                </w:p>
                <w:tbl>
                  <w:tblPr>
                    <w:tblStyle w:val="TableGrid"/>
                    <w:tblW w:w="10597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547"/>
                    <w:gridCol w:w="1967"/>
                    <w:gridCol w:w="1967"/>
                    <w:gridCol w:w="1967"/>
                    <w:gridCol w:w="2149"/>
                  </w:tblGrid>
                  <w:tr w:rsidR="00FB4D3C" w:rsidTr="00FF29B1">
                    <w:trPr>
                      <w:trHeight w:val="273"/>
                    </w:trPr>
                    <w:tc>
                      <w:tcPr>
                        <w:tcW w:w="2547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  <w:hideMark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67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  <w:hideMark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67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  <w:hideMark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67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  <w:hideMark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14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  <w:hideMark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FB4D3C" w:rsidTr="00FF29B1">
                    <w:trPr>
                      <w:trHeight w:val="287"/>
                    </w:trPr>
                    <w:tc>
                      <w:tcPr>
                        <w:tcW w:w="2547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D9D9D9" w:themeFill="background1" w:themeFillShade="D9"/>
                        <w:vAlign w:val="center"/>
                        <w:hideMark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Contact Force(lbf)</w:t>
                        </w:r>
                      </w:p>
                    </w:tc>
                    <w:tc>
                      <w:tcPr>
                        <w:tcW w:w="1967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 xml:space="preserve">-2.1314     </w:t>
                        </w:r>
                      </w:p>
                    </w:tc>
                    <w:tc>
                      <w:tcPr>
                        <w:tcW w:w="1967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 xml:space="preserve">-94.243     </w:t>
                        </w:r>
                      </w:p>
                    </w:tc>
                    <w:tc>
                      <w:tcPr>
                        <w:tcW w:w="1967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 xml:space="preserve">1.7429      </w:t>
                        </w:r>
                      </w:p>
                    </w:tc>
                    <w:tc>
                      <w:tcPr>
                        <w:tcW w:w="214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FFFFFF" w:themeFill="background1"/>
                        <w:vAlign w:val="center"/>
                        <w:hideMark/>
                      </w:tcPr>
                      <w:p w:rsidR="00FB4D3C" w:rsidRDefault="00FB4D3C" w:rsidP="00FF29B1">
                        <w:pPr>
                          <w:jc w:val="center"/>
                          <w:rPr>
                            <w:rStyle w:val="Strong"/>
                            <w:b w:val="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 xml:space="preserve">94.283      </w:t>
                        </w:r>
                      </w:p>
                    </w:tc>
                  </w:tr>
                </w:tbl>
                <w:p w:rsidR="00FB4D3C" w:rsidRPr="00213D4E" w:rsidRDefault="00FB4D3C" w:rsidP="00FF29B1">
                  <w:r>
                    <w:t xml:space="preserve">              </w:t>
                  </w:r>
                </w:p>
              </w:tc>
            </w:tr>
            <w:tr w:rsidR="00FB4D3C" w:rsidTr="00FB4D3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Pr="00211C62" w:rsidRDefault="00FB4D3C" w:rsidP="00FF29B1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FB4D3C" w:rsidRPr="000B04D4" w:rsidRDefault="00FB4D3C" w:rsidP="00FF29B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875790"/>
                        <wp:effectExtent l="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8757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093"/>
                    <w:gridCol w:w="1758"/>
                  </w:tblGrid>
                  <w:tr w:rsidR="00FB4D3C" w:rsidTr="00FF29B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FB4D3C" w:rsidRPr="00BE6656" w:rsidRDefault="00FB4D3C" w:rsidP="00FF29B1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FB4D3C" w:rsidRPr="00BE6656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Node to node</w:t>
                        </w:r>
                      </w:p>
                    </w:tc>
                  </w:tr>
                  <w:tr w:rsidR="00FB4D3C" w:rsidTr="00FF29B1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B4D3C" w:rsidRDefault="00FB4D3C" w:rsidP="00FF29B1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B4D3C" w:rsidRDefault="00FB4D3C" w:rsidP="00FF29B1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</w:tbl>
                <w:p w:rsidR="00FB4D3C" w:rsidRPr="00211C62" w:rsidRDefault="00FB4D3C" w:rsidP="00FF29B1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FB4D3C" w:rsidP="000A7C6B">
            <w:pPr>
              <w:pStyle w:val="Heading1"/>
              <w:outlineLvl w:val="0"/>
            </w:pPr>
            <w:bookmarkStart w:id="15" w:name="_Toc360603149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FB4D3C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FB4D3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FB4D3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Curvature based mesh</w:t>
                  </w:r>
                </w:p>
              </w:tc>
            </w:tr>
            <w:tr w:rsidR="00FB4D3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FB4D3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0.5 in</w:t>
                  </w:r>
                </w:p>
              </w:tc>
            </w:tr>
            <w:tr w:rsidR="00FB4D3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0.1 in</w:t>
                  </w:r>
                </w:p>
              </w:tc>
            </w:tr>
            <w:tr w:rsidR="00FB4D3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  <w:tr w:rsidR="00FB4D3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r>
                    <w:t>Remesh failed parts with incompatible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</w:tbl>
          <w:p w:rsidR="00690657" w:rsidRDefault="00690657" w:rsidP="00690657"/>
          <w:p w:rsidR="00A9531D" w:rsidRPr="00690657" w:rsidRDefault="00FB4D3C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FB4D3C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FB4D3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47627</w:t>
                  </w:r>
                </w:p>
              </w:tc>
            </w:tr>
            <w:tr w:rsidR="00FB4D3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28683</w:t>
                  </w:r>
                </w:p>
              </w:tc>
            </w:tr>
            <w:tr w:rsidR="00FB4D3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7.0697</w:t>
                  </w:r>
                </w:p>
              </w:tc>
            </w:tr>
            <w:tr w:rsidR="00FB4D3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99.2</w:t>
                  </w:r>
                </w:p>
              </w:tc>
            </w:tr>
            <w:tr w:rsidR="00FB4D3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FB4D3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r>
                    <w:t>% of distorted elements(Jacobian)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FB4D3C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00:00:04</w:t>
                  </w:r>
                </w:p>
              </w:tc>
            </w:tr>
            <w:tr w:rsidR="00FB4D3C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B4D3C" w:rsidRDefault="00FB4D3C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BRETAGNE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FB4D3C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013835"/>
                        <wp:effectExtent l="0" t="0" r="0" b="5715"/>
                        <wp:docPr id="19" name="Picture 1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0138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FB4D3C" w:rsidP="000A7C6B">
            <w:pPr>
              <w:pStyle w:val="Heading1"/>
              <w:outlineLvl w:val="0"/>
            </w:pPr>
            <w:bookmarkStart w:id="16" w:name="_Toc360603150"/>
            <w:r>
              <w:t>Sensor Details</w:t>
            </w:r>
            <w:bookmarkEnd w:id="16"/>
          </w:p>
          <w:p w:rsidR="002C53F9" w:rsidRPr="00F077CB" w:rsidRDefault="00FB4D3C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FB4D3C" w:rsidP="000A7C6B">
            <w:pPr>
              <w:pStyle w:val="Heading1"/>
              <w:outlineLvl w:val="0"/>
            </w:pPr>
            <w:bookmarkStart w:id="17" w:name="_Toc360603151"/>
            <w:r>
              <w:t>Resultant Forces</w:t>
            </w:r>
            <w:bookmarkEnd w:id="17"/>
          </w:p>
          <w:p w:rsidR="005F5B79" w:rsidRPr="000B04D4" w:rsidRDefault="00FB4D3C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B4D3C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B4D3C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B4D3C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B4D3C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B4D3C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B4D3C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B4D3C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21410.7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271.994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-21410.6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30280.4</w:t>
                  </w:r>
                </w:p>
              </w:tc>
            </w:tr>
          </w:tbl>
          <w:p w:rsidR="005F5B79" w:rsidRPr="000B04D4" w:rsidRDefault="00FB4D3C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B4D3C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B4D3C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FB4D3C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B4D3C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B4D3C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FB4D3C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B4D3C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lbf·in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FB4D3C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FB4D3C" w:rsidRDefault="00FB4D3C" w:rsidP="00FB4D3C">
            <w:pPr>
              <w:pStyle w:val="Heading1"/>
            </w:pPr>
            <w:bookmarkStart w:id="21" w:name="_Toc360603152"/>
            <w:r>
              <w:lastRenderedPageBreak/>
              <w:t>Beams</w:t>
            </w:r>
            <w:bookmarkEnd w:id="21"/>
          </w:p>
          <w:p w:rsidR="00EC2432" w:rsidRDefault="00FB4D3C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FB4D3C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360603153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605"/>
              <w:gridCol w:w="3223"/>
              <w:gridCol w:w="2475"/>
              <w:gridCol w:w="2451"/>
            </w:tblGrid>
            <w:tr w:rsidR="00FB4D3C" w:rsidTr="00FF29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B4D3C" w:rsidRDefault="00FB4D3C" w:rsidP="00FF29B1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B4D3C" w:rsidRDefault="00FB4D3C" w:rsidP="00FF29B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B4D3C" w:rsidRDefault="00FB4D3C" w:rsidP="00FF29B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FB4D3C" w:rsidRDefault="00FB4D3C" w:rsidP="00FF29B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FB4D3C" w:rsidTr="00FF29B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Pr="004D2956" w:rsidRDefault="00FB4D3C" w:rsidP="00FF29B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Pr="004D2956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8.45839 psi</w:t>
                  </w:r>
                </w:p>
                <w:p w:rsidR="00FB4D3C" w:rsidRPr="004D2956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26868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26571.4 psi</w:t>
                  </w:r>
                </w:p>
                <w:p w:rsidR="00FB4D3C" w:rsidRPr="004D2956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27628</w:t>
                  </w:r>
                </w:p>
              </w:tc>
            </w:tr>
            <w:tr w:rsidR="00FB4D3C" w:rsidTr="00FF29B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101465"/>
                        <wp:effectExtent l="0" t="0" r="0" b="0"/>
                        <wp:docPr id="20" name="Picture 2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01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B4D3C" w:rsidRPr="004D2956" w:rsidRDefault="00FB4D3C" w:rsidP="00FF29B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clipAssembly-fusedSupports-Stress-Stress1</w:t>
                  </w:r>
                </w:p>
              </w:tc>
            </w:tr>
          </w:tbl>
          <w:p w:rsidR="00FB4D3C" w:rsidRDefault="00FB4D3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40"/>
              <w:gridCol w:w="3405"/>
              <w:gridCol w:w="2133"/>
              <w:gridCol w:w="2376"/>
            </w:tblGrid>
            <w:tr w:rsidR="00FB4D3C" w:rsidTr="00FF29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B4D3C" w:rsidRDefault="00FB4D3C" w:rsidP="00FF29B1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B4D3C" w:rsidRDefault="00FB4D3C" w:rsidP="00FF29B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B4D3C" w:rsidRDefault="00FB4D3C" w:rsidP="00FF29B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FB4D3C" w:rsidRDefault="00FB4D3C" w:rsidP="00FF29B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FB4D3C" w:rsidTr="00FF29B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Pr="004D2956" w:rsidRDefault="00FB4D3C" w:rsidP="00FF29B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Pr="004D2956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FB4D3C" w:rsidRPr="004D2956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27628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0.0379521 in</w:t>
                  </w:r>
                </w:p>
                <w:p w:rsidR="00FB4D3C" w:rsidRPr="004D2956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39233</w:t>
                  </w:r>
                </w:p>
              </w:tc>
            </w:tr>
            <w:tr w:rsidR="00FB4D3C" w:rsidTr="00FF29B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01465"/>
                        <wp:effectExtent l="0" t="0" r="0" b="0"/>
                        <wp:docPr id="21" name="Picture 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01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B4D3C" w:rsidRPr="004D2956" w:rsidRDefault="00FB4D3C" w:rsidP="00FF29B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clipAssembly-fusedSupports-Displacement-Displacement1</w:t>
                  </w:r>
                </w:p>
              </w:tc>
            </w:tr>
          </w:tbl>
          <w:p w:rsidR="00FB4D3C" w:rsidRDefault="00FB4D3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64"/>
              <w:gridCol w:w="3350"/>
              <w:gridCol w:w="2472"/>
              <w:gridCol w:w="2468"/>
            </w:tblGrid>
            <w:tr w:rsidR="00FB4D3C" w:rsidTr="00FF29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B4D3C" w:rsidRDefault="00FB4D3C" w:rsidP="00FF29B1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B4D3C" w:rsidRDefault="00FB4D3C" w:rsidP="00FF29B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B4D3C" w:rsidRDefault="00FB4D3C" w:rsidP="00FF29B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FB4D3C" w:rsidRDefault="00FB4D3C" w:rsidP="00FF29B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FB4D3C" w:rsidTr="00FF29B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Pr="004D2956" w:rsidRDefault="00FB4D3C" w:rsidP="00FF29B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Pr="004D2956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1.51661e-007 </w:t>
                  </w:r>
                </w:p>
                <w:p w:rsidR="00FB4D3C" w:rsidRPr="004D2956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10567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0.0016719 </w:t>
                  </w:r>
                </w:p>
                <w:p w:rsidR="00FB4D3C" w:rsidRPr="004D2956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26298</w:t>
                  </w:r>
                </w:p>
              </w:tc>
            </w:tr>
            <w:tr w:rsidR="00FB4D3C" w:rsidTr="00FF29B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01465"/>
                        <wp:effectExtent l="0" t="0" r="0" b="0"/>
                        <wp:docPr id="22" name="Picture 2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01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B4D3C" w:rsidRPr="004D2956" w:rsidRDefault="00FB4D3C" w:rsidP="00FF29B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clipAssembly-fusedSupports-Strain-Strain1</w:t>
                  </w:r>
                </w:p>
              </w:tc>
            </w:tr>
          </w:tbl>
          <w:p w:rsidR="00FB4D3C" w:rsidRDefault="00FB4D3C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737"/>
              <w:gridCol w:w="3280"/>
              <w:gridCol w:w="2449"/>
              <w:gridCol w:w="2288"/>
            </w:tblGrid>
            <w:tr w:rsidR="00FB4D3C" w:rsidTr="00FF29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B4D3C" w:rsidRDefault="00FB4D3C" w:rsidP="00FF29B1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B4D3C" w:rsidRDefault="00FB4D3C" w:rsidP="00FF29B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B4D3C" w:rsidRDefault="00FB4D3C" w:rsidP="00FF29B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FB4D3C" w:rsidRDefault="00FB4D3C" w:rsidP="00FF29B1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FB4D3C" w:rsidTr="00FF29B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Pr="004D2956" w:rsidRDefault="00FB4D3C" w:rsidP="00FF29B1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Displacement2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Pr="004D2956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UY: Y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-0.000843492 in</w:t>
                  </w:r>
                </w:p>
                <w:p w:rsidR="00FB4D3C" w:rsidRPr="004D2956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29550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B4D3C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0.0379521 in</w:t>
                  </w:r>
                </w:p>
                <w:p w:rsidR="00FB4D3C" w:rsidRPr="004D2956" w:rsidRDefault="00FB4D3C" w:rsidP="00FF29B1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39233</w:t>
                  </w:r>
                </w:p>
              </w:tc>
            </w:tr>
            <w:tr w:rsidR="00FB4D3C" w:rsidTr="00FF29B1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B4D3C" w:rsidRDefault="00FB4D3C" w:rsidP="00FF29B1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101465"/>
                        <wp:effectExtent l="0" t="0" r="0" b="0"/>
                        <wp:docPr id="23" name="Picture 2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101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B4D3C" w:rsidRPr="004D2956" w:rsidRDefault="00FB4D3C" w:rsidP="00FF29B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clipAssembly-fusedSupports-Displacement-Displacement2</w:t>
                  </w:r>
                </w:p>
              </w:tc>
            </w:tr>
          </w:tbl>
          <w:p w:rsidR="00FB4D3C" w:rsidRPr="000B04D4" w:rsidRDefault="00FB4D3C" w:rsidP="000A7C6B"/>
          <w:bookmarkEnd w:id="22"/>
          <w:bookmarkEnd w:id="23"/>
          <w:bookmarkEnd w:id="2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FB4D3C" w:rsidP="00FB4D3C">
            <w:pPr>
              <w:pStyle w:val="Heading1"/>
            </w:pPr>
            <w:bookmarkStart w:id="26" w:name="_Toc360603154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F25CD7">
      <w:headerReference w:type="default" r:id="rId29"/>
      <w:footerReference w:type="default" r:id="rId30"/>
      <w:headerReference w:type="first" r:id="rId31"/>
      <w:footerReference w:type="first" r:id="rId3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D3C" w:rsidRDefault="00FB4D3C" w:rsidP="00F25CD7">
      <w:pPr>
        <w:spacing w:after="0" w:line="240" w:lineRule="auto"/>
      </w:pPr>
      <w:r>
        <w:separator/>
      </w:r>
    </w:p>
  </w:endnote>
  <w:endnote w:type="continuationSeparator" w:id="0">
    <w:p w:rsidR="00FB4D3C" w:rsidRDefault="00FB4D3C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05AF9DFF" wp14:editId="3D4CEA32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FB4D3C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FB4D3C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clipAssembly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B4D3C"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330FA602" wp14:editId="7A6066C7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FB4D3C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FB4D3C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clipAssembly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B4D3C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D3C" w:rsidRDefault="00FB4D3C" w:rsidP="00F25CD7">
      <w:pPr>
        <w:spacing w:after="0" w:line="240" w:lineRule="auto"/>
      </w:pPr>
      <w:r>
        <w:separator/>
      </w:r>
    </w:p>
  </w:footnote>
  <w:footnote w:type="continuationSeparator" w:id="0">
    <w:p w:rsidR="00FB4D3C" w:rsidRDefault="00FB4D3C" w:rsidP="00F25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18"/>
      <w:gridCol w:w="4500"/>
      <w:gridCol w:w="4680"/>
    </w:tblGrid>
    <w:tr w:rsidR="00DC4D2F" w:rsidTr="00BF0BC4">
      <w:tc>
        <w:tcPr>
          <w:tcW w:w="1818" w:type="dxa"/>
          <w:tcBorders>
            <w:bottom w:val="nil"/>
          </w:tcBorders>
          <w:vAlign w:val="bottom"/>
        </w:tcPr>
        <w:p w:rsidR="00DC4D2F" w:rsidRDefault="00DC4D2F" w:rsidP="00E217C8">
          <w:pPr>
            <w:pStyle w:val="Header"/>
            <w:rPr>
              <w:rFonts w:ascii="Trebuchet MS" w:hAnsi="Trebuchet MS"/>
              <w:b/>
            </w:rPr>
          </w:pPr>
        </w:p>
      </w:tc>
      <w:tc>
        <w:tcPr>
          <w:tcW w:w="4500" w:type="dxa"/>
          <w:tcBorders>
            <w:bottom w:val="nil"/>
          </w:tcBorders>
          <w:vAlign w:val="bottom"/>
        </w:tcPr>
        <w:p w:rsidR="00DC4D2F" w:rsidRDefault="00FB4D3C" w:rsidP="00E217C8">
          <w:pPr>
            <w:pStyle w:val="Header"/>
            <w:rPr>
              <w:rFonts w:ascii="Trebuchet MS" w:hAnsi="Trebuchet MS"/>
            </w:rPr>
          </w:pPr>
          <w:r>
            <w:rPr>
              <w:rFonts w:ascii="Trebuchet MS" w:hAnsi="Trebuchet MS"/>
              <w:b/>
            </w:rPr>
            <w:t>MBARI</w:t>
          </w:r>
        </w:p>
        <w:p w:rsidR="00DC4D2F" w:rsidRDefault="00DC4D2F" w:rsidP="00E217C8">
          <w:pPr>
            <w:pStyle w:val="Header"/>
            <w:rPr>
              <w:rFonts w:ascii="Trebuchet MS" w:hAnsi="Trebuchet MS"/>
            </w:rPr>
          </w:pPr>
        </w:p>
      </w:tc>
      <w:tc>
        <w:tcPr>
          <w:tcW w:w="4680" w:type="dxa"/>
          <w:tcBorders>
            <w:bottom w:val="nil"/>
          </w:tcBorders>
          <w:vAlign w:val="bottom"/>
        </w:tcPr>
        <w:p w:rsidR="00DC4D2F" w:rsidRDefault="00FB4D3C" w:rsidP="00E217C8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Nicholas Sohn</w:t>
          </w:r>
        </w:p>
        <w:p w:rsidR="00DC4D2F" w:rsidRPr="003E4713" w:rsidRDefault="00FB4D3C" w:rsidP="00F25CD7">
          <w:pPr>
            <w:pStyle w:val="Header"/>
            <w:jc w:val="right"/>
            <w:rPr>
              <w:rFonts w:ascii="Trebuchet MS" w:hAnsi="Trebuchet MS"/>
            </w:rPr>
          </w:pPr>
          <w:r>
            <w:rPr>
              <w:rFonts w:ascii="Trebuchet MS" w:hAnsi="Trebuchet MS"/>
            </w:rPr>
            <w:t>7/3/2013</w:t>
          </w:r>
        </w:p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8" w:space="0" w:color="A6A6A6" w:themeColor="background1" w:themeShade="A6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007"/>
    </w:tblGrid>
    <w:tr w:rsidR="00DC4D2F" w:rsidTr="00BF0BC4">
      <w:trPr>
        <w:trHeight w:val="1530"/>
      </w:trPr>
      <w:tc>
        <w:tcPr>
          <w:tcW w:w="11007" w:type="dxa"/>
          <w:tcBorders>
            <w:bottom w:val="nil"/>
          </w:tcBorders>
        </w:tcPr>
        <w:tbl>
          <w:tblPr>
            <w:tblW w:w="0" w:type="auto"/>
            <w:tblBorders>
              <w:bottom w:val="single" w:sz="48" w:space="0" w:color="A6A6A6" w:themeColor="background1" w:themeShade="A6"/>
            </w:tblBorders>
            <w:tblLayout w:type="fixed"/>
            <w:tblLook w:val="04A0" w:firstRow="1" w:lastRow="0" w:firstColumn="1" w:lastColumn="0" w:noHBand="0" w:noVBand="1"/>
          </w:tblPr>
          <w:tblGrid>
            <w:gridCol w:w="3361"/>
            <w:gridCol w:w="7470"/>
          </w:tblGrid>
          <w:tr w:rsidR="00DC4D2F" w:rsidRPr="00B86860" w:rsidTr="00E76AFC">
            <w:trPr>
              <w:trHeight w:val="1530"/>
            </w:trPr>
            <w:tc>
              <w:tcPr>
                <w:tcW w:w="3361" w:type="dxa"/>
                <w:tcBorders>
                  <w:bottom w:val="nil"/>
                </w:tcBorders>
                <w:vAlign w:val="bottom"/>
              </w:tcPr>
              <w:p w:rsidR="00DC4D2F" w:rsidRPr="00B86860" w:rsidRDefault="00DC4D2F" w:rsidP="0004566C">
                <w:pPr>
                  <w:pStyle w:val="Header"/>
                  <w:tabs>
                    <w:tab w:val="clear" w:pos="4680"/>
                    <w:tab w:val="clear" w:pos="9360"/>
                    <w:tab w:val="center" w:pos="3163"/>
                    <w:tab w:val="right" w:pos="10633"/>
                  </w:tabs>
                  <w:ind w:left="-108"/>
                  <w:rPr>
                    <w:rFonts w:ascii="Trebuchet MS" w:hAnsi="Trebuchet MS"/>
                    <w:b/>
                  </w:rPr>
                </w:pPr>
              </w:p>
            </w:tc>
            <w:tc>
              <w:tcPr>
                <w:tcW w:w="7470" w:type="dxa"/>
                <w:tcBorders>
                  <w:bottom w:val="nil"/>
                </w:tcBorders>
                <w:vAlign w:val="bottom"/>
              </w:tcPr>
              <w:p w:rsidR="00DC4D2F" w:rsidRPr="00B86860" w:rsidRDefault="00FB4D3C" w:rsidP="00E217C8">
                <w:pPr>
                  <w:pStyle w:val="Header"/>
                  <w:rPr>
                    <w:rFonts w:ascii="Trebuchet MS" w:hAnsi="Trebuchet MS"/>
                  </w:rPr>
                </w:pPr>
                <w:r>
                  <w:rPr>
                    <w:rFonts w:ascii="Trebuchet MS" w:hAnsi="Trebuchet MS"/>
                    <w:b/>
                  </w:rPr>
                  <w:t>MBARI</w:t>
                </w:r>
              </w:p>
              <w:p w:rsidR="00DC4D2F" w:rsidRPr="00B86860" w:rsidRDefault="00DC4D2F" w:rsidP="00E217C8">
                <w:pPr>
                  <w:pStyle w:val="Header"/>
                  <w:rPr>
                    <w:rFonts w:ascii="Trebuchet MS" w:hAnsi="Trebuchet MS"/>
                  </w:rPr>
                </w:pPr>
                <w:r w:rsidRPr="00B86860">
                  <w:rPr>
                    <w:rFonts w:ascii="Trebuchet MS" w:hAnsi="Trebuchet MS"/>
                  </w:rPr>
                  <w:t>Company Address Line 2]</w:t>
                </w:r>
              </w:p>
              <w:p w:rsidR="00DC4D2F" w:rsidRPr="00B86860" w:rsidRDefault="00DC4D2F" w:rsidP="00E217C8">
                <w:pPr>
                  <w:pStyle w:val="Header"/>
                </w:pPr>
              </w:p>
            </w:tc>
          </w:tr>
        </w:tbl>
        <w:p w:rsidR="00DC4D2F" w:rsidRDefault="00DC4D2F"/>
      </w:tc>
    </w:tr>
  </w:tbl>
  <w:p w:rsidR="00DC4D2F" w:rsidRDefault="00DC4D2F" w:rsidP="00F25CD7">
    <w:pPr>
      <w:pStyle w:val="Header"/>
      <w:pBdr>
        <w:bottom w:val="single" w:sz="36" w:space="1" w:color="BFBFBF" w:themeColor="background1" w:themeShade="BF"/>
      </w:pBdr>
    </w:pPr>
  </w:p>
  <w:p w:rsidR="00DC4D2F" w:rsidRDefault="00DC4D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3C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B4D3C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microsoft.com/office/2007/relationships/stylesWithEffects" Target="stylesWithEffects.xml"/><Relationship Id="rId21" Type="http://schemas.openxmlformats.org/officeDocument/2006/relationships/image" Target="media/image14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4D4BA-A182-47CC-A537-EB2D4B2E3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16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Mbari</dc:creator>
  <cp:lastModifiedBy>Mbari</cp:lastModifiedBy>
  <cp:revision>1</cp:revision>
  <dcterms:created xsi:type="dcterms:W3CDTF">2013-07-03T15:22:00Z</dcterms:created>
  <dcterms:modified xsi:type="dcterms:W3CDTF">2013-07-03T15:23:00Z</dcterms:modified>
</cp:coreProperties>
</file>