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03682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9781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97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03682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DFassy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03682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July 13, 2016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03682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036823" w:rsidP="0003682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036823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EC7B8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56194371" w:history="1">
                        <w:r w:rsidR="00EC7B8F" w:rsidRPr="0080044A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EC7B8F">
                          <w:rPr>
                            <w:noProof/>
                            <w:webHidden/>
                          </w:rPr>
                          <w:tab/>
                        </w:r>
                        <w:r w:rsidR="00EC7B8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EC7B8F">
                          <w:rPr>
                            <w:noProof/>
                            <w:webHidden/>
                          </w:rPr>
                          <w:instrText xml:space="preserve"> PAGEREF _Toc456194371 \h </w:instrText>
                        </w:r>
                        <w:r w:rsidR="00EC7B8F">
                          <w:rPr>
                            <w:noProof/>
                            <w:webHidden/>
                          </w:rPr>
                        </w:r>
                        <w:r w:rsidR="00EC7B8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EC7B8F">
                          <w:rPr>
                            <w:noProof/>
                            <w:webHidden/>
                          </w:rPr>
                          <w:t>1</w:t>
                        </w:r>
                        <w:r w:rsidR="00EC7B8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72" w:history="1">
                        <w:r w:rsidRPr="0080044A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_Toc456194372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73" w:history="1">
                        <w:r w:rsidRPr="0080044A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_Toc456194373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74" w:history="1">
                        <w:r w:rsidRPr="0080044A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_Toc456194374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75" w:history="1">
                        <w:r w:rsidRPr="0080044A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_Toc456194375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76" w:history="1">
                        <w:r w:rsidRPr="0080044A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_Toc456194376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77" w:history="1">
                        <w:r w:rsidRPr="0080044A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_Toc456194377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78" w:history="1">
                        <w:r w:rsidRPr="0080044A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_Toc456194378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79" w:history="1">
                        <w:r w:rsidRPr="0080044A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_Toc456194379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80" w:history="1">
                        <w:r w:rsidRPr="0080044A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_Toc456194380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81" w:history="1">
                        <w:r w:rsidRPr="0080044A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_Toc456194381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82" w:history="1">
                        <w:r w:rsidRPr="0080044A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_Toc456194382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83" w:history="1">
                        <w:r w:rsidRPr="0080044A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_Toc456194383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84" w:history="1">
                        <w:r w:rsidRPr="0080044A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_Toc456194384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C7B8F" w:rsidRDefault="00EC7B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4385" w:history="1">
                        <w:r w:rsidRPr="0080044A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_Toc456194385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036823" w:rsidP="00C27B5D">
            <w:pPr>
              <w:pStyle w:val="Heading1"/>
              <w:outlineLvl w:val="0"/>
            </w:pPr>
            <w:bookmarkStart w:id="0" w:name="_Toc456194371"/>
            <w:r>
              <w:t>Description</w:t>
            </w:r>
            <w:bookmarkEnd w:id="0"/>
          </w:p>
          <w:p w:rsidR="00F448BC" w:rsidRPr="00E65D6E" w:rsidRDefault="00036823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03682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56194372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036823" w:rsidP="00FF408C">
            <w:pPr>
              <w:pStyle w:val="Heading1"/>
              <w:outlineLvl w:val="0"/>
            </w:pPr>
            <w:bookmarkStart w:id="5" w:name="_Toc456194373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03682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4133215"/>
                              <wp:effectExtent l="0" t="0" r="3810" b="63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41332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03682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</w:t>
                  </w:r>
                </w:p>
                <w:p w:rsidR="00C16188" w:rsidRDefault="00036823" w:rsidP="0003682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FullAssy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03682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03682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036823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Cut-Extrude8</w:t>
                  </w:r>
                </w:p>
                <w:p w:rsidR="00036823" w:rsidRPr="0044448A" w:rsidRDefault="00036823" w:rsidP="001A1ED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Mass:0.000124513 lb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Volume:0.000926478 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Density:0.134394 lb/in^3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Weight:0.000124428 lbf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C:\Users\jon\Desktop\Temp_DuraFet\DurFETpcb.SLDPRT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29 12:27:50 2016</w:t>
                  </w:r>
                </w:p>
              </w:tc>
            </w:tr>
            <w:tr w:rsidR="00036823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Cut-Extrude7</w:t>
                  </w:r>
                </w:p>
                <w:p w:rsidR="00036823" w:rsidRPr="0044448A" w:rsidRDefault="00036823" w:rsidP="001A1ED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Mass:0.000184119 lb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Volume:0.00137 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Density:0.134394 lb/in^3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Weight:0.000183994 lbf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C:\Users\jon\Desktop\Temp_DuraFet\DurFETpcb.SLDPRT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29 12:27:50 2016</w:t>
                  </w:r>
                </w:p>
              </w:tc>
            </w:tr>
            <w:tr w:rsidR="00036823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BottomWires</w:t>
                  </w:r>
                </w:p>
                <w:p w:rsidR="00036823" w:rsidRPr="0044448A" w:rsidRDefault="00036823" w:rsidP="001A1ED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Mass:0.000165465 lb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Volume:0.0012312 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Density:0.134394 lb/in^3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Weight:0.000165352 lbf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C:\Users\jon\Desktop\Temp_DuraFet\DurFETpcb.SLDPRT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29 12:27:50 2016</w:t>
                  </w:r>
                </w:p>
              </w:tc>
            </w:tr>
            <w:tr w:rsidR="00036823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Cut-Extrude1</w:t>
                  </w:r>
                </w:p>
                <w:p w:rsidR="00036823" w:rsidRPr="0044448A" w:rsidRDefault="00036823" w:rsidP="001A1ED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Mass:1.08693e-005 lb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Volume:0.000261545 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Density:0.041558 lb/in^3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Weight:1.08619e-005 lbf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C:\Users\jon\Desktop\Temp_DuraFet\Epoxy_Bottom.SLDPRT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30 17:31:57 2016</w:t>
                  </w:r>
                </w:p>
              </w:tc>
            </w:tr>
            <w:tr w:rsidR="00036823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Boss-Extrude2</w:t>
                  </w:r>
                </w:p>
                <w:p w:rsidR="00036823" w:rsidRPr="0044448A" w:rsidRDefault="00036823" w:rsidP="001A1ED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Mass:1.44967e-005 lb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Volume:0.00034883 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Density:0.041558 lb/in^3</w:t>
                  </w:r>
                </w:p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Weight:1.44869e-005 lbf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C:\Users\jon\Desktop\Temp_DuraFet\Epoxy_Middle.SLDPRT</w:t>
                  </w:r>
                </w:p>
                <w:p w:rsidR="00036823" w:rsidRPr="0044448A" w:rsidRDefault="00036823" w:rsidP="001A1ED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Jul 06 12:23:37 2016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03682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Line1</w:t>
                  </w:r>
                </w:p>
                <w:p w:rsidR="004B3022" w:rsidRPr="0044448A" w:rsidRDefault="00036823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Mass:3.41024e-005 lb</w:t>
                  </w:r>
                </w:p>
                <w:p w:rsidR="00036823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Volume:0.00040513 in^3</w:t>
                  </w:r>
                </w:p>
                <w:p w:rsidR="00036823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Density:0.0841766 lb/in^3</w:t>
                  </w:r>
                </w:p>
                <w:p w:rsidR="00036823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Weight:3.40793e-005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C:\Users\jon\Desktop\Temp_DuraFet\ISFET Die.SLDPRT</w:t>
                  </w:r>
                </w:p>
                <w:p w:rsidR="00C16188" w:rsidRPr="0044448A" w:rsidRDefault="000368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Jul 06 12:27:00 2016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036823" w:rsidP="00B35001">
            <w:pPr>
              <w:pStyle w:val="Heading1"/>
              <w:outlineLvl w:val="0"/>
            </w:pPr>
            <w:bookmarkStart w:id="6" w:name="_Toc456194374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69"/>
              <w:gridCol w:w="5385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036823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(C:\Users\</w:t>
                  </w:r>
                  <w:proofErr w:type="spellStart"/>
                  <w:r>
                    <w:t>jon</w:t>
                  </w:r>
                  <w:proofErr w:type="spellEnd"/>
                  <w:r>
                    <w:t>\Desktop\</w:t>
                  </w:r>
                  <w:proofErr w:type="spellStart"/>
                  <w:r>
                    <w:t>Temp_DuraFet</w:t>
                  </w:r>
                  <w:proofErr w:type="spellEnd"/>
                  <w:r>
                    <w:t>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036823" w:rsidP="000A7C6B">
            <w:pPr>
              <w:pStyle w:val="Heading1"/>
              <w:outlineLvl w:val="0"/>
            </w:pPr>
            <w:bookmarkStart w:id="7" w:name="_Toc456194375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036823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0368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0368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036823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56194376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03682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03682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03682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03682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E80CD9" w:rsidRPr="00577134" w:rsidRDefault="00E80CD9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CoorsTek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AD-96</w:t>
                        </w:r>
                      </w:p>
                    </w:tc>
                  </w:tr>
                  <w:tr w:rsidR="000368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0368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0368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32053.3 psi</w:t>
                        </w:r>
                      </w:p>
                    </w:tc>
                  </w:tr>
                  <w:tr w:rsidR="000368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Compressive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299938 psi</w:t>
                        </w:r>
                      </w:p>
                    </w:tc>
                  </w:tr>
                  <w:tr w:rsidR="000368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4.4e+007 psi</w:t>
                        </w:r>
                      </w:p>
                    </w:tc>
                  </w:tr>
                  <w:tr w:rsidR="000368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0.21  </w:t>
                        </w:r>
                      </w:p>
                    </w:tc>
                  </w:tr>
                  <w:tr w:rsidR="000368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0.134394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0368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4.44444e-006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036823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1(Cut-Extrude8)(DurFETpcb-1),</w:t>
                  </w:r>
                </w:p>
                <w:p w:rsidR="00036823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1(Cut-Extrude7)(DurFETpcb-2),</w:t>
                  </w:r>
                </w:p>
                <w:p w:rsidR="00E80CD9" w:rsidRPr="00577134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BottomWires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)(DurFETpcb-3)</w:t>
                  </w:r>
                </w:p>
              </w:tc>
            </w:tr>
            <w:tr w:rsidR="00036823" w:rsidRPr="000841BF" w:rsidTr="001A1ED2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036823" w:rsidRPr="000841BF" w:rsidRDefault="00036823" w:rsidP="001A1ED2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  <w:tr w:rsidR="00036823" w:rsidRPr="000841BF" w:rsidTr="0003682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036823" w:rsidRPr="00577134" w:rsidRDefault="00036823" w:rsidP="001A1ED2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Pr="00BE6656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Pr="00BE6656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3M_2214_Non-Filled Epoxy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9000 psi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700000 psi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0.394  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0.041558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46252.5 psi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0.00013 /Fahrenheit</w:t>
                        </w:r>
                      </w:p>
                    </w:tc>
                  </w:tr>
                </w:tbl>
                <w:p w:rsidR="00036823" w:rsidRPr="00577134" w:rsidRDefault="00036823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036823" w:rsidRDefault="00036823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1(Cut-Extrude1)(Epoxy_Bottom-1),</w:t>
                  </w:r>
                </w:p>
                <w:p w:rsidR="00036823" w:rsidRPr="00577134" w:rsidRDefault="00036823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1(Boss-Extrude2)(Epoxy_Middle-1)</w:t>
                  </w:r>
                </w:p>
              </w:tc>
            </w:tr>
            <w:tr w:rsidR="00036823" w:rsidRPr="000841BF" w:rsidTr="001A1ED2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036823" w:rsidRPr="000841BF" w:rsidRDefault="00036823" w:rsidP="001A1ED2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  <w:tr w:rsidR="00036823" w:rsidRPr="000841BF" w:rsidTr="0003682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036823" w:rsidRPr="00577134" w:rsidRDefault="00036823" w:rsidP="001A1ED2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Pr="00BE6656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Pr="00BE6656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Silicon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17404.5 psi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1.63022e+007 psi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0.28  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0.0841766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036823" w:rsidRPr="00577134" w:rsidTr="001A1ED2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7.10685e+006 psi</w:t>
                        </w:r>
                      </w:p>
                    </w:tc>
                  </w:tr>
                </w:tbl>
                <w:p w:rsidR="00036823" w:rsidRPr="00577134" w:rsidRDefault="00036823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036823" w:rsidRPr="00577134" w:rsidRDefault="00036823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Line1)(ISFET Die-1)</w:t>
                  </w:r>
                </w:p>
              </w:tc>
            </w:tr>
            <w:tr w:rsidR="00036823" w:rsidRPr="000841BF" w:rsidTr="001A1ED2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036823" w:rsidRPr="000841BF" w:rsidRDefault="00036823" w:rsidP="001A1ED2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03682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56194377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036823" w:rsidTr="00BA53B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036823" w:rsidRPr="004E282D" w:rsidRDefault="0003682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036823" w:rsidRPr="004E282D" w:rsidRDefault="0003682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036823" w:rsidRPr="004E282D" w:rsidRDefault="0003682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036823" w:rsidTr="00F422B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036823" w:rsidRPr="00AD5FBA" w:rsidRDefault="0003682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036823" w:rsidRPr="006208CB" w:rsidRDefault="0003682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69695"/>
                        <wp:effectExtent l="0" t="0" r="0" b="190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69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0368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036823" w:rsidRPr="00BE6656" w:rsidRDefault="0003682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036823" w:rsidRPr="00154A1A" w:rsidRDefault="000368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0368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036823" w:rsidRPr="004C6DEB" w:rsidRDefault="0003682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036823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0368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0368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0368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0368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0368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0368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0368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-8.52237e-005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0368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204.378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0368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-0.000174896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0368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204.378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0368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0368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0368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0368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0368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036823" w:rsidTr="00C60E6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036823" w:rsidRPr="004E282D" w:rsidRDefault="0003682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036823" w:rsidRPr="004E282D" w:rsidRDefault="0003682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036823" w:rsidRPr="004E282D" w:rsidRDefault="0003682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036823" w:rsidTr="000C070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036823" w:rsidRPr="00F42DD1" w:rsidRDefault="0003682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036823" w:rsidRPr="006208CB" w:rsidRDefault="0003682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47383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473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0368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036823" w:rsidRPr="00BE6656" w:rsidRDefault="0003682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036823" w:rsidRPr="00B77EA3" w:rsidRDefault="000368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10 face(s)</w:t>
                        </w:r>
                      </w:p>
                    </w:tc>
                  </w:tr>
                  <w:tr w:rsidR="000368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0368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3000</w:t>
                        </w:r>
                      </w:p>
                    </w:tc>
                  </w:tr>
                  <w:tr w:rsidR="000368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0368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0368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036823" w:rsidRDefault="0003682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56194378"/>
            <w:r w:rsidR="00036823">
              <w:t>Connector Definitions</w:t>
            </w:r>
            <w:bookmarkEnd w:id="13"/>
          </w:p>
          <w:p w:rsidR="00132707" w:rsidRDefault="00036823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036823" w:rsidP="00036823">
            <w:pPr>
              <w:pStyle w:val="Heading1"/>
            </w:pPr>
            <w:bookmarkStart w:id="14" w:name="_Toc456194379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036823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036823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036823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03682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036823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Set-1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036823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8976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8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036823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036823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036823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4F6DE4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036823" w:rsidTr="0003682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Pr="00211C62" w:rsidRDefault="00036823" w:rsidP="001A1ED2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Set-2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036823" w:rsidRPr="000B04D4" w:rsidRDefault="00036823" w:rsidP="001A1ED2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8976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8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036823" w:rsidTr="001A1ED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036823" w:rsidRPr="00BE6656" w:rsidRDefault="00036823" w:rsidP="001A1ED2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036823" w:rsidRPr="00BE6656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036823" w:rsidTr="001A1ED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036823" w:rsidRPr="00211C62" w:rsidRDefault="00036823" w:rsidP="001A1ED2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  <w:tr w:rsidR="00036823" w:rsidTr="0003682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36823" w:rsidRPr="00211C62" w:rsidRDefault="00036823" w:rsidP="001A1ED2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036823" w:rsidRPr="000B04D4" w:rsidRDefault="00036823" w:rsidP="001A1ED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8976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8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036823" w:rsidTr="001A1ED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036823" w:rsidRPr="00BE6656" w:rsidRDefault="00036823" w:rsidP="001A1ED2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036823" w:rsidRPr="00BE6656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036823" w:rsidTr="001A1ED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036823" w:rsidTr="001A1ED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36823" w:rsidRDefault="00036823" w:rsidP="001A1ED2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36823" w:rsidRDefault="00036823" w:rsidP="001A1ED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036823" w:rsidRPr="00211C62" w:rsidRDefault="00036823" w:rsidP="001A1ED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036823" w:rsidP="000A7C6B">
            <w:pPr>
              <w:pStyle w:val="Heading1"/>
              <w:outlineLvl w:val="0"/>
            </w:pPr>
            <w:bookmarkStart w:id="15" w:name="_Toc456194380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03682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0368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0368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03682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3682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0368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0.008 in</w:t>
                  </w:r>
                </w:p>
              </w:tc>
            </w:tr>
            <w:tr w:rsidR="0003682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0.0004 in</w:t>
                  </w:r>
                </w:p>
              </w:tc>
            </w:tr>
            <w:tr w:rsidR="000368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36823" w:rsidRDefault="000368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036823" w:rsidP="000A7C6B">
            <w:pPr>
              <w:pStyle w:val="Heading1"/>
              <w:outlineLvl w:val="0"/>
            </w:pPr>
            <w:bookmarkStart w:id="16" w:name="_Toc456194381"/>
            <w:r>
              <w:t>Sensor Details</w:t>
            </w:r>
            <w:bookmarkEnd w:id="16"/>
          </w:p>
          <w:p w:rsidR="002C53F9" w:rsidRPr="00F077CB" w:rsidRDefault="00036823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036823" w:rsidP="000A7C6B">
            <w:pPr>
              <w:pStyle w:val="Heading1"/>
              <w:outlineLvl w:val="0"/>
            </w:pPr>
            <w:bookmarkStart w:id="17" w:name="_Toc456194382"/>
            <w:r>
              <w:t>Resultant Forces</w:t>
            </w:r>
            <w:bookmarkEnd w:id="17"/>
          </w:p>
          <w:p w:rsidR="005F5B79" w:rsidRPr="000B04D4" w:rsidRDefault="00036823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036823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lbf</w:t>
                  </w:r>
                  <w:proofErr w:type="spellEnd"/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-8.52237e-005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204.378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-0.000174896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204.378</w:t>
                  </w:r>
                </w:p>
              </w:tc>
            </w:tr>
          </w:tbl>
          <w:p w:rsidR="005F5B79" w:rsidRPr="000B04D4" w:rsidRDefault="00036823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036823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0368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0368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036823" w:rsidRDefault="00036823" w:rsidP="00036823">
            <w:pPr>
              <w:pStyle w:val="Heading1"/>
            </w:pPr>
            <w:bookmarkStart w:id="21" w:name="_Toc456194383"/>
            <w:r>
              <w:t>Beams</w:t>
            </w:r>
            <w:bookmarkEnd w:id="21"/>
          </w:p>
          <w:p w:rsidR="00EC2432" w:rsidRDefault="00036823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036823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56194384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2"/>
              <w:gridCol w:w="3210"/>
              <w:gridCol w:w="2488"/>
              <w:gridCol w:w="2464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1789604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26038.1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2402830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742180"/>
                        <wp:effectExtent l="0" t="0" r="0" b="127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1-Stress-Stress1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2"/>
              <w:gridCol w:w="3210"/>
              <w:gridCol w:w="2488"/>
              <w:gridCol w:w="2464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1789604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26038.1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2402830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1-Stress-Stress2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2"/>
              <w:gridCol w:w="3210"/>
              <w:gridCol w:w="2488"/>
              <w:gridCol w:w="2464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Stress3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1789604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26038.1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2402830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1-Stress-Stress3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2"/>
              <w:gridCol w:w="3210"/>
              <w:gridCol w:w="2488"/>
              <w:gridCol w:w="2464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Stress4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1789604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26038.1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2402830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1-Stress-Stress4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67"/>
              <w:gridCol w:w="3316"/>
              <w:gridCol w:w="2216"/>
              <w:gridCol w:w="2455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1515005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0.000122687 in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2524983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1-Displacement-Displacement1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67"/>
              <w:gridCol w:w="3316"/>
              <w:gridCol w:w="2476"/>
              <w:gridCol w:w="2195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UY: Y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-0.000120886 in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2524983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1515005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1-Displacement-Displacement2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75"/>
              <w:gridCol w:w="3366"/>
              <w:gridCol w:w="2432"/>
              <w:gridCol w:w="2481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1.034e-005 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522125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0.0324084 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1477912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1-Strain-Strain1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45"/>
              <w:gridCol w:w="3346"/>
              <w:gridCol w:w="2443"/>
              <w:gridCol w:w="2420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Stress5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P1: 1st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-10405.1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19764.2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2402734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1-Stress-Stress5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3353"/>
              <w:gridCol w:w="2449"/>
              <w:gridCol w:w="2401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Stress6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P2: 2nd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-14534.3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10288.8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176737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4" name="Picture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1-Stress-Stress6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3353"/>
              <w:gridCol w:w="2449"/>
              <w:gridCol w:w="2401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Stress7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P3: 3rd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-30736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3800.56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176720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5" name="Picture 2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1-Stress-Stress7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45"/>
              <w:gridCol w:w="3346"/>
              <w:gridCol w:w="2443"/>
              <w:gridCol w:w="2420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Stress8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P1: 1st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-10405.1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19764.2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2402734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6" name="Picture 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1-Stress-Stress8</w:t>
                  </w:r>
                </w:p>
              </w:tc>
            </w:tr>
          </w:tbl>
          <w:p w:rsidR="00EC7B8F" w:rsidRDefault="00EC7B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45"/>
              <w:gridCol w:w="3346"/>
              <w:gridCol w:w="2443"/>
              <w:gridCol w:w="2420"/>
            </w:tblGrid>
            <w:tr w:rsidR="00EC7B8F" w:rsidTr="001A1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7B8F" w:rsidRDefault="00EC7B8F" w:rsidP="001A1E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7B8F" w:rsidTr="001A1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Stress9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P1: 1st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-10405.1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7B8F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19764.2 psi</w:t>
                  </w:r>
                </w:p>
                <w:p w:rsidR="00EC7B8F" w:rsidRPr="004D2956" w:rsidRDefault="00EC7B8F" w:rsidP="001A1E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2402734</w:t>
                  </w:r>
                </w:p>
              </w:tc>
            </w:tr>
            <w:tr w:rsidR="00EC7B8F" w:rsidTr="001A1ED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7B8F" w:rsidRDefault="00EC7B8F" w:rsidP="001A1ED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7" name="Picture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7B8F" w:rsidRPr="004D2956" w:rsidRDefault="00EC7B8F" w:rsidP="001A1E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1-Stress-Stress9</w:t>
                  </w:r>
                </w:p>
              </w:tc>
            </w:tr>
          </w:tbl>
          <w:p w:rsidR="00EC7B8F" w:rsidRPr="000B04D4" w:rsidRDefault="00EC7B8F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EC7B8F" w:rsidP="00EC7B8F">
            <w:pPr>
              <w:pStyle w:val="Heading1"/>
            </w:pPr>
            <w:bookmarkStart w:id="26" w:name="_Toc456194385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036823">
      <w:footerReference w:type="default" r:id="rId28"/>
      <w:footerReference w:type="first" r:id="rId2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23" w:rsidRDefault="00036823" w:rsidP="00F25CD7">
      <w:pPr>
        <w:spacing w:after="0" w:line="240" w:lineRule="auto"/>
      </w:pPr>
      <w:r>
        <w:separator/>
      </w:r>
    </w:p>
  </w:endnote>
  <w:endnote w:type="continuationSeparator" w:id="0">
    <w:p w:rsidR="00036823" w:rsidRDefault="0003682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C1BE3B1" wp14:editId="44FAC5D5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03682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03682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DFassy</w:t>
          </w:r>
          <w:proofErr w:type="spellEnd"/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C7B8F">
            <w:rPr>
              <w:noProof/>
            </w:rPr>
            <w:t>20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B3BF1CE" wp14:editId="65B83B08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03682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03682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DFassy</w:t>
          </w:r>
          <w:proofErr w:type="spellEnd"/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C7B8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23" w:rsidRDefault="00036823" w:rsidP="00F25CD7">
      <w:pPr>
        <w:spacing w:after="0" w:line="240" w:lineRule="auto"/>
      </w:pPr>
      <w:r>
        <w:separator/>
      </w:r>
    </w:p>
  </w:footnote>
  <w:footnote w:type="continuationSeparator" w:id="0">
    <w:p w:rsidR="00036823" w:rsidRDefault="00036823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823"/>
    <w:rsid w:val="0000137B"/>
    <w:rsid w:val="00010297"/>
    <w:rsid w:val="00011FAA"/>
    <w:rsid w:val="00012697"/>
    <w:rsid w:val="00013AE1"/>
    <w:rsid w:val="0001738E"/>
    <w:rsid w:val="000254A3"/>
    <w:rsid w:val="0003263E"/>
    <w:rsid w:val="00036823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C7B8F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5701-4887-4A51-B313-8348710F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10</TotalTime>
  <Pages>20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2016-07-14T00:20:00Z</dcterms:created>
  <dcterms:modified xsi:type="dcterms:W3CDTF">2016-07-14T00:30:00Z</dcterms:modified>
</cp:coreProperties>
</file>