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9C194E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150622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1506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9C194E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AMoleCamHousingV2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9C194E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Friday, August 25, 2023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</w:p>
                <w:p w:rsidR="00B77317" w:rsidRPr="00CD1539" w:rsidRDefault="009C194E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 1</w:t>
                  </w:r>
                </w:p>
                <w:p w:rsidR="00B77317" w:rsidRPr="006A441F" w:rsidRDefault="009C194E" w:rsidP="00B77317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9C194E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9C194E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143858994" w:history="1">
                        <w:r w:rsidR="009C194E" w:rsidRPr="00985E29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9C194E">
                          <w:rPr>
                            <w:noProof/>
                            <w:webHidden/>
                          </w:rPr>
                          <w:tab/>
                        </w:r>
                        <w:r w:rsidR="009C194E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9C194E">
                          <w:rPr>
                            <w:noProof/>
                            <w:webHidden/>
                          </w:rPr>
                          <w:instrText xml:space="preserve"> PAGEREF _Toc143858994 \h </w:instrText>
                        </w:r>
                        <w:r w:rsidR="009C194E">
                          <w:rPr>
                            <w:noProof/>
                            <w:webHidden/>
                          </w:rPr>
                        </w:r>
                        <w:r w:rsidR="009C194E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9C194E">
                          <w:rPr>
                            <w:noProof/>
                            <w:webHidden/>
                          </w:rPr>
                          <w:t>1</w:t>
                        </w:r>
                        <w:r w:rsidR="009C194E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194E" w:rsidRDefault="009C194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8995" w:history="1">
                        <w:r w:rsidRPr="00985E29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_Toc143858995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194E" w:rsidRDefault="009C194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8996" w:history="1">
                        <w:r w:rsidRPr="00985E29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_Toc143858996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194E" w:rsidRDefault="009C194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8997" w:history="1">
                        <w:r w:rsidRPr="00985E29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_Toc143858997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194E" w:rsidRDefault="009C194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8998" w:history="1">
                        <w:r w:rsidRPr="00985E29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_Toc143858998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194E" w:rsidRDefault="009C194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8999" w:history="1">
                        <w:r w:rsidRPr="00985E29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_Toc143858999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194E" w:rsidRDefault="009C194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9000" w:history="1">
                        <w:r w:rsidRPr="00985E29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_Toc143859000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194E" w:rsidRDefault="009C194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9001" w:history="1">
                        <w:r w:rsidRPr="00985E29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_Toc143859001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194E" w:rsidRDefault="009C194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9002" w:history="1">
                        <w:r w:rsidRPr="00985E29">
                          <w:rPr>
                            <w:rStyle w:val="Hyperlink"/>
                            <w:noProof/>
                          </w:rPr>
                          <w:t>Interaction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_Toc143859002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194E" w:rsidRDefault="009C194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9003" w:history="1">
                        <w:r w:rsidRPr="00985E29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_Toc143859003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194E" w:rsidRDefault="009C194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9004" w:history="1">
                        <w:r w:rsidRPr="00985E29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_Toc143859004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194E" w:rsidRDefault="009C194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9005" w:history="1">
                        <w:r w:rsidRPr="00985E29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_Toc143859005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194E" w:rsidRDefault="009C194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9006" w:history="1">
                        <w:r w:rsidRPr="00985E29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_Toc143859006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194E" w:rsidRDefault="009C194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9007" w:history="1">
                        <w:r w:rsidRPr="00985E29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_Toc143859007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9C194E" w:rsidRDefault="009C194E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143859008" w:history="1">
                        <w:r w:rsidRPr="00985E29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_Toc143859008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9C194E" w:rsidP="00C27B5D">
            <w:pPr>
              <w:pStyle w:val="Heading1"/>
              <w:outlineLvl w:val="0"/>
            </w:pPr>
            <w:bookmarkStart w:id="0" w:name="_Toc143858994"/>
            <w:r>
              <w:t>Description</w:t>
            </w:r>
            <w:bookmarkEnd w:id="0"/>
          </w:p>
          <w:p w:rsidR="00F448BC" w:rsidRPr="00E65D6E" w:rsidRDefault="009C194E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9C194E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143858995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9C194E" w:rsidP="00FF408C">
            <w:pPr>
              <w:pStyle w:val="Heading1"/>
              <w:outlineLvl w:val="0"/>
            </w:pPr>
            <w:bookmarkStart w:id="5" w:name="_Toc143858996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9C194E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2285365"/>
                              <wp:effectExtent l="0" t="0" r="3810" b="635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" name=""/>
                                      <pic:cNvPicPr/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228536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9C194E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AMoleCamHousingV2</w:t>
                  </w:r>
                </w:p>
                <w:p w:rsidR="00C16188" w:rsidRDefault="009C194E" w:rsidP="00C16188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9C194E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9C194E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9C194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9C194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9C194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9C194E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Fillet12</w:t>
                  </w:r>
                </w:p>
                <w:p w:rsidR="004B3022" w:rsidRPr="0044448A" w:rsidRDefault="009C194E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667385"/>
                        <wp:effectExtent l="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6673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9C194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C194E" w:rsidRDefault="009C194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Mass:4.16659 lb</w:t>
                  </w:r>
                </w:p>
                <w:p w:rsidR="009C194E" w:rsidRDefault="009C194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Volume:42.7151 in^3</w:t>
                  </w:r>
                </w:p>
                <w:p w:rsidR="009C194E" w:rsidRDefault="009C194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9C194E" w:rsidRDefault="009C194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Weight:4.16377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C194E" w:rsidRDefault="009C194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C:\Users\proberts\Desktop\kiwi_FEA model\AMoleCamHousingV2.SLDPRT</w:t>
                  </w:r>
                </w:p>
                <w:p w:rsidR="00C16188" w:rsidRPr="0044448A" w:rsidRDefault="009C194E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Aug 25 12:28:57 2023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5E294F" w:rsidTr="005E294F">
        <w:tc>
          <w:tcPr>
            <w:tcW w:w="11016" w:type="dxa"/>
          </w:tcPr>
          <w:p w:rsidR="00B35001" w:rsidRPr="00B35001" w:rsidRDefault="009C194E" w:rsidP="00B35001">
            <w:pPr>
              <w:pStyle w:val="Heading1"/>
              <w:outlineLvl w:val="0"/>
            </w:pPr>
            <w:bookmarkStart w:id="6" w:name="_Toc143858997"/>
            <w:r>
              <w:lastRenderedPageBreak/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217"/>
              <w:gridCol w:w="5321"/>
            </w:tblGrid>
            <w:tr w:rsidR="00B35001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9C194E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9C194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Static 1</w:t>
                  </w:r>
                </w:p>
              </w:tc>
            </w:tr>
            <w:tr w:rsidR="009C194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Static</w:t>
                  </w:r>
                </w:p>
              </w:tc>
            </w:tr>
            <w:tr w:rsidR="009C194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9C194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9C194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Include temperature loads</w:t>
                  </w:r>
                </w:p>
              </w:tc>
            </w:tr>
            <w:tr w:rsidR="009C194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298 Kelvin</w:t>
                  </w:r>
                </w:p>
              </w:tc>
            </w:tr>
            <w:tr w:rsidR="009C194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9C194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9C194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r>
                    <w:t xml:space="preserve">Inplane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9C194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9C194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9C194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Automatic</w:t>
                  </w:r>
                </w:p>
              </w:tc>
            </w:tr>
            <w:tr w:rsidR="009C194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9C194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On</w:t>
                  </w:r>
                </w:p>
              </w:tc>
            </w:tr>
            <w:tr w:rsidR="009C194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9C194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9C194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5E294F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SOLIDWORKS document (C:\Users\proberts\Desktop\kiwi_FEA model)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F33129" w:rsidTr="00E80CD9">
        <w:tc>
          <w:tcPr>
            <w:tcW w:w="11016" w:type="dxa"/>
          </w:tcPr>
          <w:p w:rsidR="00F33129" w:rsidRPr="00B35001" w:rsidRDefault="009C194E" w:rsidP="000A7C6B">
            <w:pPr>
              <w:pStyle w:val="Heading1"/>
              <w:outlineLvl w:val="0"/>
            </w:pPr>
            <w:bookmarkStart w:id="7" w:name="_Toc143858998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 w:firstRow="0" w:lastRow="0" w:firstColumn="1" w:lastColumn="0" w:noHBand="0" w:noVBand="1"/>
            </w:tblPr>
            <w:tblGrid>
              <w:gridCol w:w="5288"/>
              <w:gridCol w:w="5250"/>
            </w:tblGrid>
            <w:tr w:rsidR="00F33129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9C194E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9C194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English (IPS)</w:t>
                  </w:r>
                </w:p>
              </w:tc>
            </w:tr>
            <w:tr w:rsidR="009C194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in</w:t>
                  </w:r>
                </w:p>
              </w:tc>
            </w:tr>
            <w:tr w:rsidR="009C194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Fahrenheit</w:t>
                  </w:r>
                </w:p>
              </w:tc>
            </w:tr>
            <w:tr w:rsidR="009C194E" w:rsidTr="00955A90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0A7C6B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Hertz</w:t>
                  </w:r>
                </w:p>
              </w:tc>
            </w:tr>
            <w:tr w:rsidR="009C194E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psi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9C194E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143858999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9C194E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9C194E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9C194E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9C194E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813435"/>
                        <wp:effectExtent l="0" t="0" r="635" b="5715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8134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9C194E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9C194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9C194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C194E" w:rsidRDefault="009C194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C194E" w:rsidRDefault="009C194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9C194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C194E" w:rsidRDefault="009C194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C194E" w:rsidRDefault="009C194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Max von Mises Stress</w:t>
                        </w:r>
                      </w:p>
                    </w:tc>
                  </w:tr>
                  <w:tr w:rsidR="009C194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C194E" w:rsidRDefault="009C194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C194E" w:rsidRDefault="009C194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39,885.4 psi</w:t>
                        </w:r>
                      </w:p>
                    </w:tc>
                  </w:tr>
                  <w:tr w:rsidR="009C194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C194E" w:rsidRDefault="009C194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C194E" w:rsidRDefault="009C194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44,961.7 psi</w:t>
                        </w:r>
                      </w:p>
                    </w:tc>
                  </w:tr>
                  <w:tr w:rsidR="009C194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C194E" w:rsidRDefault="009C194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C194E" w:rsidRDefault="009C194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1.00076e+07 psi</w:t>
                        </w:r>
                      </w:p>
                    </w:tc>
                  </w:tr>
                  <w:tr w:rsidR="009C194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C194E" w:rsidRDefault="009C194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C194E" w:rsidRDefault="009C194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9C194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C194E" w:rsidRDefault="009C194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C194E" w:rsidRDefault="009C194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0.0975437 lb/in^3</w:t>
                        </w:r>
                      </w:p>
                    </w:tc>
                  </w:tr>
                  <w:tr w:rsidR="009C194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C194E" w:rsidRDefault="009C194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C194E" w:rsidRDefault="009C194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3.77098e+06 psi</w:t>
                        </w:r>
                      </w:p>
                    </w:tc>
                  </w:tr>
                  <w:tr w:rsidR="009C194E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C194E" w:rsidRDefault="009C194E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9C194E" w:rsidRDefault="009C194E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1.33333e-05 /Fahrenheit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9C194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1(Fillet12)(AMoleCamHousingV2)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9C194E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Curve Data:N/A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9C194E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143859000"/>
            <w:r>
              <w:rPr>
                <w:rStyle w:val="Strong"/>
              </w:rPr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9C194E" w:rsidTr="00806417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9C194E" w:rsidRPr="004E282D" w:rsidRDefault="009C194E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9C194E" w:rsidRPr="004E282D" w:rsidRDefault="009C194E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9C194E" w:rsidRPr="004E282D" w:rsidRDefault="009C194E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9C194E" w:rsidTr="00F6058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9C194E" w:rsidRPr="00AD5FBA" w:rsidRDefault="009C194E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On Flat Faces-2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9C194E" w:rsidRPr="006208CB" w:rsidRDefault="009C194E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756920"/>
                        <wp:effectExtent l="0" t="0" r="0" b="508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756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9C194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9C194E" w:rsidRPr="00BE6656" w:rsidRDefault="009C194E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C194E" w:rsidRPr="00154A1A" w:rsidRDefault="009C194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 face(s)</w:t>
                        </w:r>
                      </w:p>
                    </w:tc>
                  </w:tr>
                  <w:tr w:rsidR="009C194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C194E" w:rsidRDefault="009C194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C194E" w:rsidRDefault="009C194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On Flat Faces</w:t>
                        </w:r>
                      </w:p>
                    </w:tc>
                  </w:tr>
                  <w:tr w:rsidR="009C194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C194E" w:rsidRDefault="009C194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Translation: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C194E" w:rsidRDefault="009C194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0.5, 0.5, 0</w:t>
                        </w:r>
                      </w:p>
                    </w:tc>
                  </w:tr>
                  <w:tr w:rsidR="009C194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C194E" w:rsidRDefault="009C194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C194E" w:rsidRDefault="009C194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mm</w:t>
                        </w:r>
                      </w:p>
                    </w:tc>
                  </w:tr>
                </w:tbl>
                <w:p w:rsidR="009C194E" w:rsidRPr="004C6DEB" w:rsidRDefault="009C194E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  <w:tr w:rsidR="003F154A" w:rsidTr="00452CB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3F154A" w:rsidRPr="003F154A" w:rsidRDefault="009C194E" w:rsidP="003F154A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 w:firstRow="1" w:lastRow="0" w:firstColumn="1" w:lastColumn="0" w:noHBand="1" w:noVBand="1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3F154A" w:rsidTr="00452CBC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9C194E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9C194E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9C194E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9C194E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9C194E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3F154A" w:rsidTr="00452CBC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3F154A" w:rsidRDefault="009C194E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force(lbf)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9C194E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-126.595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9C194E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-30,127.6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3F154A" w:rsidRDefault="009C194E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-35.9475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3F154A" w:rsidRPr="00EF37BF" w:rsidRDefault="009C194E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30,127.9</w:t>
                        </w:r>
                      </w:p>
                    </w:tc>
                  </w:tr>
                  <w:tr w:rsidR="00935682" w:rsidTr="00452CBC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935682" w:rsidRDefault="009C194E" w:rsidP="000A7C6B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Moment(lbf.in)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9C194E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9C194E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935682" w:rsidRDefault="009C194E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935682" w:rsidRDefault="009C194E" w:rsidP="000A7C6B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3F154A" w:rsidRDefault="003F154A" w:rsidP="003F154A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9C194E" w:rsidTr="00AA0E7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9C194E" w:rsidRPr="004E282D" w:rsidRDefault="009C194E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9C194E" w:rsidRPr="004E282D" w:rsidRDefault="009C194E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9C194E" w:rsidRPr="004E282D" w:rsidRDefault="009C194E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9C194E" w:rsidTr="009C194E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  <w:bottom w:val="single" w:sz="18" w:space="0" w:color="C0504D" w:themeColor="accent2"/>
                  </w:tcBorders>
                  <w:vAlign w:val="center"/>
                </w:tcPr>
                <w:p w:rsidR="009C194E" w:rsidRPr="00F42DD1" w:rsidRDefault="009C194E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</w:tcBorders>
                </w:tcPr>
                <w:p w:rsidR="009C194E" w:rsidRPr="006208CB" w:rsidRDefault="009C194E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814705"/>
                        <wp:effectExtent l="0" t="0" r="0" b="4445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8147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9C194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9C194E" w:rsidRPr="00BE6656" w:rsidRDefault="009C194E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C194E" w:rsidRPr="00B77EA3" w:rsidRDefault="009C194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10 face(s)</w:t>
                        </w:r>
                      </w:p>
                    </w:tc>
                  </w:tr>
                  <w:tr w:rsidR="009C194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C194E" w:rsidRDefault="009C194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C194E" w:rsidRDefault="009C194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9C194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C194E" w:rsidRDefault="009C194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C194E" w:rsidRDefault="009C194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2,250</w:t>
                        </w:r>
                      </w:p>
                    </w:tc>
                  </w:tr>
                  <w:tr w:rsidR="009C194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C194E" w:rsidRDefault="009C194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C194E" w:rsidRDefault="009C194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  <w:tr w:rsidR="009C194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C194E" w:rsidRDefault="009C194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Phase Angle: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C194E" w:rsidRDefault="009C194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9C194E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C194E" w:rsidRDefault="009C194E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C194E" w:rsidRDefault="009C194E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deg</w:t>
                        </w:r>
                      </w:p>
                    </w:tc>
                  </w:tr>
                </w:tbl>
                <w:p w:rsidR="009C194E" w:rsidRDefault="009C194E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  <w:tr w:rsidR="009C194E" w:rsidTr="000F5E3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9C194E" w:rsidRPr="00F42DD1" w:rsidRDefault="009C194E" w:rsidP="000F5E3C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9C194E" w:rsidRPr="006208CB" w:rsidRDefault="009C194E" w:rsidP="000F5E3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814705"/>
                        <wp:effectExtent l="0" t="0" r="0" b="4445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8147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9C194E" w:rsidTr="000F5E3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9C194E" w:rsidRPr="00BE6656" w:rsidRDefault="009C194E" w:rsidP="000F5E3C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9C194E" w:rsidRPr="00B77EA3" w:rsidRDefault="009C194E" w:rsidP="000F5E3C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4 face(s)</w:t>
                        </w:r>
                      </w:p>
                    </w:tc>
                  </w:tr>
                  <w:tr w:rsidR="009C194E" w:rsidTr="000F5E3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C194E" w:rsidRDefault="009C194E" w:rsidP="000F5E3C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C194E" w:rsidRDefault="009C194E" w:rsidP="000F5E3C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normal force</w:t>
                        </w:r>
                      </w:p>
                    </w:tc>
                  </w:tr>
                  <w:tr w:rsidR="009C194E" w:rsidTr="000F5E3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9C194E" w:rsidRDefault="009C194E" w:rsidP="000F5E3C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9C194E" w:rsidRDefault="009C194E" w:rsidP="000F5E3C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21,324 lbf</w:t>
                        </w:r>
                      </w:p>
                    </w:tc>
                  </w:tr>
                </w:tbl>
                <w:p w:rsidR="009C194E" w:rsidRDefault="009C194E" w:rsidP="000F5E3C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lastRenderedPageBreak/>
              <w:br w:type="page"/>
            </w:r>
            <w:bookmarkStart w:id="13" w:name="_Toc143859001"/>
            <w:r w:rsidR="009C194E">
              <w:t>Connector Definitions</w:t>
            </w:r>
            <w:bookmarkEnd w:id="13"/>
          </w:p>
          <w:p w:rsidR="00132707" w:rsidRDefault="009C194E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D72EE8" w:rsidRDefault="00D72EE8" w:rsidP="00D72EE8"/>
          <w:p w:rsidR="00D72EE8" w:rsidRPr="009C0A33" w:rsidRDefault="00D72EE8" w:rsidP="00D72EE8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9C194E" w:rsidP="000A7C6B">
            <w:pPr>
              <w:pStyle w:val="Heading1"/>
              <w:outlineLvl w:val="0"/>
            </w:pPr>
            <w:bookmarkStart w:id="14" w:name="_Toc143859002"/>
            <w:r>
              <w:t>Interaction Information</w:t>
            </w:r>
            <w:bookmarkEnd w:id="14"/>
          </w:p>
          <w:p w:rsidR="00104BD8" w:rsidRDefault="009C194E" w:rsidP="000A7C6B">
            <w:r>
              <w:t>No Data</w:t>
            </w:r>
          </w:p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9C194E" w:rsidP="000A7C6B">
            <w:pPr>
              <w:pStyle w:val="Heading1"/>
              <w:outlineLvl w:val="0"/>
            </w:pPr>
            <w:bookmarkStart w:id="15" w:name="_Toc143859003"/>
            <w:r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9C194E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9C194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9C194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r>
                    <w:t xml:space="preserve">Mesher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Blended curvature-based mesh</w:t>
                  </w:r>
                </w:p>
              </w:tc>
            </w:tr>
            <w:tr w:rsidR="009C194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r>
                    <w:t>Jacobian points for High quality mesh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16 Points</w:t>
                  </w:r>
                </w:p>
              </w:tc>
            </w:tr>
            <w:tr w:rsidR="009C194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0.699298 in</w:t>
                  </w:r>
                </w:p>
              </w:tc>
            </w:tr>
            <w:tr w:rsidR="009C194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0.0349649 in</w:t>
                  </w:r>
                </w:p>
              </w:tc>
            </w:tr>
            <w:tr w:rsidR="009C194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9C194E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9C194E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9C194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309475</w:t>
                  </w:r>
                </w:p>
              </w:tc>
            </w:tr>
            <w:tr w:rsidR="009C194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208145</w:t>
                  </w:r>
                </w:p>
              </w:tc>
            </w:tr>
            <w:tr w:rsidR="009C194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46.652</w:t>
                  </w:r>
                </w:p>
              </w:tc>
            </w:tr>
            <w:tr w:rsidR="009C194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97.2</w:t>
                  </w:r>
                </w:p>
              </w:tc>
            </w:tr>
            <w:tr w:rsidR="009C194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r>
                    <w:t>Percentage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0.0163</w:t>
                  </w:r>
                </w:p>
              </w:tc>
            </w:tr>
            <w:tr w:rsidR="009C194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r>
                    <w:t>Percentage of distorted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9C194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r>
                    <w:t xml:space="preserve">Time to complete mesh(hh;mm;ss):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00:00:12</w:t>
                  </w:r>
                </w:p>
              </w:tc>
            </w:tr>
            <w:tr w:rsidR="009C194E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9C194E" w:rsidRDefault="009C194E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TENAYA</w:t>
                  </w: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9C194E" w:rsidP="000A7C6B">
            <w:pPr>
              <w:pStyle w:val="Heading1"/>
              <w:outlineLvl w:val="0"/>
            </w:pPr>
            <w:bookmarkStart w:id="16" w:name="_Toc143859004"/>
            <w:r>
              <w:lastRenderedPageBreak/>
              <w:t>Sensor Details</w:t>
            </w:r>
            <w:bookmarkEnd w:id="16"/>
          </w:p>
          <w:p w:rsidR="002C53F9" w:rsidRPr="00F077CB" w:rsidRDefault="009C194E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 w:firstRow="1" w:lastRow="0" w:firstColumn="1" w:lastColumn="0" w:noHBand="0" w:noVBand="1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9C194E" w:rsidP="000A7C6B">
            <w:pPr>
              <w:pStyle w:val="Heading1"/>
              <w:outlineLvl w:val="0"/>
            </w:pPr>
            <w:bookmarkStart w:id="17" w:name="_Toc143859005"/>
            <w:r>
              <w:t>Resultant Forces</w:t>
            </w:r>
            <w:bookmarkEnd w:id="17"/>
          </w:p>
          <w:p w:rsidR="005F5B79" w:rsidRPr="000B04D4" w:rsidRDefault="009C194E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9C194E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9C194E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9C194E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9C194E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9C194E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9C194E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C194E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C194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C194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-126.595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C194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-30,127.6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C194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-35.9475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C194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30,127.9</w:t>
                  </w:r>
                </w:p>
              </w:tc>
            </w:tr>
          </w:tbl>
          <w:p w:rsidR="005F5B79" w:rsidRPr="000B04D4" w:rsidRDefault="009C194E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9C194E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9C194E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9C194E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9C194E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9C194E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9C194E" w:rsidP="000A7C6B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C194E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C194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lbf.in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C194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C194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C194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9C194E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C6072D" w:rsidRPr="000B04D4" w:rsidRDefault="009C194E" w:rsidP="00C6072D">
            <w:pPr>
              <w:pStyle w:val="Heading2"/>
              <w:outlineLvl w:val="1"/>
            </w:pPr>
            <w:bookmarkStart w:id="18" w:name="_Toc243733151"/>
            <w:bookmarkStart w:id="19" w:name="_Toc245020119"/>
            <w:bookmarkStart w:id="20" w:name="_Toc245020151"/>
            <w:r>
              <w:t>Free body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C6072D" w:rsidTr="00671DA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C6072D" w:rsidRDefault="009C194E" w:rsidP="00C6072D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C6072D" w:rsidRDefault="009C194E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C6072D" w:rsidRDefault="009C194E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C6072D" w:rsidRDefault="009C194E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C6072D" w:rsidRDefault="009C194E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C6072D" w:rsidRDefault="009C194E" w:rsidP="00C6072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C6072D" w:rsidTr="00671DA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9C194E" w:rsidP="00C6072D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9C194E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9C194E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-0.000680471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9C194E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-0.0376594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9C194E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0.000704125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9C194E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0.0376721</w:t>
                  </w:r>
                </w:p>
              </w:tc>
            </w:tr>
          </w:tbl>
          <w:p w:rsidR="00C6072D" w:rsidRPr="000B04D4" w:rsidRDefault="009C194E" w:rsidP="00C6072D">
            <w:pPr>
              <w:pStyle w:val="Heading2"/>
              <w:outlineLvl w:val="1"/>
            </w:pPr>
            <w:r>
              <w:t>Free body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C6072D" w:rsidTr="00671DA3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4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C6072D" w:rsidRDefault="009C194E" w:rsidP="005C6EA8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C6072D" w:rsidRDefault="009C194E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C6072D" w:rsidRDefault="009C194E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C6072D" w:rsidRDefault="009C194E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C6072D" w:rsidRDefault="009C194E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C6072D" w:rsidRDefault="009C194E" w:rsidP="005C6EA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Resultant</w:t>
                  </w:r>
                </w:p>
              </w:tc>
            </w:tr>
            <w:tr w:rsidR="00C6072D" w:rsidTr="00671DA3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9C194E" w:rsidP="00C6072D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9C194E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lbf.in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9C194E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9C194E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9C194E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C6072D" w:rsidRPr="004D2956" w:rsidRDefault="009C194E" w:rsidP="00C6072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8.85075e-33</w:t>
                  </w:r>
                </w:p>
              </w:tc>
            </w:tr>
          </w:tbl>
          <w:p w:rsidR="005F5B79" w:rsidRDefault="005F5B79" w:rsidP="000A7C6B"/>
        </w:tc>
      </w:tr>
      <w:bookmarkEnd w:id="18"/>
      <w:bookmarkEnd w:id="19"/>
      <w:bookmarkEnd w:id="20"/>
    </w:tbl>
    <w:p w:rsidR="00EC2432" w:rsidRDefault="00EC2432" w:rsidP="00EC243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9C194E" w:rsidRDefault="009C194E" w:rsidP="009C194E">
            <w:pPr>
              <w:pStyle w:val="Heading1"/>
            </w:pPr>
            <w:bookmarkStart w:id="21" w:name="_Toc143859006"/>
            <w:r>
              <w:t>Beams</w:t>
            </w:r>
            <w:bookmarkEnd w:id="21"/>
          </w:p>
          <w:p w:rsidR="00EC2432" w:rsidRDefault="009C194E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9C194E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143859007"/>
            <w:r>
              <w:lastRenderedPageBreak/>
              <w:t>Study Results</w:t>
            </w:r>
            <w:bookmarkEnd w:id="2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396"/>
              <w:gridCol w:w="2965"/>
              <w:gridCol w:w="2600"/>
              <w:gridCol w:w="2577"/>
            </w:tblGrid>
            <w:tr w:rsidR="009C194E" w:rsidTr="000F5E3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194E" w:rsidRDefault="009C194E" w:rsidP="009C194E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194E" w:rsidRDefault="009C194E" w:rsidP="009C19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194E" w:rsidRDefault="009C194E" w:rsidP="009C19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C194E" w:rsidRDefault="009C194E" w:rsidP="009C19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9C194E" w:rsidTr="000F5E3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194E" w:rsidRPr="004D2956" w:rsidRDefault="009C194E" w:rsidP="009C194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194E" w:rsidRPr="004D2956" w:rsidRDefault="009C194E" w:rsidP="009C19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194E" w:rsidRDefault="009C194E" w:rsidP="009C19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3.202e+01psi</w:t>
                  </w:r>
                </w:p>
                <w:p w:rsidR="009C194E" w:rsidRPr="004D2956" w:rsidRDefault="009C194E" w:rsidP="009C19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270470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194E" w:rsidRDefault="009C194E" w:rsidP="009C19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2.639e+05psi</w:t>
                  </w:r>
                </w:p>
                <w:p w:rsidR="009C194E" w:rsidRPr="004D2956" w:rsidRDefault="009C194E" w:rsidP="009C19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80450</w:t>
                  </w:r>
                </w:p>
              </w:tc>
            </w:tr>
            <w:tr w:rsidR="009C194E" w:rsidTr="000F5E3C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C194E" w:rsidRDefault="009C194E" w:rsidP="009C194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2680335"/>
                        <wp:effectExtent l="0" t="0" r="0" b="5715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26803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C194E" w:rsidRPr="004D2956" w:rsidRDefault="009C194E" w:rsidP="009C19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AMoleCamHousingV2-Static 1-Stress-Stress1</w:t>
                  </w:r>
                </w:p>
              </w:tc>
            </w:tr>
          </w:tbl>
          <w:p w:rsidR="009C194E" w:rsidRDefault="009C194E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00"/>
              <w:gridCol w:w="3354"/>
              <w:gridCol w:w="2203"/>
              <w:gridCol w:w="2181"/>
            </w:tblGrid>
            <w:tr w:rsidR="009C194E" w:rsidTr="000F5E3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194E" w:rsidRDefault="009C194E" w:rsidP="009C194E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194E" w:rsidRDefault="009C194E" w:rsidP="009C19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194E" w:rsidRDefault="009C194E" w:rsidP="009C19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C194E" w:rsidRDefault="009C194E" w:rsidP="009C19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9C194E" w:rsidTr="000F5E3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194E" w:rsidRPr="004D2956" w:rsidRDefault="009C194E" w:rsidP="009C194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194E" w:rsidRPr="004D2956" w:rsidRDefault="009C194E" w:rsidP="009C19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 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194E" w:rsidRDefault="009C194E" w:rsidP="009C19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5.979e-01mm</w:t>
                  </w:r>
                </w:p>
                <w:p w:rsidR="009C194E" w:rsidRPr="004D2956" w:rsidRDefault="009C194E" w:rsidP="009C19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2315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194E" w:rsidRDefault="009C194E" w:rsidP="009C19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8.446e-01mm</w:t>
                  </w:r>
                </w:p>
                <w:p w:rsidR="009C194E" w:rsidRPr="004D2956" w:rsidRDefault="009C194E" w:rsidP="009C19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154030</w:t>
                  </w:r>
                </w:p>
              </w:tc>
            </w:tr>
            <w:tr w:rsidR="009C194E" w:rsidTr="000F5E3C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C194E" w:rsidRDefault="009C194E" w:rsidP="009C194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2680335"/>
                        <wp:effectExtent l="0" t="0" r="0" b="5715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26803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C194E" w:rsidRPr="004D2956" w:rsidRDefault="009C194E" w:rsidP="009C19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AMoleCamHousingV2-Static 1-Displacement-Displacement1</w:t>
                  </w:r>
                </w:p>
              </w:tc>
            </w:tr>
          </w:tbl>
          <w:p w:rsidR="009C194E" w:rsidRDefault="009C194E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42"/>
              <w:gridCol w:w="3320"/>
              <w:gridCol w:w="2399"/>
              <w:gridCol w:w="2377"/>
            </w:tblGrid>
            <w:tr w:rsidR="009C194E" w:rsidTr="000F5E3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194E" w:rsidRDefault="009C194E" w:rsidP="009C194E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194E" w:rsidRDefault="009C194E" w:rsidP="009C19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194E" w:rsidRDefault="009C194E" w:rsidP="009C19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C194E" w:rsidRDefault="009C194E" w:rsidP="009C19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9C194E" w:rsidTr="000F5E3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194E" w:rsidRPr="004D2956" w:rsidRDefault="009C194E" w:rsidP="009C194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194E" w:rsidRPr="004D2956" w:rsidRDefault="009C194E" w:rsidP="009C19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194E" w:rsidRDefault="009C194E" w:rsidP="009C19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2.155e-06</w:t>
                  </w:r>
                </w:p>
                <w:p w:rsidR="009C194E" w:rsidRPr="004D2956" w:rsidRDefault="009C194E" w:rsidP="009C19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22952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194E" w:rsidRDefault="009C194E" w:rsidP="009C19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1.510e-02</w:t>
                  </w:r>
                </w:p>
                <w:p w:rsidR="009C194E" w:rsidRPr="004D2956" w:rsidRDefault="009C194E" w:rsidP="009C19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50775</w:t>
                  </w:r>
                </w:p>
              </w:tc>
            </w:tr>
            <w:tr w:rsidR="009C194E" w:rsidTr="000F5E3C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C194E" w:rsidRDefault="009C194E" w:rsidP="009C194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2680335"/>
                        <wp:effectExtent l="0" t="0" r="0" b="5715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26803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C194E" w:rsidRPr="004D2956" w:rsidRDefault="009C194E" w:rsidP="009C19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AMoleCamHousingV2-Static 1-Strain-Strain1</w:t>
                  </w:r>
                </w:p>
              </w:tc>
            </w:tr>
          </w:tbl>
          <w:p w:rsidR="009C194E" w:rsidRDefault="009C194E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472"/>
              <w:gridCol w:w="3307"/>
              <w:gridCol w:w="2306"/>
              <w:gridCol w:w="2453"/>
            </w:tblGrid>
            <w:tr w:rsidR="009C194E" w:rsidTr="000F5E3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194E" w:rsidRDefault="009C194E" w:rsidP="009C194E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194E" w:rsidRDefault="009C194E" w:rsidP="009C19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9C194E" w:rsidRDefault="009C194E" w:rsidP="009C19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9C194E" w:rsidRDefault="009C194E" w:rsidP="009C194E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9C194E" w:rsidTr="000F5E3C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194E" w:rsidRPr="004D2956" w:rsidRDefault="009C194E" w:rsidP="009C194E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194E" w:rsidRPr="004D2956" w:rsidRDefault="009C194E" w:rsidP="009C19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Automatic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194E" w:rsidRDefault="009C194E" w:rsidP="009C19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1.511e-01</w:t>
                  </w:r>
                </w:p>
                <w:p w:rsidR="009C194E" w:rsidRPr="004D2956" w:rsidRDefault="009C194E" w:rsidP="009C19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80450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9C194E" w:rsidRDefault="009C194E" w:rsidP="009C19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3.000e+00</w:t>
                  </w:r>
                </w:p>
                <w:p w:rsidR="009C194E" w:rsidRPr="004D2956" w:rsidRDefault="009C194E" w:rsidP="009C194E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6</w:t>
                  </w:r>
                </w:p>
              </w:tc>
            </w:tr>
            <w:tr w:rsidR="009C194E" w:rsidTr="000F5E3C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9C194E" w:rsidRDefault="009C194E" w:rsidP="009C194E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2680335"/>
                        <wp:effectExtent l="0" t="0" r="0" b="5715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"/>
                                <pic:cNvPicPr/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26803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C194E" w:rsidRPr="004D2956" w:rsidRDefault="009C194E" w:rsidP="009C19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AMoleCamHousingV2-Static 1-Factor of Safety-Factor of Safety1</w:t>
                  </w:r>
                </w:p>
              </w:tc>
            </w:tr>
          </w:tbl>
          <w:p w:rsidR="009C194E" w:rsidRPr="000B04D4" w:rsidRDefault="009C194E" w:rsidP="000A7C6B"/>
          <w:bookmarkEnd w:id="22"/>
          <w:bookmarkEnd w:id="23"/>
          <w:bookmarkEnd w:id="2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00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9C194E" w:rsidP="009C194E">
            <w:pPr>
              <w:pStyle w:val="Heading1"/>
            </w:pPr>
            <w:bookmarkStart w:id="26" w:name="_Toc143859008"/>
            <w:r>
              <w:t>Conclusion</w:t>
            </w:r>
            <w:bookmarkEnd w:id="26"/>
          </w:p>
        </w:tc>
      </w:tr>
    </w:tbl>
    <w:p w:rsidR="00AC3438" w:rsidRPr="00AC3438" w:rsidRDefault="00AC3438" w:rsidP="00FE0924">
      <w:bookmarkStart w:id="27" w:name="_GoBack"/>
      <w:bookmarkEnd w:id="27"/>
    </w:p>
    <w:sectPr w:rsidR="00AC3438" w:rsidRPr="00AC3438" w:rsidSect="009C194E">
      <w:footerReference w:type="default" r:id="rId18"/>
      <w:footerReference w:type="first" r:id="rId19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194E" w:rsidRDefault="009C194E" w:rsidP="00F25CD7">
      <w:pPr>
        <w:spacing w:after="0" w:line="240" w:lineRule="auto"/>
      </w:pPr>
      <w:r>
        <w:separator/>
      </w:r>
    </w:p>
  </w:endnote>
  <w:endnote w:type="continuationSeparator" w:id="0">
    <w:p w:rsidR="009C194E" w:rsidRDefault="009C194E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73"/>
      <w:gridCol w:w="3890"/>
      <w:gridCol w:w="4491"/>
      <w:gridCol w:w="546"/>
    </w:tblGrid>
    <w:tr w:rsidR="00FD315C" w:rsidTr="003E1AE9">
      <w:tc>
        <w:tcPr>
          <w:tcW w:w="867" w:type="pct"/>
        </w:tcPr>
        <w:p w:rsidR="00FD315C" w:rsidRDefault="00FD315C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FD315C" w:rsidRDefault="009C194E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FD315C" w:rsidRDefault="009C194E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AMoleCamHousingV2</w:t>
          </w:r>
        </w:p>
      </w:tc>
      <w:tc>
        <w:tcPr>
          <w:tcW w:w="0" w:type="auto"/>
          <w:vAlign w:val="bottom"/>
        </w:tcPr>
        <w:p w:rsidR="00FD315C" w:rsidRDefault="00FD315C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E62B6">
            <w:rPr>
              <w:noProof/>
            </w:rPr>
            <w:t>16</w:t>
          </w:r>
          <w:r>
            <w:rPr>
              <w:noProof/>
            </w:rPr>
            <w:fldChar w:fldCharType="end"/>
          </w:r>
        </w:p>
      </w:tc>
    </w:tr>
  </w:tbl>
  <w:p w:rsidR="00FD315C" w:rsidRPr="00BF0BC4" w:rsidRDefault="00FD315C" w:rsidP="00BF0B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FD315C" w:rsidTr="00BF0BC4">
      <w:tc>
        <w:tcPr>
          <w:tcW w:w="1908" w:type="dxa"/>
        </w:tcPr>
        <w:p w:rsidR="00FD315C" w:rsidRDefault="00FD315C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FD315C" w:rsidRDefault="009C194E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FD315C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FD315C" w:rsidRDefault="009C194E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AMoleCamHousingV2</w:t>
          </w:r>
        </w:p>
      </w:tc>
      <w:tc>
        <w:tcPr>
          <w:tcW w:w="360" w:type="dxa"/>
          <w:vAlign w:val="bottom"/>
        </w:tcPr>
        <w:p w:rsidR="00FD315C" w:rsidRDefault="00FD315C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E62B6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FD315C" w:rsidRPr="00F25CD7" w:rsidRDefault="00FD315C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194E" w:rsidRDefault="009C194E" w:rsidP="00F25CD7">
      <w:pPr>
        <w:spacing w:after="0" w:line="240" w:lineRule="auto"/>
      </w:pPr>
      <w:r>
        <w:separator/>
      </w:r>
    </w:p>
  </w:footnote>
  <w:footnote w:type="continuationSeparator" w:id="0">
    <w:p w:rsidR="009C194E" w:rsidRDefault="009C194E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94E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8C7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C6D8B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C6EA8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1DA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B59BF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97E8E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0818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194E"/>
    <w:rsid w:val="009C5582"/>
    <w:rsid w:val="009D18C8"/>
    <w:rsid w:val="009D29C5"/>
    <w:rsid w:val="009D594A"/>
    <w:rsid w:val="009E48B4"/>
    <w:rsid w:val="009E62B6"/>
    <w:rsid w:val="009E7C50"/>
    <w:rsid w:val="009E7F81"/>
    <w:rsid w:val="009F13F1"/>
    <w:rsid w:val="009F39F8"/>
    <w:rsid w:val="009F4372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1AE2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D87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C557E"/>
    <w:rsid w:val="00BC7F1D"/>
    <w:rsid w:val="00BD0F6C"/>
    <w:rsid w:val="00BD2958"/>
    <w:rsid w:val="00BD3852"/>
    <w:rsid w:val="00BD540D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072D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379D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2EE8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6665"/>
    <w:rsid w:val="00FC7CB3"/>
    <w:rsid w:val="00FD315C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506D"/>
  <w15:docId w15:val="{0B3DAB83-A295-4972-992E-4E6EE3211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DAAE4-79D3-49CA-A28E-E62610CA0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0</TotalTime>
  <Pages>8</Pages>
  <Words>788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5270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Paul Roberts</dc:creator>
  <cp:lastModifiedBy>Paul Roberts</cp:lastModifiedBy>
  <cp:revision>1</cp:revision>
  <dcterms:created xsi:type="dcterms:W3CDTF">2023-08-25T19:29:00Z</dcterms:created>
  <dcterms:modified xsi:type="dcterms:W3CDTF">2023-08-25T19:29:00Z</dcterms:modified>
</cp:coreProperties>
</file>