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637749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150622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150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637749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Lid2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637749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Friday, August 25, 2023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</w:p>
                <w:p w:rsidR="00B77317" w:rsidRPr="00CD1539" w:rsidRDefault="00637749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 1</w:t>
                  </w:r>
                </w:p>
                <w:p w:rsidR="00B77317" w:rsidRPr="006A441F" w:rsidRDefault="00637749" w:rsidP="00B77317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637749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637749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143859988" w:history="1">
                        <w:r w:rsidR="00637749" w:rsidRPr="003F5905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637749">
                          <w:rPr>
                            <w:noProof/>
                            <w:webHidden/>
                          </w:rPr>
                          <w:tab/>
                        </w:r>
                        <w:r w:rsidR="00637749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637749">
                          <w:rPr>
                            <w:noProof/>
                            <w:webHidden/>
                          </w:rPr>
                          <w:instrText xml:space="preserve"> PAGEREF _Toc143859988 \h </w:instrText>
                        </w:r>
                        <w:r w:rsidR="00637749">
                          <w:rPr>
                            <w:noProof/>
                            <w:webHidden/>
                          </w:rPr>
                        </w:r>
                        <w:r w:rsidR="00637749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637749">
                          <w:rPr>
                            <w:noProof/>
                            <w:webHidden/>
                          </w:rPr>
                          <w:t>1</w:t>
                        </w:r>
                        <w:r w:rsidR="00637749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7749" w:rsidRDefault="00637749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989" w:history="1">
                        <w:r w:rsidRPr="003F5905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_Toc143859989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7749" w:rsidRDefault="00637749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990" w:history="1">
                        <w:r w:rsidRPr="003F5905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_Toc143859990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7749" w:rsidRDefault="00637749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991" w:history="1">
                        <w:r w:rsidRPr="003F5905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_Toc143859991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7749" w:rsidRDefault="00637749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992" w:history="1">
                        <w:r w:rsidRPr="003F5905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_Toc143859992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7749" w:rsidRDefault="00637749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993" w:history="1">
                        <w:r w:rsidRPr="003F5905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_Toc143859993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7749" w:rsidRDefault="00637749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994" w:history="1">
                        <w:r w:rsidRPr="003F5905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_Toc143859994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7749" w:rsidRDefault="00637749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995" w:history="1">
                        <w:r w:rsidRPr="003F5905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_Toc143859995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7749" w:rsidRDefault="00637749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996" w:history="1">
                        <w:r w:rsidRPr="003F5905">
                          <w:rPr>
                            <w:rStyle w:val="Hyperlink"/>
                            <w:noProof/>
                          </w:rPr>
                          <w:t>Interaction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_Toc143859996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7749" w:rsidRDefault="00637749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997" w:history="1">
                        <w:r w:rsidRPr="003F5905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_Toc143859997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7749" w:rsidRDefault="00637749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998" w:history="1">
                        <w:r w:rsidRPr="003F5905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_Toc143859998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7749" w:rsidRDefault="00637749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999" w:history="1">
                        <w:r w:rsidRPr="003F5905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_Toc143859999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7749" w:rsidRDefault="00637749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60000" w:history="1">
                        <w:r w:rsidRPr="003F5905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_Toc143860000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7749" w:rsidRDefault="00637749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60001" w:history="1">
                        <w:r w:rsidRPr="003F5905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_Toc143860001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37749" w:rsidRDefault="00637749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60002" w:history="1">
                        <w:r w:rsidRPr="003F5905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_Toc143860002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637749" w:rsidP="00C27B5D">
            <w:pPr>
              <w:pStyle w:val="Heading1"/>
              <w:outlineLvl w:val="0"/>
            </w:pPr>
            <w:bookmarkStart w:id="0" w:name="_Toc143859988"/>
            <w:r>
              <w:t>Description</w:t>
            </w:r>
            <w:bookmarkEnd w:id="0"/>
          </w:p>
          <w:p w:rsidR="00F448BC" w:rsidRPr="00E65D6E" w:rsidRDefault="00637749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637749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143859989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637749" w:rsidP="00FF408C">
            <w:pPr>
              <w:pStyle w:val="Heading1"/>
              <w:outlineLvl w:val="0"/>
            </w:pPr>
            <w:bookmarkStart w:id="5" w:name="_Toc143859990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637749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2285365"/>
                              <wp:effectExtent l="0" t="0" r="3810" b="635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228536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637749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Lid2</w:t>
                  </w:r>
                </w:p>
                <w:p w:rsidR="00C16188" w:rsidRDefault="00637749" w:rsidP="00C16188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637749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37749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37749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37749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37749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637749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Split Line1</w:t>
                  </w:r>
                </w:p>
                <w:p w:rsidR="004B3022" w:rsidRPr="0044448A" w:rsidRDefault="00637749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667385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6673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637749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7749" w:rsidRDefault="00637749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Mass:2.53139 lb</w:t>
                  </w:r>
                </w:p>
                <w:p w:rsidR="00637749" w:rsidRDefault="00637749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Volume:25.9514 in^3</w:t>
                  </w:r>
                </w:p>
                <w:p w:rsidR="00637749" w:rsidRDefault="00637749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637749" w:rsidRDefault="00637749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Weight:2.52968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7749" w:rsidRDefault="00637749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C:\Users\proberts\Desktop\kiwi_FEA model\Lid2.SLDPRT</w:t>
                  </w:r>
                </w:p>
                <w:p w:rsidR="00C16188" w:rsidRPr="0044448A" w:rsidRDefault="00637749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Aug 25 12:45:08 2023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5E294F" w:rsidTr="005E294F">
        <w:tc>
          <w:tcPr>
            <w:tcW w:w="11016" w:type="dxa"/>
          </w:tcPr>
          <w:p w:rsidR="00B35001" w:rsidRPr="00B35001" w:rsidRDefault="00637749" w:rsidP="00B35001">
            <w:pPr>
              <w:pStyle w:val="Heading1"/>
              <w:outlineLvl w:val="0"/>
            </w:pPr>
            <w:bookmarkStart w:id="6" w:name="_Toc143859991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217"/>
              <w:gridCol w:w="532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637749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637749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Static 1</w:t>
                  </w:r>
                </w:p>
              </w:tc>
            </w:tr>
            <w:tr w:rsidR="00637749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63774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637749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63774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637749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63774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37749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63774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r>
                    <w:t xml:space="preserve">Inplane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37749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3774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37749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63774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37749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63774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37749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3774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SOLIDWORKS document (C:\Users\proberts\Desktop\kiwi_FEA model)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F33129" w:rsidTr="00E80CD9">
        <w:tc>
          <w:tcPr>
            <w:tcW w:w="11016" w:type="dxa"/>
          </w:tcPr>
          <w:p w:rsidR="00F33129" w:rsidRPr="00B35001" w:rsidRDefault="00637749" w:rsidP="000A7C6B">
            <w:pPr>
              <w:pStyle w:val="Heading1"/>
              <w:outlineLvl w:val="0"/>
            </w:pPr>
            <w:bookmarkStart w:id="7" w:name="_Toc143859992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288"/>
              <w:gridCol w:w="5250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637749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63774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English (IPS)</w:t>
                  </w:r>
                </w:p>
              </w:tc>
            </w:tr>
            <w:tr w:rsidR="00637749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</w:t>
                  </w:r>
                </w:p>
              </w:tc>
            </w:tr>
            <w:tr w:rsidR="0063774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Fahrenheit</w:t>
                  </w:r>
                </w:p>
              </w:tc>
            </w:tr>
            <w:tr w:rsidR="00637749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Hertz</w:t>
                  </w:r>
                </w:p>
              </w:tc>
            </w:tr>
            <w:tr w:rsidR="0063774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637749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143859993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637749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637749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637749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637749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813435"/>
                        <wp:effectExtent l="0" t="0" r="635" b="5715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8134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637749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637749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63774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7749" w:rsidRDefault="00637749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7749" w:rsidRDefault="00637749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63774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7749" w:rsidRDefault="00637749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7749" w:rsidRDefault="00637749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63774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7749" w:rsidRDefault="00637749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7749" w:rsidRDefault="00637749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39,885.4 psi</w:t>
                        </w:r>
                      </w:p>
                    </w:tc>
                  </w:tr>
                  <w:tr w:rsidR="0063774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7749" w:rsidRDefault="00637749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7749" w:rsidRDefault="00637749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44,961.7 psi</w:t>
                        </w:r>
                      </w:p>
                    </w:tc>
                  </w:tr>
                  <w:tr w:rsidR="0063774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7749" w:rsidRDefault="00637749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7749" w:rsidRDefault="00637749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1.00076e+07 psi</w:t>
                        </w:r>
                      </w:p>
                    </w:tc>
                  </w:tr>
                  <w:tr w:rsidR="0063774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7749" w:rsidRDefault="00637749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7749" w:rsidRDefault="00637749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63774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7749" w:rsidRDefault="00637749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7749" w:rsidRDefault="00637749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0.0975437 lb/in^3</w:t>
                        </w:r>
                      </w:p>
                    </w:tc>
                  </w:tr>
                  <w:tr w:rsidR="0063774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7749" w:rsidRDefault="00637749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7749" w:rsidRDefault="00637749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3.77098e+06 psi</w:t>
                        </w:r>
                      </w:p>
                    </w:tc>
                  </w:tr>
                  <w:tr w:rsidR="0063774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7749" w:rsidRDefault="00637749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37749" w:rsidRDefault="00637749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1.33333e-05 /Fahrenheit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63774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1(Split Line1)(Lid2)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637749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637749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143859994"/>
            <w:r>
              <w:rPr>
                <w:rStyle w:val="Strong"/>
              </w:rPr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637749" w:rsidTr="00FF341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637749" w:rsidRPr="004E282D" w:rsidRDefault="00637749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637749" w:rsidRPr="004E282D" w:rsidRDefault="00637749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637749" w:rsidRPr="004E282D" w:rsidRDefault="00637749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637749" w:rsidTr="004C1E5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637749" w:rsidRPr="00AD5FBA" w:rsidRDefault="00637749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Flat Faces-1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637749" w:rsidRPr="006208CB" w:rsidRDefault="00637749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756920"/>
                        <wp:effectExtent l="0" t="0" r="0" b="508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756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637749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637749" w:rsidRPr="00BE6656" w:rsidRDefault="00637749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637749" w:rsidRPr="00154A1A" w:rsidRDefault="00637749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637749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37749" w:rsidRDefault="00637749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37749" w:rsidRDefault="00637749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Flat Faces</w:t>
                        </w:r>
                      </w:p>
                    </w:tc>
                  </w:tr>
                  <w:tr w:rsidR="00637749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37749" w:rsidRDefault="00637749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37749" w:rsidRDefault="00637749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0.5, 0.5, 0</w:t>
                        </w:r>
                      </w:p>
                    </w:tc>
                  </w:tr>
                  <w:tr w:rsidR="00637749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37749" w:rsidRDefault="00637749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37749" w:rsidRDefault="00637749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mm</w:t>
                        </w:r>
                      </w:p>
                    </w:tc>
                  </w:tr>
                </w:tbl>
                <w:p w:rsidR="00637749" w:rsidRPr="004C6DEB" w:rsidRDefault="00637749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F154A" w:rsidTr="00452CB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3F154A" w:rsidRPr="003F154A" w:rsidRDefault="00637749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637749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637749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637749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637749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637749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637749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force(lbf)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637749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-0.209513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637749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77,897.7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Default="00637749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0.358517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637749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77,897.7</w:t>
                        </w:r>
                      </w:p>
                    </w:tc>
                  </w:tr>
                  <w:tr w:rsidR="00935682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935682" w:rsidRDefault="00637749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Moment(lbf.in)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637749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637749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637749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935682" w:rsidRDefault="00637749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637749" w:rsidTr="00E73A6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637749" w:rsidRPr="004E282D" w:rsidRDefault="00637749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637749" w:rsidRPr="004E282D" w:rsidRDefault="00637749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637749" w:rsidRPr="004E282D" w:rsidRDefault="00637749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637749" w:rsidTr="005937B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637749" w:rsidRPr="00F42DD1" w:rsidRDefault="00637749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637749" w:rsidRPr="006208CB" w:rsidRDefault="00637749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814705"/>
                        <wp:effectExtent l="0" t="0" r="0" b="4445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8147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637749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637749" w:rsidRPr="00BE6656" w:rsidRDefault="00637749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637749" w:rsidRPr="00B77EA3" w:rsidRDefault="00637749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22 face(s)</w:t>
                        </w:r>
                      </w:p>
                    </w:tc>
                  </w:tr>
                  <w:tr w:rsidR="00637749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37749" w:rsidRDefault="00637749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37749" w:rsidRDefault="00637749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637749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37749" w:rsidRDefault="00637749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37749" w:rsidRDefault="00637749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2,250</w:t>
                        </w:r>
                      </w:p>
                    </w:tc>
                  </w:tr>
                  <w:tr w:rsidR="00637749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37749" w:rsidRDefault="00637749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37749" w:rsidRDefault="00637749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637749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37749" w:rsidRDefault="00637749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37749" w:rsidRDefault="00637749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637749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37749" w:rsidRDefault="00637749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37749" w:rsidRDefault="00637749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</w:p>
                    </w:tc>
                  </w:tr>
                </w:tbl>
                <w:p w:rsidR="00637749" w:rsidRDefault="00637749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lastRenderedPageBreak/>
              <w:br w:type="page"/>
            </w:r>
            <w:bookmarkStart w:id="13" w:name="_Toc143859995"/>
            <w:r w:rsidR="00637749">
              <w:t>Connector Definitions</w:t>
            </w:r>
            <w:bookmarkEnd w:id="13"/>
          </w:p>
          <w:p w:rsidR="00132707" w:rsidRDefault="00637749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D72EE8" w:rsidRDefault="00D72EE8" w:rsidP="00D72EE8"/>
          <w:p w:rsidR="00D72EE8" w:rsidRPr="009C0A33" w:rsidRDefault="00D72EE8" w:rsidP="00D72EE8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637749" w:rsidP="000A7C6B">
            <w:pPr>
              <w:pStyle w:val="Heading1"/>
              <w:outlineLvl w:val="0"/>
            </w:pPr>
            <w:bookmarkStart w:id="14" w:name="_Toc143859996"/>
            <w:r>
              <w:t>Interaction Information</w:t>
            </w:r>
            <w:bookmarkEnd w:id="14"/>
          </w:p>
          <w:p w:rsidR="00104BD8" w:rsidRDefault="00637749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637749" w:rsidP="000A7C6B">
            <w:pPr>
              <w:pStyle w:val="Heading1"/>
              <w:outlineLvl w:val="0"/>
            </w:pPr>
            <w:bookmarkStart w:id="15" w:name="_Toc143859997"/>
            <w:r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637749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637749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637749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Blended curvature-based mesh</w:t>
                  </w:r>
                </w:p>
              </w:tc>
            </w:tr>
            <w:tr w:rsidR="00637749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r>
                    <w:t>Jacobian points for High quality mesh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16 Points</w:t>
                  </w:r>
                </w:p>
              </w:tc>
            </w:tr>
            <w:tr w:rsidR="00637749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0.284553 in</w:t>
                  </w:r>
                </w:p>
              </w:tc>
            </w:tr>
            <w:tr w:rsidR="00637749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0.0210476 in</w:t>
                  </w:r>
                </w:p>
              </w:tc>
            </w:tr>
            <w:tr w:rsidR="00637749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637749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637749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637749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114568</w:t>
                  </w:r>
                </w:p>
              </w:tc>
            </w:tr>
            <w:tr w:rsidR="00637749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73113</w:t>
                  </w:r>
                </w:p>
              </w:tc>
            </w:tr>
            <w:tr w:rsidR="00637749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5.6447</w:t>
                  </w:r>
                </w:p>
              </w:tc>
            </w:tr>
            <w:tr w:rsidR="00637749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99.2</w:t>
                  </w:r>
                </w:p>
              </w:tc>
            </w:tr>
            <w:tr w:rsidR="00637749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r>
                    <w:t>Percentage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637749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r>
                    <w:t>Percentage of distorted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637749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r>
                    <w:t xml:space="preserve">Time to complete mesh(hh;mm;ss):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00:00:07</w:t>
                  </w:r>
                </w:p>
              </w:tc>
            </w:tr>
            <w:tr w:rsidR="00637749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37749" w:rsidRDefault="00637749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TENAYA</w:t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637749" w:rsidP="000A7C6B">
            <w:pPr>
              <w:pStyle w:val="Heading1"/>
              <w:outlineLvl w:val="0"/>
            </w:pPr>
            <w:bookmarkStart w:id="16" w:name="_Toc143859998"/>
            <w:r>
              <w:lastRenderedPageBreak/>
              <w:t>Sensor Details</w:t>
            </w:r>
            <w:bookmarkEnd w:id="16"/>
          </w:p>
          <w:p w:rsidR="002C53F9" w:rsidRPr="00F077CB" w:rsidRDefault="00637749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637749" w:rsidP="000A7C6B">
            <w:pPr>
              <w:pStyle w:val="Heading1"/>
              <w:outlineLvl w:val="0"/>
            </w:pPr>
            <w:bookmarkStart w:id="17" w:name="_Toc143859999"/>
            <w:r>
              <w:t>Resultant Forces</w:t>
            </w:r>
            <w:bookmarkEnd w:id="17"/>
          </w:p>
          <w:p w:rsidR="005F5B79" w:rsidRPr="000B04D4" w:rsidRDefault="00637749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637749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637749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637749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637749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637749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637749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7749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774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774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-0.209513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774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77,897.7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774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0.358517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774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77,897.7</w:t>
                  </w:r>
                </w:p>
              </w:tc>
            </w:tr>
          </w:tbl>
          <w:p w:rsidR="005F5B79" w:rsidRPr="000B04D4" w:rsidRDefault="00637749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637749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637749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637749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637749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637749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637749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7749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774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lbf.in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774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774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774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63774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C6072D" w:rsidRPr="000B04D4" w:rsidRDefault="00637749" w:rsidP="00C6072D">
            <w:pPr>
              <w:pStyle w:val="Heading2"/>
              <w:outlineLvl w:val="1"/>
            </w:pPr>
            <w:bookmarkStart w:id="18" w:name="_Toc243733151"/>
            <w:bookmarkStart w:id="19" w:name="_Toc245020119"/>
            <w:bookmarkStart w:id="20" w:name="_Toc245020151"/>
            <w:r>
              <w:t>Free body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C6072D" w:rsidTr="00671DA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C6072D" w:rsidRDefault="00637749" w:rsidP="00C6072D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C6072D" w:rsidRDefault="00637749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C6072D" w:rsidRDefault="00637749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C6072D" w:rsidRDefault="00637749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C6072D" w:rsidRDefault="00637749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C6072D" w:rsidRDefault="00637749" w:rsidP="00C6072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C6072D" w:rsidTr="00671DA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637749" w:rsidP="00C6072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637749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637749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-0.00198143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637749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0.0152145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637749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0.00268057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637749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0.0155753</w:t>
                  </w:r>
                </w:p>
              </w:tc>
            </w:tr>
          </w:tbl>
          <w:p w:rsidR="00C6072D" w:rsidRPr="000B04D4" w:rsidRDefault="00637749" w:rsidP="00C6072D">
            <w:pPr>
              <w:pStyle w:val="Heading2"/>
              <w:outlineLvl w:val="1"/>
            </w:pPr>
            <w:r>
              <w:t>Free body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C6072D" w:rsidTr="00671DA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C6072D" w:rsidRDefault="00637749" w:rsidP="005C6EA8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C6072D" w:rsidRDefault="00637749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C6072D" w:rsidRDefault="00637749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C6072D" w:rsidRDefault="00637749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C6072D" w:rsidRDefault="00637749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C6072D" w:rsidRDefault="00637749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C6072D" w:rsidTr="00671DA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637749" w:rsidP="00C6072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637749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lbf.in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637749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637749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637749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637749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8.85075e-33</w:t>
                  </w:r>
                </w:p>
              </w:tc>
            </w:tr>
          </w:tbl>
          <w:p w:rsidR="005F5B79" w:rsidRDefault="005F5B79" w:rsidP="000A7C6B"/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637749" w:rsidRDefault="00637749" w:rsidP="00637749">
            <w:pPr>
              <w:pStyle w:val="Heading1"/>
            </w:pPr>
            <w:bookmarkStart w:id="21" w:name="_Toc143860000"/>
            <w:r>
              <w:t>Beams</w:t>
            </w:r>
            <w:bookmarkEnd w:id="21"/>
          </w:p>
          <w:p w:rsidR="00EC2432" w:rsidRDefault="00637749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637749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143860001"/>
            <w:r>
              <w:lastRenderedPageBreak/>
              <w:t>Study Results</w:t>
            </w:r>
            <w:bookmarkEnd w:id="2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396"/>
              <w:gridCol w:w="2965"/>
              <w:gridCol w:w="2600"/>
              <w:gridCol w:w="2577"/>
            </w:tblGrid>
            <w:tr w:rsidR="00637749" w:rsidTr="00EC06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7749" w:rsidRDefault="00637749" w:rsidP="00637749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7749" w:rsidRDefault="00637749" w:rsidP="0063774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7749" w:rsidRDefault="00637749" w:rsidP="0063774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637749" w:rsidRDefault="00637749" w:rsidP="0063774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637749" w:rsidTr="00EC063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Pr="004D2956" w:rsidRDefault="00637749" w:rsidP="00637749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Pr="004D2956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2.244e+01psi</w:t>
                  </w:r>
                </w:p>
                <w:p w:rsidR="00637749" w:rsidRPr="004D2956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87340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2.138e+04psi</w:t>
                  </w:r>
                </w:p>
                <w:p w:rsidR="00637749" w:rsidRPr="004D2956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70264</w:t>
                  </w:r>
                </w:p>
              </w:tc>
            </w:tr>
            <w:tr w:rsidR="00637749" w:rsidTr="00EC0633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7749" w:rsidRDefault="00637749" w:rsidP="00637749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2680335"/>
                        <wp:effectExtent l="0" t="0" r="0" b="5715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26803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37749" w:rsidRPr="004D2956" w:rsidRDefault="00637749" w:rsidP="0063774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Lid2-Static 1-Stress-Stress1</w:t>
                  </w:r>
                </w:p>
              </w:tc>
            </w:tr>
          </w:tbl>
          <w:p w:rsidR="00637749" w:rsidRDefault="00637749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00"/>
              <w:gridCol w:w="3354"/>
              <w:gridCol w:w="2203"/>
              <w:gridCol w:w="2181"/>
            </w:tblGrid>
            <w:tr w:rsidR="00637749" w:rsidTr="00EC06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7749" w:rsidRDefault="00637749" w:rsidP="00637749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7749" w:rsidRDefault="00637749" w:rsidP="0063774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7749" w:rsidRDefault="00637749" w:rsidP="0063774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637749" w:rsidRDefault="00637749" w:rsidP="0063774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637749" w:rsidTr="00EC063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Pr="004D2956" w:rsidRDefault="00637749" w:rsidP="00637749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Pr="004D2956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UY: Y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-2.821e-03in</w:t>
                  </w:r>
                </w:p>
                <w:p w:rsidR="00637749" w:rsidRPr="004D2956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15802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1.823e-04in</w:t>
                  </w:r>
                </w:p>
                <w:p w:rsidR="00637749" w:rsidRPr="004D2956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2089</w:t>
                  </w:r>
                </w:p>
              </w:tc>
            </w:tr>
            <w:tr w:rsidR="00637749" w:rsidTr="00EC0633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7749" w:rsidRDefault="00637749" w:rsidP="00637749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2680335"/>
                        <wp:effectExtent l="0" t="0" r="0" b="5715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26803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37749" w:rsidRPr="004D2956" w:rsidRDefault="00637749" w:rsidP="0063774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Lid2-Static 1-Displacement-Displacement1</w:t>
                  </w:r>
                </w:p>
              </w:tc>
            </w:tr>
          </w:tbl>
          <w:p w:rsidR="00637749" w:rsidRDefault="00637749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42"/>
              <w:gridCol w:w="3320"/>
              <w:gridCol w:w="2399"/>
              <w:gridCol w:w="2377"/>
            </w:tblGrid>
            <w:tr w:rsidR="00637749" w:rsidTr="00EC06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7749" w:rsidRDefault="00637749" w:rsidP="00637749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7749" w:rsidRDefault="00637749" w:rsidP="0063774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7749" w:rsidRDefault="00637749" w:rsidP="0063774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637749" w:rsidRDefault="00637749" w:rsidP="0063774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637749" w:rsidTr="00EC063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Pr="004D2956" w:rsidRDefault="00637749" w:rsidP="00637749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Pr="004D2956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1.452e-06</w:t>
                  </w:r>
                </w:p>
                <w:p w:rsidR="00637749" w:rsidRPr="004D2956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49724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1.801e-03</w:t>
                  </w:r>
                </w:p>
                <w:p w:rsidR="00637749" w:rsidRPr="004D2956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63348</w:t>
                  </w:r>
                </w:p>
              </w:tc>
            </w:tr>
            <w:tr w:rsidR="00637749" w:rsidTr="00EC0633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7749" w:rsidRDefault="00637749" w:rsidP="00637749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2680335"/>
                        <wp:effectExtent l="0" t="0" r="0" b="5715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26803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37749" w:rsidRPr="004D2956" w:rsidRDefault="00637749" w:rsidP="0063774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Lid2-Static 1-Strain-Strain1</w:t>
                  </w:r>
                </w:p>
              </w:tc>
            </w:tr>
          </w:tbl>
          <w:p w:rsidR="00637749" w:rsidRDefault="00637749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396"/>
              <w:gridCol w:w="2965"/>
              <w:gridCol w:w="2600"/>
              <w:gridCol w:w="2577"/>
            </w:tblGrid>
            <w:tr w:rsidR="00637749" w:rsidTr="00EC06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7749" w:rsidRDefault="00637749" w:rsidP="00637749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7749" w:rsidRDefault="00637749" w:rsidP="0063774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7749" w:rsidRDefault="00637749" w:rsidP="0063774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637749" w:rsidRDefault="00637749" w:rsidP="0063774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637749" w:rsidTr="00EC063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Pr="004D2956" w:rsidRDefault="00637749" w:rsidP="00637749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Stress2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Pr="004D2956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2.244e+01psi</w:t>
                  </w:r>
                </w:p>
                <w:p w:rsidR="00637749" w:rsidRPr="004D2956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87340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2.138e+04psi</w:t>
                  </w:r>
                </w:p>
                <w:p w:rsidR="00637749" w:rsidRPr="004D2956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70264</w:t>
                  </w:r>
                </w:p>
              </w:tc>
            </w:tr>
            <w:tr w:rsidR="00637749" w:rsidTr="00EC0633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7749" w:rsidRDefault="00637749" w:rsidP="00637749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2680335"/>
                        <wp:effectExtent l="0" t="0" r="0" b="5715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26803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37749" w:rsidRPr="004D2956" w:rsidRDefault="00637749" w:rsidP="0063774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Lid2-Static 1-Stress-Stress2</w:t>
                  </w:r>
                </w:p>
              </w:tc>
            </w:tr>
          </w:tbl>
          <w:p w:rsidR="00637749" w:rsidRDefault="00637749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33"/>
              <w:gridCol w:w="3254"/>
              <w:gridCol w:w="2437"/>
              <w:gridCol w:w="2414"/>
            </w:tblGrid>
            <w:tr w:rsidR="00637749" w:rsidTr="00EC06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7749" w:rsidRDefault="00637749" w:rsidP="00637749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7749" w:rsidRDefault="00637749" w:rsidP="0063774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37749" w:rsidRDefault="00637749" w:rsidP="0063774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637749" w:rsidRDefault="00637749" w:rsidP="0063774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637749" w:rsidTr="00EC063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Pr="004D2956" w:rsidRDefault="00637749" w:rsidP="00637749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Pr="004D2956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Automatic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1.866e+00</w:t>
                  </w:r>
                </w:p>
                <w:p w:rsidR="00637749" w:rsidRPr="004D2956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70264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37749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3.000e+00</w:t>
                  </w:r>
                </w:p>
                <w:p w:rsidR="00637749" w:rsidRPr="004D2956" w:rsidRDefault="00637749" w:rsidP="006377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</w:t>
                  </w:r>
                </w:p>
              </w:tc>
            </w:tr>
            <w:tr w:rsidR="00637749" w:rsidTr="00EC0633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37749" w:rsidRDefault="00637749" w:rsidP="00637749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2680335"/>
                        <wp:effectExtent l="0" t="0" r="0" b="5715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26803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37749" w:rsidRPr="004D2956" w:rsidRDefault="00637749" w:rsidP="0063774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Lid2-Static 1-Factor of Safety-Factor of Safety1</w:t>
                  </w:r>
                </w:p>
              </w:tc>
            </w:tr>
          </w:tbl>
          <w:p w:rsidR="00637749" w:rsidRPr="000B04D4" w:rsidRDefault="00637749" w:rsidP="000A7C6B"/>
          <w:bookmarkEnd w:id="22"/>
          <w:bookmarkEnd w:id="23"/>
          <w:bookmarkEnd w:id="2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637749" w:rsidP="00637749">
            <w:pPr>
              <w:pStyle w:val="Heading1"/>
            </w:pPr>
            <w:bookmarkStart w:id="26" w:name="_Toc143860002"/>
            <w:r>
              <w:t>Conclusion</w:t>
            </w:r>
            <w:bookmarkEnd w:id="26"/>
          </w:p>
        </w:tc>
      </w:tr>
    </w:tbl>
    <w:p w:rsidR="00AC3438" w:rsidRPr="00AC3438" w:rsidRDefault="00AC3438" w:rsidP="00FE0924">
      <w:bookmarkStart w:id="27" w:name="_GoBack"/>
      <w:bookmarkEnd w:id="27"/>
    </w:p>
    <w:sectPr w:rsidR="00AC3438" w:rsidRPr="00AC3438" w:rsidSect="00637749">
      <w:footerReference w:type="default" r:id="rId18"/>
      <w:footerReference w:type="first" r:id="rId1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7749" w:rsidRDefault="00637749" w:rsidP="00F25CD7">
      <w:pPr>
        <w:spacing w:after="0" w:line="240" w:lineRule="auto"/>
      </w:pPr>
      <w:r>
        <w:separator/>
      </w:r>
    </w:p>
  </w:endnote>
  <w:endnote w:type="continuationSeparator" w:id="0">
    <w:p w:rsidR="00637749" w:rsidRDefault="00637749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73"/>
      <w:gridCol w:w="3890"/>
      <w:gridCol w:w="4491"/>
      <w:gridCol w:w="546"/>
    </w:tblGrid>
    <w:tr w:rsidR="00FD315C" w:rsidTr="003E1AE9">
      <w:tc>
        <w:tcPr>
          <w:tcW w:w="867" w:type="pct"/>
        </w:tcPr>
        <w:p w:rsidR="00FD315C" w:rsidRDefault="00FD315C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FD315C" w:rsidRDefault="00637749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FD315C" w:rsidRDefault="00637749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Lid2</w:t>
          </w:r>
        </w:p>
      </w:tc>
      <w:tc>
        <w:tcPr>
          <w:tcW w:w="0" w:type="auto"/>
          <w:vAlign w:val="bottom"/>
        </w:tcPr>
        <w:p w:rsidR="00FD315C" w:rsidRDefault="00FD315C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E62B6">
            <w:rPr>
              <w:noProof/>
            </w:rPr>
            <w:t>16</w:t>
          </w:r>
          <w:r>
            <w:rPr>
              <w:noProof/>
            </w:rPr>
            <w:fldChar w:fldCharType="end"/>
          </w:r>
        </w:p>
      </w:tc>
    </w:tr>
  </w:tbl>
  <w:p w:rsidR="00FD315C" w:rsidRPr="00BF0BC4" w:rsidRDefault="00FD315C" w:rsidP="00BF0B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FD315C" w:rsidTr="00BF0BC4">
      <w:tc>
        <w:tcPr>
          <w:tcW w:w="1908" w:type="dxa"/>
        </w:tcPr>
        <w:p w:rsidR="00FD315C" w:rsidRDefault="00FD315C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FD315C" w:rsidRDefault="00637749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FD315C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FD315C" w:rsidRDefault="00637749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Lid2</w:t>
          </w:r>
        </w:p>
      </w:tc>
      <w:tc>
        <w:tcPr>
          <w:tcW w:w="360" w:type="dxa"/>
          <w:vAlign w:val="bottom"/>
        </w:tcPr>
        <w:p w:rsidR="00FD315C" w:rsidRDefault="00FD315C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E62B6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FD315C" w:rsidRPr="00F25CD7" w:rsidRDefault="00FD315C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7749" w:rsidRDefault="00637749" w:rsidP="00F25CD7">
      <w:pPr>
        <w:spacing w:after="0" w:line="240" w:lineRule="auto"/>
      </w:pPr>
      <w:r>
        <w:separator/>
      </w:r>
    </w:p>
  </w:footnote>
  <w:footnote w:type="continuationSeparator" w:id="0">
    <w:p w:rsidR="00637749" w:rsidRDefault="00637749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749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C6D8B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C6EA8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749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1DA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B59BF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97E8E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0818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62B6"/>
    <w:rsid w:val="009E7C50"/>
    <w:rsid w:val="009E7F81"/>
    <w:rsid w:val="009F13F1"/>
    <w:rsid w:val="009F39F8"/>
    <w:rsid w:val="009F4372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1AE2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D87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C7F1D"/>
    <w:rsid w:val="00BD0F6C"/>
    <w:rsid w:val="00BD2958"/>
    <w:rsid w:val="00BD3852"/>
    <w:rsid w:val="00BD540D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072D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379D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2EE8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6665"/>
    <w:rsid w:val="00FC7CB3"/>
    <w:rsid w:val="00FD315C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422F0"/>
  <w15:docId w15:val="{39003FCB-3FE1-4135-9D44-28DD52CB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7F24B-FE45-492C-8DC5-DF1E17FC2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9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Paul Roberts</dc:creator>
  <cp:lastModifiedBy>Paul Roberts</cp:lastModifiedBy>
  <cp:revision>1</cp:revision>
  <dcterms:created xsi:type="dcterms:W3CDTF">2023-08-25T19:45:00Z</dcterms:created>
  <dcterms:modified xsi:type="dcterms:W3CDTF">2023-08-25T19:46:00Z</dcterms:modified>
</cp:coreProperties>
</file>