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7A2E49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12-0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56E8">
                  <w:t>December 7,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7"/>
        <w:gridCol w:w="2518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2119BC" w:rsidP="00D57AE9">
            <w:r>
              <w:t>Waterline to trim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840A42" w:rsidP="00E55618">
            <w:r>
              <w:t>20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840A42" w:rsidP="00E55618">
            <w:r>
              <w:t>Sand and prep hull, fill and fair hull scratches, mask for paint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910CD" w:rsidP="00D57AE9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840A42" w:rsidP="00945A1E">
            <w:pPr>
              <w:pStyle w:val="Amount"/>
              <w:jc w:val="left"/>
            </w:pPr>
            <w:r>
              <w:t>$160</w:t>
            </w:r>
            <w:r w:rsidR="00246970">
              <w:t>0</w:t>
            </w:r>
            <w:r w:rsidR="00743E6F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840A42" w:rsidP="00E55618">
            <w:r>
              <w:t>8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840A42" w:rsidP="00B14237">
            <w:r>
              <w:t>Spray Gelcoat - 2 coats, buff topsides after cure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840A42" w:rsidP="00B14237">
            <w:pPr>
              <w:pStyle w:val="Amount"/>
              <w:jc w:val="left"/>
            </w:pPr>
            <w:r>
              <w:t>$64</w:t>
            </w:r>
            <w:r w:rsidR="00DB3D0C">
              <w:t>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A727F5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DB3D0C" w:rsidP="00DB3D0C">
            <w:r>
              <w:t>3M Filler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246970" w:rsidP="00D910CD">
            <w:pPr>
              <w:pStyle w:val="Amount"/>
              <w:jc w:val="left"/>
            </w:pPr>
            <w:r>
              <w:t>$</w:t>
            </w:r>
            <w:r w:rsidR="00DB3D0C">
              <w:t>63.7</w:t>
            </w:r>
            <w:r>
              <w:t>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DB3D0C">
              <w:t>63.7</w:t>
            </w:r>
            <w:r w:rsidR="00246970">
              <w:t>9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840A42" w:rsidP="00E55618">
            <w:r>
              <w:t>2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840A42" w:rsidP="00B14237">
            <w:r>
              <w:t>Primer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57AE9">
            <w:pPr>
              <w:pStyle w:val="Amount"/>
              <w:jc w:val="left"/>
            </w:pPr>
            <w:r>
              <w:t>$</w:t>
            </w:r>
            <w:r w:rsidR="00840A42">
              <w:t>6</w:t>
            </w:r>
            <w:r w:rsidR="00DB3D0C">
              <w:t>9</w:t>
            </w:r>
            <w:r w:rsidR="00A727F5">
              <w:t>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DB3D0C" w:rsidP="00840A42">
            <w:pPr>
              <w:pStyle w:val="Amount"/>
              <w:jc w:val="left"/>
            </w:pPr>
            <w:r>
              <w:t>$</w:t>
            </w:r>
            <w:r w:rsidR="00840A42">
              <w:t>6</w:t>
            </w:r>
            <w:r w:rsidR="00A727F5">
              <w:t>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840A42" w:rsidP="00B14237">
            <w:r>
              <w:t>Gelcoat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9E3174">
            <w:pPr>
              <w:pStyle w:val="Amount"/>
              <w:jc w:val="left"/>
            </w:pPr>
            <w:r>
              <w:t>$89.99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9E3174">
            <w:pPr>
              <w:pStyle w:val="Amount"/>
              <w:jc w:val="left"/>
            </w:pPr>
            <w:r>
              <w:t>$89.99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840A42" w:rsidP="00D910CD">
            <w:r>
              <w:t>High Gloss Additive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A727F5">
            <w:pPr>
              <w:pStyle w:val="Amount"/>
              <w:jc w:val="left"/>
            </w:pPr>
            <w:r>
              <w:t>$69.99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A727F5">
            <w:pPr>
              <w:pStyle w:val="Amount"/>
              <w:jc w:val="left"/>
            </w:pPr>
            <w:r>
              <w:t>$69.99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840A42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840A42" w:rsidP="00D910CD">
            <w:proofErr w:type="spellStart"/>
            <w:r>
              <w:t>Misc</w:t>
            </w:r>
            <w:proofErr w:type="spellEnd"/>
            <w:r>
              <w:t xml:space="preserve"> Materials (tape, sandpaper, masking, etc.)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840A42">
            <w:pPr>
              <w:pStyle w:val="Amount"/>
              <w:jc w:val="left"/>
            </w:pPr>
            <w:r>
              <w:t>$100.00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840A42">
            <w:pPr>
              <w:pStyle w:val="Amount"/>
              <w:jc w:val="left"/>
            </w:pPr>
            <w:r>
              <w:t>$100.00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B14237">
            <w:pPr>
              <w:pStyle w:val="Heading2"/>
            </w:pPr>
            <w:r>
              <w:t>$</w:t>
            </w:r>
            <w:r w:rsidR="00840A42">
              <w:t>2633.76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Heading2"/>
            </w:pPr>
            <w:r>
              <w:t>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2B3617" w:rsidRDefault="00D910CD" w:rsidP="00D910CD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</w:t>
            </w:r>
            <w:r w:rsidR="00840A42">
              <w:t>2633.76</w:t>
            </w:r>
            <w:bookmarkStart w:id="0" w:name="_GoBack"/>
            <w:bookmarkEnd w:id="0"/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7A2E49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119BC"/>
    <w:rsid w:val="002455B1"/>
    <w:rsid w:val="00246970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E5FCD"/>
    <w:rsid w:val="00441785"/>
    <w:rsid w:val="00442CDA"/>
    <w:rsid w:val="0045588D"/>
    <w:rsid w:val="004E7C61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A2E49"/>
    <w:rsid w:val="007B38EB"/>
    <w:rsid w:val="007F242B"/>
    <w:rsid w:val="008171B1"/>
    <w:rsid w:val="00820427"/>
    <w:rsid w:val="00840A42"/>
    <w:rsid w:val="008636D0"/>
    <w:rsid w:val="008B6879"/>
    <w:rsid w:val="008C5A0E"/>
    <w:rsid w:val="008D4098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9E3174"/>
    <w:rsid w:val="00A036B2"/>
    <w:rsid w:val="00A42A8C"/>
    <w:rsid w:val="00A472D4"/>
    <w:rsid w:val="00A54A6E"/>
    <w:rsid w:val="00A63377"/>
    <w:rsid w:val="00A727F5"/>
    <w:rsid w:val="00A87BAC"/>
    <w:rsid w:val="00A908B1"/>
    <w:rsid w:val="00AA16FA"/>
    <w:rsid w:val="00AD1385"/>
    <w:rsid w:val="00AD6E6B"/>
    <w:rsid w:val="00AF56E8"/>
    <w:rsid w:val="00B14237"/>
    <w:rsid w:val="00B348B7"/>
    <w:rsid w:val="00B451AC"/>
    <w:rsid w:val="00B629A1"/>
    <w:rsid w:val="00B9178F"/>
    <w:rsid w:val="00BC18F4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10CD"/>
    <w:rsid w:val="00D95F4D"/>
    <w:rsid w:val="00DB3D0C"/>
    <w:rsid w:val="00E020A7"/>
    <w:rsid w:val="00E4300E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0578EC"/>
    <w:rsid w:val="001D44D7"/>
    <w:rsid w:val="0030374F"/>
    <w:rsid w:val="00314E2C"/>
    <w:rsid w:val="00574D77"/>
    <w:rsid w:val="00583B6D"/>
    <w:rsid w:val="00634A68"/>
    <w:rsid w:val="007D52CB"/>
    <w:rsid w:val="00C528E0"/>
    <w:rsid w:val="00D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2</cp:revision>
  <cp:lastPrinted>2004-09-21T00:02:00Z</cp:lastPrinted>
  <dcterms:created xsi:type="dcterms:W3CDTF">2015-12-07T21:17:00Z</dcterms:created>
  <dcterms:modified xsi:type="dcterms:W3CDTF">2015-12-07T21:17:00Z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