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3323"/>
        <w:gridCol w:w="4071"/>
        <w:gridCol w:w="664"/>
        <w:gridCol w:w="2022"/>
      </w:tblGrid>
      <w:tr w:rsidR="00AD6E6B" w:rsidTr="00F5484A">
        <w:trPr>
          <w:trHeight w:val="756"/>
        </w:trPr>
        <w:tc>
          <w:tcPr>
            <w:tcW w:w="1696" w:type="dxa"/>
            <w:shd w:val="clear" w:color="auto" w:fill="auto"/>
            <w:tcMar>
              <w:top w:w="0" w:type="dxa"/>
            </w:tcMar>
          </w:tcPr>
          <w:p w:rsidR="00F5484A" w:rsidRPr="00F5484A" w:rsidRDefault="00ED4279" w:rsidP="00A036B2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i1025" type="#_x0000_t75" style="width:154.6pt;height:59.15pt">
                  <v:imagedata r:id="rId6" o:title="MaggieSichter-SquidIllustration-2011"/>
                </v:shape>
              </w:pict>
            </w:r>
          </w:p>
        </w:tc>
        <w:tc>
          <w:tcPr>
            <w:tcW w:w="8614" w:type="dxa"/>
            <w:gridSpan w:val="3"/>
            <w:shd w:val="clear" w:color="auto" w:fill="auto"/>
          </w:tcPr>
          <w:p w:rsidR="00AD6E6B" w:rsidRDefault="00F1113C" w:rsidP="00AD6E6B">
            <w:pPr>
              <w:pStyle w:val="Heading1"/>
            </w:pPr>
            <w:r>
              <w:t>Q</w:t>
            </w:r>
            <w:r w:rsidR="008F76A1">
              <w:t>uote</w:t>
            </w:r>
          </w:p>
        </w:tc>
      </w:tr>
      <w:tr w:rsidR="00F5484A" w:rsidTr="00F5484A">
        <w:trPr>
          <w:trHeight w:val="288"/>
        </w:trPr>
        <w:tc>
          <w:tcPr>
            <w:tcW w:w="7056" w:type="dxa"/>
            <w:gridSpan w:val="2"/>
            <w:shd w:val="clear" w:color="auto" w:fill="FFFFFF"/>
            <w:tcMar>
              <w:top w:w="0" w:type="dxa"/>
            </w:tcMar>
          </w:tcPr>
          <w:p w:rsidR="00F5484A" w:rsidRPr="00F5484A" w:rsidRDefault="00010D38" w:rsidP="00F548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Moss Landing Boat Works</w:t>
            </w:r>
          </w:p>
        </w:tc>
        <w:tc>
          <w:tcPr>
            <w:tcW w:w="3254" w:type="dxa"/>
            <w:gridSpan w:val="2"/>
            <w:shd w:val="clear" w:color="auto" w:fill="FFFFFF"/>
          </w:tcPr>
          <w:p w:rsidR="00F5484A" w:rsidRDefault="00F5484A" w:rsidP="00F5484A">
            <w:pPr>
              <w:pStyle w:val="DateandNumber"/>
            </w:pPr>
            <w:r w:rsidRPr="000E042A">
              <w:t xml:space="preserve">Date: </w:t>
            </w:r>
            <w:sdt>
              <w:sdtPr>
                <w:alias w:val="Date"/>
                <w:tag w:val="Date"/>
                <w:id w:val="1225686785"/>
                <w:placeholder>
                  <w:docPart w:val="231351534E7042779D5D20489562C595"/>
                </w:placeholder>
                <w:date w:fullDate="2015-08-28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10D38">
                  <w:t>August 28, 2015</w:t>
                </w:r>
              </w:sdtContent>
            </w:sdt>
          </w:p>
          <w:p w:rsidR="00F5484A" w:rsidRPr="000E042A" w:rsidRDefault="00F5484A" w:rsidP="00F5484A">
            <w:pPr>
              <w:pStyle w:val="DateandNumber"/>
            </w:pPr>
          </w:p>
        </w:tc>
      </w:tr>
      <w:tr w:rsidR="00F5484A" w:rsidTr="00F5484A">
        <w:trPr>
          <w:trHeight w:val="1155"/>
        </w:trPr>
        <w:tc>
          <w:tcPr>
            <w:tcW w:w="7919" w:type="dxa"/>
            <w:gridSpan w:val="3"/>
            <w:shd w:val="clear" w:color="auto" w:fill="FFFFFF"/>
            <w:tcMar>
              <w:top w:w="0" w:type="dxa"/>
            </w:tcMar>
          </w:tcPr>
          <w:p w:rsidR="00F5484A" w:rsidRDefault="00B348B7" w:rsidP="00F5484A">
            <w:pPr>
              <w:pStyle w:val="Heading2"/>
            </w:pPr>
            <w:r w:rsidRPr="00B348B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B97966" wp14:editId="2B72F3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105410</wp:posOffset>
                      </wp:positionV>
                      <wp:extent cx="2360930" cy="1404620"/>
                      <wp:effectExtent l="0" t="0" r="1270" b="254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48B7" w:rsidRDefault="00B348B7">
                                  <w:r>
                                    <w:t>7501 Sandholdt Road</w:t>
                                  </w:r>
                                </w:p>
                                <w:p w:rsidR="00B348B7" w:rsidRDefault="00B348B7">
                                  <w:r>
                                    <w:t>Moss Landing, CA 95039</w:t>
                                  </w:r>
                                </w:p>
                                <w:p w:rsidR="00B348B7" w:rsidRDefault="00B348B7">
                                  <w:r>
                                    <w:t>831-633-2417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979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25pt;margin-top:8.3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" stroked="f">
                      <v:textbox style="mso-fit-shape-to-text:t">
                        <w:txbxContent>
                          <w:p w:rsidR="00B348B7" w:rsidRDefault="00B348B7">
                            <w:r>
                              <w:t xml:space="preserve">7501 </w:t>
                            </w:r>
                            <w:proofErr w:type="spellStart"/>
                            <w:r>
                              <w:t>Sandholdt</w:t>
                            </w:r>
                            <w:proofErr w:type="spellEnd"/>
                            <w:r>
                              <w:t xml:space="preserve"> Road</w:t>
                            </w:r>
                          </w:p>
                          <w:p w:rsidR="00B348B7" w:rsidRDefault="00B348B7">
                            <w:r>
                              <w:t>Moss Landing, CA 95039</w:t>
                            </w:r>
                          </w:p>
                          <w:p w:rsidR="00B348B7" w:rsidRDefault="00B348B7">
                            <w:r>
                              <w:t>831-633-2417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484A">
              <w:t>To</w:t>
            </w:r>
          </w:p>
        </w:tc>
        <w:tc>
          <w:tcPr>
            <w:tcW w:w="2391" w:type="dxa"/>
            <w:shd w:val="clear" w:color="auto" w:fill="FFFFFF"/>
          </w:tcPr>
          <w:p w:rsidR="00F5484A" w:rsidRDefault="00743E6F" w:rsidP="00743E6F">
            <w:pPr>
              <w:pStyle w:val="Right-alignedtext"/>
              <w:jc w:val="left"/>
            </w:pPr>
            <w:r>
              <w:t>MBARI</w:t>
            </w:r>
          </w:p>
          <w:p w:rsidR="00CA1BCC" w:rsidRDefault="00CA1BCC" w:rsidP="00743E6F">
            <w:pPr>
              <w:pStyle w:val="Right-alignedtext"/>
              <w:jc w:val="left"/>
            </w:pPr>
            <w:r>
              <w:t xml:space="preserve">Jared </w:t>
            </w:r>
            <w:proofErr w:type="spellStart"/>
            <w:r>
              <w:t>Figurski</w:t>
            </w:r>
            <w:proofErr w:type="spellEnd"/>
          </w:p>
          <w:p w:rsidR="00743E6F" w:rsidRPr="001E3C2E" w:rsidRDefault="00743E6F" w:rsidP="00743E6F">
            <w:pPr>
              <w:pStyle w:val="Right-alignedtext"/>
              <w:jc w:val="left"/>
            </w:pPr>
          </w:p>
          <w:p w:rsidR="00F5484A" w:rsidRPr="000E042A" w:rsidRDefault="00F5484A" w:rsidP="00F5484A">
            <w:pPr>
              <w:pStyle w:val="Right-alignedtext"/>
            </w:pPr>
          </w:p>
        </w:tc>
      </w:tr>
    </w:tbl>
    <w:p w:rsidR="00954EF9" w:rsidRDefault="00954EF9" w:rsidP="004F202D"/>
    <w:tbl>
      <w:tblPr>
        <w:tblW w:w="5000" w:type="pct"/>
        <w:tblBorders>
          <w:top w:val="single" w:sz="4" w:space="0" w:color="D0DEDE" w:themeColor="accent3" w:themeTint="66"/>
          <w:left w:val="single" w:sz="4" w:space="0" w:color="D0DEDE" w:themeColor="accent3" w:themeTint="66"/>
          <w:bottom w:val="single" w:sz="4" w:space="0" w:color="D0DEDE" w:themeColor="accent3" w:themeTint="66"/>
          <w:right w:val="single" w:sz="4" w:space="0" w:color="D0DEDE" w:themeColor="accent3" w:themeTint="66"/>
          <w:insideH w:val="single" w:sz="4" w:space="0" w:color="D0DEDE" w:themeColor="accent3" w:themeTint="66"/>
          <w:insideV w:val="single" w:sz="4" w:space="0" w:color="D0DEDE" w:themeColor="accent3" w:themeTint="66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518"/>
        <w:gridCol w:w="2517"/>
        <w:gridCol w:w="2518"/>
        <w:gridCol w:w="2517"/>
      </w:tblGrid>
      <w:tr w:rsidR="00E55618" w:rsidRPr="001E3C2E" w:rsidTr="00175E5D">
        <w:trPr>
          <w:cantSplit/>
          <w:trHeight w:val="216"/>
        </w:trPr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2A457A" w:rsidP="00A036B2">
            <w:pPr>
              <w:pStyle w:val="ColumnHeadings"/>
            </w:pPr>
            <w:r>
              <w:t>Boat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Job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Payment Terms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Due Date</w:t>
            </w:r>
          </w:p>
        </w:tc>
      </w:tr>
      <w:tr w:rsidR="00E55618" w:rsidRPr="001C2122" w:rsidTr="00175E5D">
        <w:trPr>
          <w:cantSplit/>
          <w:trHeight w:val="216"/>
        </w:trPr>
        <w:tc>
          <w:tcPr>
            <w:tcW w:w="2520" w:type="dxa"/>
            <w:shd w:val="clear" w:color="auto" w:fill="FFFFFF"/>
            <w:vAlign w:val="center"/>
          </w:tcPr>
          <w:p w:rsidR="00E55618" w:rsidRPr="001C2122" w:rsidRDefault="00743E6F" w:rsidP="002455B1">
            <w:r>
              <w:t>Paragon 36’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CA1BCC" w:rsidP="00D57AE9">
            <w:r>
              <w:t>Bottom Paint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</w:tr>
    </w:tbl>
    <w:p w:rsidR="009C1689" w:rsidRDefault="009C168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263"/>
        <w:gridCol w:w="5662"/>
        <w:gridCol w:w="1526"/>
        <w:gridCol w:w="1619"/>
      </w:tblGrid>
      <w:tr w:rsidR="00E55618" w:rsidRPr="001E3C2E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proofErr w:type="spellStart"/>
            <w:r>
              <w:t>Qty</w:t>
            </w:r>
            <w:proofErr w:type="spellEnd"/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Description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Unit Price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Line Total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743E6F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743E6F" w:rsidP="00E55618">
            <w:r>
              <w:t>Haulout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743E6F" w:rsidP="00D57AE9">
            <w:pPr>
              <w:pStyle w:val="Amount"/>
              <w:jc w:val="left"/>
            </w:pPr>
            <w:r>
              <w:t>$12/ft.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743E6F" w:rsidP="00945A1E">
            <w:pPr>
              <w:pStyle w:val="Amount"/>
              <w:jc w:val="left"/>
            </w:pPr>
            <w:r>
              <w:t>$432.00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743E6F" w:rsidP="00E55618">
            <w:r>
              <w:t>10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743E6F" w:rsidP="00E55618">
            <w:r>
              <w:t>Sand and prep for bottom paint</w:t>
            </w:r>
            <w:r w:rsidR="00CA1BCC">
              <w:t>, apply bottom paint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CA1BCC" w:rsidP="00CA1BCC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CA1BCC" w:rsidP="00D57AE9">
            <w:pPr>
              <w:pStyle w:val="Amount"/>
              <w:jc w:val="left"/>
            </w:pPr>
            <w:r>
              <w:t>$800.00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CA1BCC" w:rsidP="00E55618">
            <w:r>
              <w:t xml:space="preserve">2 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CA1BCC" w:rsidP="00E55618">
            <w:r>
              <w:t>Trinidad Pro Black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$339.99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$679.98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CA1BCC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CA1BCC" w:rsidP="00E55618">
            <w:proofErr w:type="spellStart"/>
            <w:r>
              <w:t>Misc</w:t>
            </w:r>
            <w:proofErr w:type="spellEnd"/>
            <w:r>
              <w:t xml:space="preserve"> materials (tape, sandpaper, rollers,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</w:t>
            </w:r>
            <w:r w:rsidR="00ED4279">
              <w:t>50</w:t>
            </w:r>
            <w:bookmarkStart w:id="0" w:name="_GoBack"/>
            <w:bookmarkEnd w:id="0"/>
            <w:r>
              <w:t>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$50.00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E55618" w:rsidP="00E55618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E55618" w:rsidP="00E55618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9C1689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E83A39">
            <w:pPr>
              <w:pStyle w:val="Amount"/>
              <w:jc w:val="center"/>
            </w:pP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E55618" w:rsidP="00E55618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E55618" w:rsidP="00E55618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9C1689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9C1689">
            <w:pPr>
              <w:pStyle w:val="Amount"/>
            </w:pP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E55618" w:rsidP="00E55618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E55618" w:rsidP="00E55618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9C1689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E83A39">
            <w:pPr>
              <w:pStyle w:val="Amount"/>
              <w:jc w:val="center"/>
            </w:pP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E55618" w:rsidP="00E55618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E55618" w:rsidP="00D57AE9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9C1689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E83A39">
            <w:pPr>
              <w:pStyle w:val="Amount"/>
              <w:jc w:val="center"/>
            </w:pP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E55618" w:rsidRPr="001C2122" w:rsidRDefault="00E55618" w:rsidP="00E55618"/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E55618" w:rsidRPr="001C2122" w:rsidRDefault="00E55618" w:rsidP="00E55618"/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9C1689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E55618" w:rsidP="009C1689">
            <w:pPr>
              <w:pStyle w:val="Amount"/>
            </w:pPr>
          </w:p>
        </w:tc>
      </w:tr>
      <w:tr w:rsidR="00A036B2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36B2" w:rsidRPr="001C2122" w:rsidRDefault="00A036B2" w:rsidP="00D95F4D"/>
        </w:tc>
        <w:tc>
          <w:tcPr>
            <w:tcW w:w="5662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36B2" w:rsidRPr="001C2122" w:rsidRDefault="00A036B2" w:rsidP="00D95F4D"/>
        </w:tc>
        <w:tc>
          <w:tcPr>
            <w:tcW w:w="1526" w:type="dxa"/>
            <w:tcBorders>
              <w:top w:val="single" w:sz="4" w:space="0" w:color="D0DEDE" w:themeColor="accent3" w:themeTint="66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A036B2" w:rsidRPr="001C2122" w:rsidRDefault="00A036B2" w:rsidP="00A036B2">
            <w:pPr>
              <w:pStyle w:val="Heading2"/>
            </w:pPr>
            <w:r w:rsidRPr="00A036B2">
              <w:t>Subtot</w:t>
            </w:r>
            <w:r>
              <w:t>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A036B2" w:rsidRPr="001C2122" w:rsidRDefault="00CA1BCC" w:rsidP="00CA1BCC">
            <w:pPr>
              <w:pStyle w:val="Heading2"/>
            </w:pPr>
            <w:r>
              <w:t>$1961.98</w:t>
            </w:r>
          </w:p>
        </w:tc>
      </w:tr>
      <w:tr w:rsidR="00A036B2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36B2" w:rsidRDefault="00A036B2" w:rsidP="00D95F4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36B2" w:rsidRDefault="00A036B2" w:rsidP="00D95F4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A036B2" w:rsidRDefault="00A036B2" w:rsidP="00A036B2">
            <w:pPr>
              <w:pStyle w:val="Heading2"/>
            </w:pPr>
            <w:r>
              <w:t>Sales Tax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A036B2" w:rsidRPr="001C2122" w:rsidRDefault="00005FFC" w:rsidP="00A036B2">
            <w:pPr>
              <w:pStyle w:val="Heading2"/>
            </w:pPr>
            <w:r>
              <w:t>0.00</w:t>
            </w:r>
          </w:p>
        </w:tc>
      </w:tr>
      <w:tr w:rsidR="00A036B2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36B2" w:rsidRDefault="00A036B2" w:rsidP="00D95F4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36B2" w:rsidRDefault="00A036B2" w:rsidP="00D95F4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A036B2" w:rsidRDefault="00A036B2" w:rsidP="00A036B2">
            <w:pPr>
              <w:pStyle w:val="Heading2"/>
            </w:pPr>
            <w:r>
              <w:t>Total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A036B2" w:rsidRPr="002B3617" w:rsidRDefault="00CA1BCC" w:rsidP="00D57AE9">
            <w:pPr>
              <w:pStyle w:val="Heading2"/>
              <w:jc w:val="center"/>
              <w:rPr>
                <w:b/>
              </w:rPr>
            </w:pPr>
            <w:r>
              <w:rPr>
                <w:b/>
              </w:rPr>
              <w:t xml:space="preserve">              $1961.98</w:t>
            </w:r>
          </w:p>
        </w:tc>
      </w:tr>
    </w:tbl>
    <w:p w:rsidR="0025154D" w:rsidRDefault="0025154D" w:rsidP="00F1113C"/>
    <w:tbl>
      <w:tblPr>
        <w:tblW w:w="5000" w:type="pct"/>
        <w:tblBorders>
          <w:insideH w:val="single" w:sz="4" w:space="0" w:color="C0C0C0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13C" w:rsidRPr="001C2122" w:rsidTr="00A036B2">
        <w:trPr>
          <w:cantSplit/>
          <w:trHeight w:val="1217"/>
        </w:trPr>
        <w:tc>
          <w:tcPr>
            <w:tcW w:w="10080" w:type="dxa"/>
            <w:tcBorders>
              <w:top w:val="nil"/>
              <w:bottom w:val="nil"/>
            </w:tcBorders>
            <w:shd w:val="clear" w:color="auto" w:fill="FFFFFF"/>
          </w:tcPr>
          <w:p w:rsidR="00F1113C" w:rsidRPr="00D8761E" w:rsidRDefault="00F1113C" w:rsidP="009355BA">
            <w:pPr>
              <w:pStyle w:val="SmallType"/>
            </w:pPr>
            <w:r w:rsidRPr="00FC77AF">
              <w:t>Quotation prepared</w:t>
            </w:r>
            <w:r>
              <w:t xml:space="preserve"> by: </w:t>
            </w:r>
            <w:r w:rsidR="00E83A39">
              <w:t>Andrew Hippert</w:t>
            </w:r>
            <w:r>
              <w:tab/>
            </w:r>
          </w:p>
          <w:p w:rsidR="00F1113C" w:rsidRDefault="00F1113C" w:rsidP="009355BA">
            <w:pPr>
              <w:pStyle w:val="SmallType"/>
            </w:pPr>
            <w:r w:rsidRPr="00AC6B78">
              <w:t>This is a quotation on the goods named, subject to the conditions noted below:</w:t>
            </w:r>
            <w:r>
              <w:t xml:space="preserve"> </w:t>
            </w:r>
          </w:p>
          <w:p w:rsidR="00F1113C" w:rsidRPr="001C2122" w:rsidRDefault="00F1113C" w:rsidP="009355BA">
            <w:pPr>
              <w:pStyle w:val="SmallType"/>
            </w:pPr>
          </w:p>
        </w:tc>
      </w:tr>
    </w:tbl>
    <w:p w:rsidR="009C1689" w:rsidRDefault="009C1689" w:rsidP="009C1689">
      <w:pPr>
        <w:pStyle w:val="ThankYou"/>
      </w:pPr>
      <w:r w:rsidRPr="0015744F">
        <w:t>Thank you for your business!</w:t>
      </w:r>
    </w:p>
    <w:p w:rsidR="00CA1C8D" w:rsidRDefault="00ED4279" w:rsidP="00A036B2">
      <w:pPr>
        <w:pStyle w:val="Centered"/>
      </w:pPr>
      <w:sdt>
        <w:sdtPr>
          <w:alias w:val="Company"/>
          <w:tag w:val="Company"/>
          <w:id w:val="1223530263"/>
          <w:placeholder>
            <w:docPart w:val="1D51189F419F48539C9CB45762BD05F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5154D">
            <w:t>Moss Landing Boat Works</w:t>
          </w:r>
        </w:sdtContent>
      </w:sdt>
      <w:r w:rsidR="00A036B2" w:rsidRPr="00FC61DB">
        <w:t xml:space="preserve">  </w:t>
      </w:r>
      <w:r w:rsidR="00F5484A">
        <w:t xml:space="preserve">7501 Sandholdt Rd, Moss Landing, CA </w:t>
      </w:r>
      <w:proofErr w:type="gramStart"/>
      <w:r w:rsidR="00F5484A">
        <w:t>95039</w:t>
      </w:r>
      <w:r w:rsidR="00A036B2" w:rsidRPr="00FC61DB">
        <w:t xml:space="preserve">  </w:t>
      </w:r>
      <w:r w:rsidR="00F5484A">
        <w:t>831</w:t>
      </w:r>
      <w:proofErr w:type="gramEnd"/>
      <w:r w:rsidR="00F5484A">
        <w:t>-633-2417</w:t>
      </w:r>
      <w:r w:rsidR="00A036B2">
        <w:t xml:space="preserve"> </w:t>
      </w:r>
      <w:r w:rsidR="00A036B2" w:rsidRPr="00FC61DB">
        <w:t xml:space="preserve">  </w:t>
      </w:r>
    </w:p>
    <w:sectPr w:rsidR="00CA1C8D" w:rsidSect="00A036B2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Logo placeholder" style="width:67.5pt;height:33.75pt" o:bullet="t">
        <v:imagedata r:id="rId1" o:title="template_logo"/>
      </v:shape>
    </w:pict>
  </w:numPicBullet>
  <w:abstractNum w:abstractNumId="0" w15:restartNumberingAfterBreak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4A"/>
    <w:rsid w:val="00005FFC"/>
    <w:rsid w:val="00010191"/>
    <w:rsid w:val="00010D38"/>
    <w:rsid w:val="000653AC"/>
    <w:rsid w:val="000A00E3"/>
    <w:rsid w:val="000D1137"/>
    <w:rsid w:val="000E042A"/>
    <w:rsid w:val="000F6B47"/>
    <w:rsid w:val="000F7D4F"/>
    <w:rsid w:val="00140EA0"/>
    <w:rsid w:val="00161165"/>
    <w:rsid w:val="00175E5D"/>
    <w:rsid w:val="001976EE"/>
    <w:rsid w:val="001E4A8B"/>
    <w:rsid w:val="001F0F9F"/>
    <w:rsid w:val="00202E66"/>
    <w:rsid w:val="002455B1"/>
    <w:rsid w:val="0025154D"/>
    <w:rsid w:val="002523E9"/>
    <w:rsid w:val="002614C7"/>
    <w:rsid w:val="002A457A"/>
    <w:rsid w:val="002B3617"/>
    <w:rsid w:val="002F6035"/>
    <w:rsid w:val="00304275"/>
    <w:rsid w:val="00311C97"/>
    <w:rsid w:val="003272DA"/>
    <w:rsid w:val="0035067A"/>
    <w:rsid w:val="003E5FCD"/>
    <w:rsid w:val="00441785"/>
    <w:rsid w:val="00442CDA"/>
    <w:rsid w:val="0045588D"/>
    <w:rsid w:val="004F202D"/>
    <w:rsid w:val="005209B5"/>
    <w:rsid w:val="00521569"/>
    <w:rsid w:val="005865E7"/>
    <w:rsid w:val="005E48CA"/>
    <w:rsid w:val="00663E19"/>
    <w:rsid w:val="006F140B"/>
    <w:rsid w:val="00704C33"/>
    <w:rsid w:val="00705699"/>
    <w:rsid w:val="00711044"/>
    <w:rsid w:val="0071651E"/>
    <w:rsid w:val="00733696"/>
    <w:rsid w:val="00743E6F"/>
    <w:rsid w:val="00755F57"/>
    <w:rsid w:val="007B38EB"/>
    <w:rsid w:val="007F242B"/>
    <w:rsid w:val="008171B1"/>
    <w:rsid w:val="00820427"/>
    <w:rsid w:val="008636D0"/>
    <w:rsid w:val="008B6879"/>
    <w:rsid w:val="008C5A0E"/>
    <w:rsid w:val="008E45DF"/>
    <w:rsid w:val="008F76A1"/>
    <w:rsid w:val="009355BA"/>
    <w:rsid w:val="00945A1E"/>
    <w:rsid w:val="00946021"/>
    <w:rsid w:val="00953D43"/>
    <w:rsid w:val="00954EF9"/>
    <w:rsid w:val="009A0A91"/>
    <w:rsid w:val="009C04F0"/>
    <w:rsid w:val="009C1689"/>
    <w:rsid w:val="009D0ECF"/>
    <w:rsid w:val="009D7158"/>
    <w:rsid w:val="00A036B2"/>
    <w:rsid w:val="00A42A8C"/>
    <w:rsid w:val="00A472D4"/>
    <w:rsid w:val="00A54A6E"/>
    <w:rsid w:val="00A63377"/>
    <w:rsid w:val="00A87BAC"/>
    <w:rsid w:val="00A908B1"/>
    <w:rsid w:val="00AA16FA"/>
    <w:rsid w:val="00AD1385"/>
    <w:rsid w:val="00AD6E6B"/>
    <w:rsid w:val="00B348B7"/>
    <w:rsid w:val="00B451AC"/>
    <w:rsid w:val="00B629A1"/>
    <w:rsid w:val="00B9178F"/>
    <w:rsid w:val="00C50F0E"/>
    <w:rsid w:val="00C650E6"/>
    <w:rsid w:val="00C810A3"/>
    <w:rsid w:val="00C86B92"/>
    <w:rsid w:val="00CA1BCC"/>
    <w:rsid w:val="00CA1C8D"/>
    <w:rsid w:val="00CA4BCD"/>
    <w:rsid w:val="00CC720A"/>
    <w:rsid w:val="00D10BE7"/>
    <w:rsid w:val="00D57AE9"/>
    <w:rsid w:val="00D719AB"/>
    <w:rsid w:val="00D824D4"/>
    <w:rsid w:val="00D95F4D"/>
    <w:rsid w:val="00E020A7"/>
    <w:rsid w:val="00E47F00"/>
    <w:rsid w:val="00E55618"/>
    <w:rsid w:val="00E83A39"/>
    <w:rsid w:val="00E97E88"/>
    <w:rsid w:val="00EB4F05"/>
    <w:rsid w:val="00ED4279"/>
    <w:rsid w:val="00ED5BBA"/>
    <w:rsid w:val="00F1113C"/>
    <w:rsid w:val="00F1654D"/>
    <w:rsid w:val="00F42EC9"/>
    <w:rsid w:val="00F4567F"/>
    <w:rsid w:val="00F45F0F"/>
    <w:rsid w:val="00F5484A"/>
    <w:rsid w:val="00F56369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195D816-7B1D-42AE-8E71-90841D2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4D"/>
    <w:rPr>
      <w:rFonts w:asciiTheme="minorHAnsi" w:hAnsiTheme="minorHAnsi"/>
      <w:color w:val="404040" w:themeColor="text1" w:themeTint="BF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A036B2"/>
    <w:pPr>
      <w:keepNext/>
      <w:spacing w:line="800" w:lineRule="exact"/>
      <w:jc w:val="right"/>
      <w:outlineLvl w:val="0"/>
    </w:pPr>
    <w:rPr>
      <w:rFonts w:asciiTheme="majorHAnsi" w:hAnsiTheme="majorHAnsi" w:cs="Arial"/>
      <w:bCs/>
      <w:i/>
      <w:color w:val="8CADAE" w:themeColor="accent3"/>
      <w:kern w:val="44"/>
      <w:sz w:val="72"/>
      <w:szCs w:val="72"/>
    </w:rPr>
  </w:style>
  <w:style w:type="paragraph" w:styleId="Heading2">
    <w:name w:val="heading 2"/>
    <w:basedOn w:val="Normal"/>
    <w:next w:val="Normal"/>
    <w:qFormat/>
    <w:rsid w:val="00A036B2"/>
    <w:pPr>
      <w:jc w:val="right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semiHidden/>
    <w:unhideWhenUsed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qFormat/>
    <w:rsid w:val="008F76A1"/>
    <w:pPr>
      <w:jc w:val="right"/>
    </w:pPr>
  </w:style>
  <w:style w:type="paragraph" w:customStyle="1" w:styleId="DateandNumber">
    <w:name w:val="Date and Number"/>
    <w:basedOn w:val="Normal"/>
    <w:qFormat/>
    <w:rsid w:val="00D95F4D"/>
    <w:pPr>
      <w:spacing w:line="264" w:lineRule="auto"/>
      <w:jc w:val="right"/>
    </w:pPr>
    <w:rPr>
      <w:spacing w:val="4"/>
    </w:rPr>
  </w:style>
  <w:style w:type="paragraph" w:customStyle="1" w:styleId="ColumnHeadings">
    <w:name w:val="Column Headings"/>
    <w:basedOn w:val="Normal"/>
    <w:autoRedefine/>
    <w:qFormat/>
    <w:rsid w:val="00175E5D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logan">
    <w:name w:val="Slogan"/>
    <w:basedOn w:val="Normal"/>
    <w:qFormat/>
    <w:rsid w:val="00D95F4D"/>
    <w:pPr>
      <w:spacing w:after="60"/>
      <w:outlineLvl w:val="2"/>
    </w:pPr>
    <w:rPr>
      <w:b/>
      <w:i/>
      <w:spacing w:val="4"/>
      <w:sz w:val="14"/>
      <w:szCs w:val="18"/>
    </w:rPr>
  </w:style>
  <w:style w:type="paragraph" w:customStyle="1" w:styleId="Centered">
    <w:name w:val="Centered"/>
    <w:basedOn w:val="Normal"/>
    <w:qFormat/>
    <w:rsid w:val="00A036B2"/>
    <w:pPr>
      <w:spacing w:before="520"/>
      <w:jc w:val="center"/>
    </w:pPr>
    <w:rPr>
      <w:color w:val="8CADAE" w:themeColor="accent3"/>
      <w:szCs w:val="18"/>
    </w:rPr>
  </w:style>
  <w:style w:type="paragraph" w:customStyle="1" w:styleId="ThankYou">
    <w:name w:val="Thank You"/>
    <w:basedOn w:val="Normal"/>
    <w:autoRedefine/>
    <w:qFormat/>
    <w:rsid w:val="00D95F4D"/>
    <w:pPr>
      <w:spacing w:before="100"/>
      <w:jc w:val="center"/>
    </w:pPr>
    <w:rPr>
      <w:b/>
      <w:i/>
      <w:sz w:val="20"/>
    </w:rPr>
  </w:style>
  <w:style w:type="paragraph" w:customStyle="1" w:styleId="SmallType">
    <w:name w:val="Small Type"/>
    <w:basedOn w:val="Normal"/>
    <w:qFormat/>
    <w:rsid w:val="00D95F4D"/>
    <w:pPr>
      <w:tabs>
        <w:tab w:val="right" w:leader="underscore" w:pos="10080"/>
      </w:tabs>
      <w:spacing w:after="120" w:line="264" w:lineRule="auto"/>
    </w:pPr>
    <w:rPr>
      <w:spacing w:val="4"/>
      <w:sz w:val="14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8B6879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semiHidden/>
    <w:rsid w:val="00D95F4D"/>
    <w:rPr>
      <w:rFonts w:ascii="Tahoma" w:hAnsi="Tahoma" w:cs="Tahoma"/>
      <w:color w:val="404040" w:themeColor="text1" w:themeTint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36B2"/>
    <w:rPr>
      <w:color w:val="808080"/>
    </w:rPr>
  </w:style>
  <w:style w:type="paragraph" w:customStyle="1" w:styleId="Right-alignedtext">
    <w:name w:val="Right-aligned text"/>
    <w:basedOn w:val="Normal"/>
    <w:qFormat/>
    <w:rsid w:val="00A036B2"/>
    <w:pPr>
      <w:spacing w:line="240" w:lineRule="atLeas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AppData\Roaming\Microsoft\Templates\Service%20quote%20(Simple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1189F419F48539C9CB45762BD0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5D09-9E76-4134-9F76-EB7F14CBFA02}"/>
      </w:docPartPr>
      <w:docPartBody>
        <w:p w:rsidR="001D44D7" w:rsidRDefault="00D00030">
          <w:pPr>
            <w:pStyle w:val="1D51189F419F48539C9CB45762BD05FF"/>
          </w:pPr>
          <w:r>
            <w:t>[Company Name]</w:t>
          </w:r>
        </w:p>
      </w:docPartBody>
    </w:docPart>
    <w:docPart>
      <w:docPartPr>
        <w:name w:val="231351534E7042779D5D20489562C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4C644-23F2-493C-B21A-FC6B80D98B98}"/>
      </w:docPartPr>
      <w:docPartBody>
        <w:p w:rsidR="001D44D7" w:rsidRDefault="0030374F" w:rsidP="0030374F">
          <w:pPr>
            <w:pStyle w:val="231351534E7042779D5D20489562C595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4F"/>
    <w:rsid w:val="000439C5"/>
    <w:rsid w:val="001D44D7"/>
    <w:rsid w:val="0030374F"/>
    <w:rsid w:val="00314E2C"/>
    <w:rsid w:val="00574D77"/>
    <w:rsid w:val="00634A68"/>
    <w:rsid w:val="007D52CB"/>
    <w:rsid w:val="00C528E0"/>
    <w:rsid w:val="00D0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6A8D27B9D349A7B8934D0FE4845F30">
    <w:name w:val="CB6A8D27B9D349A7B8934D0FE4845F30"/>
  </w:style>
  <w:style w:type="paragraph" w:customStyle="1" w:styleId="E32697DB87354425A8E5C47CDB6FC004">
    <w:name w:val="E32697DB87354425A8E5C47CDB6FC004"/>
  </w:style>
  <w:style w:type="paragraph" w:customStyle="1" w:styleId="D9B879C50C9747C58DBAA744A0C7056B">
    <w:name w:val="D9B879C50C9747C58DBAA744A0C7056B"/>
  </w:style>
  <w:style w:type="paragraph" w:customStyle="1" w:styleId="0CE5C09F9A16498683489D177DBDC6B4">
    <w:name w:val="0CE5C09F9A16498683489D177DBDC6B4"/>
  </w:style>
  <w:style w:type="paragraph" w:customStyle="1" w:styleId="C51A464A8B884087887B82E6F889D861">
    <w:name w:val="C51A464A8B884087887B82E6F889D861"/>
  </w:style>
  <w:style w:type="paragraph" w:customStyle="1" w:styleId="833EE079BD05405881B3001BDD9E4FC6">
    <w:name w:val="833EE079BD05405881B3001BDD9E4FC6"/>
  </w:style>
  <w:style w:type="paragraph" w:customStyle="1" w:styleId="77F41F6724154F239F6B7F10EBC10C45">
    <w:name w:val="77F41F6724154F239F6B7F10EBC10C45"/>
  </w:style>
  <w:style w:type="paragraph" w:customStyle="1" w:styleId="D81A69AB8AB944ECBE526E20E12AC03A">
    <w:name w:val="D81A69AB8AB944ECBE526E20E12AC03A"/>
  </w:style>
  <w:style w:type="paragraph" w:customStyle="1" w:styleId="CD31B33AAC5A4EBD96CDD187C526B63F">
    <w:name w:val="CD31B33AAC5A4EBD96CDD187C526B63F"/>
  </w:style>
  <w:style w:type="paragraph" w:customStyle="1" w:styleId="3D7B3EF6321B48268816D3C0808DF426">
    <w:name w:val="3D7B3EF6321B48268816D3C0808DF426"/>
  </w:style>
  <w:style w:type="paragraph" w:customStyle="1" w:styleId="357176492165485D86C55AC4DB01EC3D">
    <w:name w:val="357176492165485D86C55AC4DB01EC3D"/>
  </w:style>
  <w:style w:type="paragraph" w:customStyle="1" w:styleId="1D51189F419F48539C9CB45762BD05FF">
    <w:name w:val="1D51189F419F48539C9CB45762BD05FF"/>
  </w:style>
  <w:style w:type="paragraph" w:customStyle="1" w:styleId="DC96035896BD4BD688E04AC673CB314E">
    <w:name w:val="DC96035896BD4BD688E04AC673CB314E"/>
  </w:style>
  <w:style w:type="paragraph" w:customStyle="1" w:styleId="D8BA7BD195134B60B2F1FF03148D363B">
    <w:name w:val="D8BA7BD195134B60B2F1FF03148D363B"/>
  </w:style>
  <w:style w:type="paragraph" w:customStyle="1" w:styleId="B0CB61D8543B400E9029D35DC09EBDE0">
    <w:name w:val="B0CB61D8543B400E9029D35DC09EBDE0"/>
  </w:style>
  <w:style w:type="paragraph" w:customStyle="1" w:styleId="194792E7D6C84FE0810271F9920A91CE">
    <w:name w:val="194792E7D6C84FE0810271F9920A91CE"/>
  </w:style>
  <w:style w:type="paragraph" w:customStyle="1" w:styleId="231351534E7042779D5D20489562C595">
    <w:name w:val="231351534E7042779D5D20489562C595"/>
    <w:rsid w:val="0030374F"/>
  </w:style>
  <w:style w:type="paragraph" w:customStyle="1" w:styleId="0C07CBB28BA14B0CAAB50A25F764FF56">
    <w:name w:val="0C07CBB28BA14B0CAAB50A25F764FF56"/>
    <w:rsid w:val="0030374F"/>
  </w:style>
  <w:style w:type="paragraph" w:customStyle="1" w:styleId="E608AE8CC8534B768A74CE809252B08C">
    <w:name w:val="E608AE8CC8534B768A74CE809252B08C"/>
    <w:rsid w:val="0030374F"/>
  </w:style>
  <w:style w:type="paragraph" w:customStyle="1" w:styleId="7C14997DF6E14B68B8950AAF3C10B552">
    <w:name w:val="7C14997DF6E14B68B8950AAF3C10B552"/>
    <w:rsid w:val="0030374F"/>
  </w:style>
  <w:style w:type="paragraph" w:customStyle="1" w:styleId="23A219D7AD8C4EE9AE70BED2B9141BDB">
    <w:name w:val="23A219D7AD8C4EE9AE70BED2B9141BDB"/>
    <w:rsid w:val="0030374F"/>
  </w:style>
  <w:style w:type="paragraph" w:customStyle="1" w:styleId="DD8605DE6C5044A1A59FBC633E58043C">
    <w:name w:val="DD8605DE6C5044A1A59FBC633E58043C"/>
    <w:rsid w:val="0030374F"/>
  </w:style>
  <w:style w:type="paragraph" w:customStyle="1" w:styleId="4ABD55742DEF4FAFB0D32AFFFB38394A">
    <w:name w:val="4ABD55742DEF4FAFB0D32AFFFB38394A"/>
    <w:rsid w:val="00303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Simple Blue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DDB99B8-D073-4930-99DB-A989FF95B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(Simple Blue design)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quote (Simple Blue design)</vt:lpstr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quote (Simple Blue design)</dc:title>
  <dc:subject>Moss Landing Boat Works</dc:subject>
  <dc:creator>Gravelles Boatyard</dc:creator>
  <cp:keywords/>
  <cp:lastModifiedBy>Gravelles Boatyard</cp:lastModifiedBy>
  <cp:revision>3</cp:revision>
  <cp:lastPrinted>2004-09-21T00:02:00Z</cp:lastPrinted>
  <dcterms:created xsi:type="dcterms:W3CDTF">2015-11-18T17:35:00Z</dcterms:created>
  <dcterms:modified xsi:type="dcterms:W3CDTF">2015-11-18T17:37:00Z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TC011503381033</vt:lpwstr>
  </property>
</Properties>
</file>