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C22460" w:rsidP="00C22460">
      <w:pPr>
        <w:jc w:val="center"/>
        <w:rPr>
          <w:rFonts w:ascii="Arial" w:hAnsi="Arial" w:cs="Arial"/>
          <w:b/>
          <w:sz w:val="36"/>
          <w:szCs w:val="36"/>
        </w:rPr>
      </w:pPr>
      <w:r w:rsidRPr="00A8796E">
        <w:rPr>
          <w:rFonts w:ascii="Arial" w:hAnsi="Arial" w:cs="Arial"/>
          <w:b/>
          <w:sz w:val="36"/>
          <w:szCs w:val="36"/>
        </w:rPr>
        <w:t>Radiometer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0"/>
        <w:gridCol w:w="2590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83407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1/2/18</w:t>
            </w:r>
            <w:bookmarkStart w:id="0" w:name="_GoBack"/>
            <w:bookmarkEnd w:id="0"/>
          </w:p>
        </w:tc>
        <w:tc>
          <w:tcPr>
            <w:tcW w:w="1007" w:type="dxa"/>
          </w:tcPr>
          <w:p w:rsidR="00A8796E" w:rsidRDefault="00140AAF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123F5E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HyperOCR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</w:t>
            </w:r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123F5E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A30821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Pr="00F10128" w:rsidRDefault="00A30821" w:rsidP="00C224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Problems Found.</w:t>
      </w: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Did Post Calibration and Reality </w:t>
      </w:r>
      <w:proofErr w:type="gramStart"/>
      <w:r>
        <w:rPr>
          <w:rFonts w:ascii="Arial" w:hAnsi="Arial" w:cs="Arial"/>
          <w:b/>
          <w:sz w:val="24"/>
          <w:szCs w:val="24"/>
        </w:rPr>
        <w:t>Check.</w:t>
      </w:r>
      <w:proofErr w:type="gramEnd"/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Passed Calibration and Reality Check.</w:t>
      </w: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p w:rsidR="00A30821" w:rsidRDefault="00A30821" w:rsidP="006F2F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A30821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123F5E"/>
    <w:rsid w:val="00140AAF"/>
    <w:rsid w:val="001C26E1"/>
    <w:rsid w:val="00232C4F"/>
    <w:rsid w:val="00383CBF"/>
    <w:rsid w:val="006F2F68"/>
    <w:rsid w:val="00792884"/>
    <w:rsid w:val="007B7C54"/>
    <w:rsid w:val="00834071"/>
    <w:rsid w:val="009B7A2E"/>
    <w:rsid w:val="00A30821"/>
    <w:rsid w:val="00A8796E"/>
    <w:rsid w:val="00C22460"/>
    <w:rsid w:val="00C44E4E"/>
    <w:rsid w:val="00C76A84"/>
    <w:rsid w:val="00D5518F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EDE7F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3</cp:revision>
  <dcterms:created xsi:type="dcterms:W3CDTF">2018-01-03T00:37:00Z</dcterms:created>
  <dcterms:modified xsi:type="dcterms:W3CDTF">2018-01-03T18:27:00Z</dcterms:modified>
</cp:coreProperties>
</file>