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BC594C" w:rsidP="00C22460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Bioshutter</w:t>
      </w:r>
      <w:proofErr w:type="spellEnd"/>
      <w:r w:rsidR="00C22460" w:rsidRPr="00A8796E">
        <w:rPr>
          <w:rFonts w:ascii="Arial" w:hAnsi="Arial" w:cs="Arial"/>
          <w:b/>
          <w:sz w:val="36"/>
          <w:szCs w:val="36"/>
        </w:rPr>
        <w:t xml:space="preserve">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1"/>
        <w:gridCol w:w="2589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1/4/18</w:t>
            </w:r>
          </w:p>
        </w:tc>
        <w:tc>
          <w:tcPr>
            <w:tcW w:w="1007" w:type="dxa"/>
          </w:tcPr>
          <w:p w:rsidR="00A8796E" w:rsidRDefault="002308CE" w:rsidP="002308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Bioshutter</w:t>
            </w:r>
            <w:proofErr w:type="spellEnd"/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F05CB3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774E8">
              <w:rPr>
                <w:rFonts w:ascii="Arial" w:hAnsi="Arial" w:cs="Arial"/>
                <w:sz w:val="24"/>
                <w:szCs w:val="24"/>
              </w:rPr>
              <w:t>6</w:t>
            </w:r>
            <w:bookmarkStart w:id="0" w:name="_GoBack"/>
            <w:bookmarkEnd w:id="0"/>
            <w:r w:rsidR="001301A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BB233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Default="007B4E01" w:rsidP="007B4E0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came in without the Copper Paddle.</w:t>
      </w: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Installed new Paddle and screws (Silicon Brass).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passed functional tests.</w:t>
      </w:r>
    </w:p>
    <w:p w:rsidR="007B7C54" w:rsidRDefault="007B7C54" w:rsidP="007B4E01">
      <w:pPr>
        <w:spacing w:after="0"/>
        <w:rPr>
          <w:rFonts w:ascii="Arial" w:hAnsi="Arial" w:cs="Arial"/>
          <w:b/>
          <w:sz w:val="24"/>
          <w:szCs w:val="24"/>
        </w:rPr>
      </w:pPr>
    </w:p>
    <w:sectPr w:rsidR="007B7C54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08253F"/>
    <w:rsid w:val="001301AA"/>
    <w:rsid w:val="001C26E1"/>
    <w:rsid w:val="002308CE"/>
    <w:rsid w:val="00232C4F"/>
    <w:rsid w:val="00383CBF"/>
    <w:rsid w:val="005970CA"/>
    <w:rsid w:val="006F2F68"/>
    <w:rsid w:val="00792884"/>
    <w:rsid w:val="007B4E01"/>
    <w:rsid w:val="007B7C54"/>
    <w:rsid w:val="009B7A2E"/>
    <w:rsid w:val="00A8796E"/>
    <w:rsid w:val="00BB233A"/>
    <w:rsid w:val="00BC594C"/>
    <w:rsid w:val="00C22460"/>
    <w:rsid w:val="00C44E4E"/>
    <w:rsid w:val="00C76A84"/>
    <w:rsid w:val="00D5518F"/>
    <w:rsid w:val="00E774E8"/>
    <w:rsid w:val="00F05CB3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A706F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2</cp:revision>
  <dcterms:created xsi:type="dcterms:W3CDTF">2018-01-05T01:33:00Z</dcterms:created>
  <dcterms:modified xsi:type="dcterms:W3CDTF">2018-01-05T01:33:00Z</dcterms:modified>
</cp:coreProperties>
</file>