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720" w:rsidRPr="00A062D2" w:rsidRDefault="00364720" w:rsidP="00A062D2">
      <w:pPr>
        <w:pStyle w:val="NoSpacing"/>
        <w:rPr>
          <w:rFonts w:ascii="Arial" w:hAnsi="Arial" w:cs="Arial"/>
        </w:rPr>
      </w:pPr>
      <w:r w:rsidRPr="00A062D2">
        <w:rPr>
          <w:rFonts w:ascii="Arial" w:hAnsi="Arial" w:cs="Arial"/>
        </w:rPr>
        <w:t>Tethys Motherboard Engineering Change Orders</w:t>
      </w:r>
    </w:p>
    <w:p w:rsidR="00364720" w:rsidRPr="00A062D2" w:rsidRDefault="00364720" w:rsidP="00A062D2">
      <w:pPr>
        <w:pStyle w:val="NoSpacing"/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country-region">
          <w:r w:rsidRPr="00A062D2">
            <w:rPr>
              <w:rFonts w:ascii="Arial" w:hAnsi="Arial" w:cs="Arial"/>
            </w:rPr>
            <w:t>Chad</w:t>
          </w:r>
        </w:smartTag>
      </w:smartTag>
      <w:r w:rsidRPr="00A062D2">
        <w:rPr>
          <w:rFonts w:ascii="Arial" w:hAnsi="Arial" w:cs="Arial"/>
        </w:rPr>
        <w:t xml:space="preserve"> Kecy</w:t>
      </w:r>
    </w:p>
    <w:p w:rsidR="00364720" w:rsidRDefault="00364720" w:rsidP="00A062D2">
      <w:pPr>
        <w:pStyle w:val="NoSpacing"/>
        <w:rPr>
          <w:rFonts w:ascii="Arial" w:hAnsi="Arial" w:cs="Arial"/>
        </w:rPr>
      </w:pPr>
      <w:r w:rsidRPr="00A062D2">
        <w:rPr>
          <w:rFonts w:ascii="Arial" w:hAnsi="Arial" w:cs="Arial"/>
        </w:rPr>
        <w:t>11-03-200</w:t>
      </w:r>
      <w:r>
        <w:rPr>
          <w:rFonts w:ascii="Arial" w:hAnsi="Arial" w:cs="Arial"/>
        </w:rPr>
        <w:t>9 v1</w:t>
      </w:r>
    </w:p>
    <w:p w:rsidR="00364720" w:rsidRDefault="00364720" w:rsidP="00A062D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01-07-2010 v2</w:t>
      </w:r>
    </w:p>
    <w:p w:rsidR="00364720" w:rsidRDefault="00364720" w:rsidP="00A062D2">
      <w:pPr>
        <w:pStyle w:val="NoSpacing"/>
        <w:rPr>
          <w:rFonts w:ascii="Arial" w:hAnsi="Arial" w:cs="Arial"/>
        </w:rPr>
      </w:pPr>
    </w:p>
    <w:p w:rsidR="00364720" w:rsidRDefault="00364720" w:rsidP="00A062D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22 July 2011 v3</w:t>
      </w:r>
      <w:r>
        <w:rPr>
          <w:rFonts w:ascii="Arial" w:hAnsi="Arial" w:cs="Arial"/>
        </w:rPr>
        <w:tab/>
        <w:t>ecm</w:t>
      </w:r>
    </w:p>
    <w:p w:rsidR="00364720" w:rsidRDefault="00364720" w:rsidP="00A062D2">
      <w:pPr>
        <w:pStyle w:val="NoSpacing"/>
        <w:rPr>
          <w:rFonts w:ascii="Arial" w:hAnsi="Arial" w:cs="Arial"/>
        </w:rPr>
      </w:pPr>
    </w:p>
    <w:p w:rsidR="00364720" w:rsidRDefault="00364720" w:rsidP="00A062D2">
      <w:pPr>
        <w:pStyle w:val="NoSpacing"/>
        <w:rPr>
          <w:rFonts w:ascii="Arial" w:hAnsi="Arial" w:cs="Arial"/>
        </w:rPr>
      </w:pPr>
    </w:p>
    <w:p w:rsidR="00364720" w:rsidRDefault="00364720" w:rsidP="00A062D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ECO A/H: Emergency Radio On/Off Initial Conditions Set and Signal Swap with GF_Chan_0</w:t>
      </w:r>
    </w:p>
    <w:p w:rsidR="00364720" w:rsidRDefault="00364720" w:rsidP="00A062D2">
      <w:pPr>
        <w:pStyle w:val="NoSpacing"/>
        <w:rPr>
          <w:rFonts w:ascii="Arial" w:hAnsi="Arial" w:cs="Arial"/>
        </w:rPr>
      </w:pPr>
    </w:p>
    <w:p w:rsidR="00364720" w:rsidRDefault="00364720" w:rsidP="00A062D2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Lift U94-2 Leg [page 4]</w:t>
      </w:r>
    </w:p>
    <w:p w:rsidR="00364720" w:rsidRDefault="00364720" w:rsidP="00A062D2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Lift U94-4 Leg [page 4]</w:t>
      </w:r>
    </w:p>
    <w:p w:rsidR="00364720" w:rsidRDefault="00364720" w:rsidP="00A062D2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Lift U51-1 Leg [page 9]</w:t>
      </w:r>
    </w:p>
    <w:p w:rsidR="00364720" w:rsidRDefault="00364720" w:rsidP="00A062D2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Solder raised U94-2 Leg to U94-7 (ground) [page 4]</w:t>
      </w:r>
    </w:p>
    <w:p w:rsidR="00364720" w:rsidRDefault="00364720" w:rsidP="00A062D2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Solder a wire from V148 [page 1] to U51-1 Leg</w:t>
      </w:r>
      <w:r w:rsidRPr="005851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[page 9]</w:t>
      </w:r>
    </w:p>
    <w:p w:rsidR="00364720" w:rsidRDefault="00364720" w:rsidP="00A062D2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Solder a wire from U51-1 pad [page 9] to U94-4 leg [page 4]  </w:t>
      </w:r>
    </w:p>
    <w:p w:rsidR="00364720" w:rsidRDefault="00364720" w:rsidP="00A062D2">
      <w:pPr>
        <w:pStyle w:val="NoSpacing"/>
        <w:rPr>
          <w:rFonts w:ascii="Arial" w:hAnsi="Arial" w:cs="Arial"/>
        </w:rPr>
      </w:pPr>
    </w:p>
    <w:p w:rsidR="00364720" w:rsidRDefault="00364720" w:rsidP="00A062D2">
      <w:pPr>
        <w:pStyle w:val="NoSpacing"/>
        <w:rPr>
          <w:rFonts w:ascii="Arial" w:hAnsi="Arial" w:cs="Arial"/>
        </w:rPr>
      </w:pPr>
    </w:p>
    <w:p w:rsidR="00364720" w:rsidRDefault="00364720" w:rsidP="00A062D2">
      <w:pPr>
        <w:pStyle w:val="NoSpacing"/>
        <w:rPr>
          <w:rFonts w:ascii="Arial" w:hAnsi="Arial" w:cs="Arial"/>
        </w:rPr>
      </w:pPr>
    </w:p>
    <w:p w:rsidR="00364720" w:rsidRDefault="00364720" w:rsidP="00A062D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ECO B: U84 was populated with the wrong physical part</w:t>
      </w:r>
    </w:p>
    <w:p w:rsidR="00364720" w:rsidRDefault="00364720" w:rsidP="00A062D2">
      <w:pPr>
        <w:pStyle w:val="NoSpacing"/>
        <w:rPr>
          <w:rFonts w:ascii="Arial" w:hAnsi="Arial" w:cs="Arial"/>
        </w:rPr>
      </w:pPr>
    </w:p>
    <w:p w:rsidR="00364720" w:rsidRDefault="00364720" w:rsidP="00A062D2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Replace U84 with a 74LVC00 (14-SOIC) [page 5 and 13]</w:t>
      </w:r>
    </w:p>
    <w:p w:rsidR="00364720" w:rsidRDefault="00364720" w:rsidP="00A062D2">
      <w:pPr>
        <w:pStyle w:val="NoSpacing"/>
        <w:rPr>
          <w:rFonts w:ascii="Arial" w:hAnsi="Arial" w:cs="Arial"/>
        </w:rPr>
      </w:pPr>
    </w:p>
    <w:p w:rsidR="00364720" w:rsidRDefault="00364720" w:rsidP="00A062D2">
      <w:pPr>
        <w:pStyle w:val="NoSpacing"/>
        <w:rPr>
          <w:rFonts w:ascii="Arial" w:hAnsi="Arial" w:cs="Arial"/>
        </w:rPr>
      </w:pPr>
    </w:p>
    <w:p w:rsidR="00364720" w:rsidRDefault="00364720" w:rsidP="00A062D2">
      <w:pPr>
        <w:pStyle w:val="NoSpacing"/>
        <w:rPr>
          <w:rFonts w:ascii="Arial" w:hAnsi="Arial" w:cs="Arial"/>
        </w:rPr>
      </w:pPr>
    </w:p>
    <w:p w:rsidR="00364720" w:rsidRDefault="00364720" w:rsidP="00A062D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ECO C: Multiple resistors populated with wrong values [page 6]</w:t>
      </w:r>
    </w:p>
    <w:p w:rsidR="00364720" w:rsidRDefault="00364720" w:rsidP="00A062D2">
      <w:pPr>
        <w:pStyle w:val="NoSpacing"/>
        <w:rPr>
          <w:rFonts w:ascii="Arial" w:hAnsi="Arial" w:cs="Arial"/>
        </w:rPr>
      </w:pPr>
    </w:p>
    <w:tbl>
      <w:tblPr>
        <w:tblW w:w="3837" w:type="dxa"/>
        <w:tblInd w:w="1914" w:type="dxa"/>
        <w:tblLook w:val="00A0"/>
      </w:tblPr>
      <w:tblGrid>
        <w:gridCol w:w="1017"/>
        <w:gridCol w:w="1400"/>
        <w:gridCol w:w="1420"/>
      </w:tblGrid>
      <w:tr w:rsidR="00364720" w:rsidRPr="00A977F8" w:rsidTr="00A062D2">
        <w:trPr>
          <w:trHeight w:val="255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Resistor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As Installed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Should Be</w:t>
            </w:r>
          </w:p>
        </w:tc>
      </w:tr>
      <w:tr w:rsidR="00364720" w:rsidRPr="00A977F8" w:rsidTr="00A062D2">
        <w:trPr>
          <w:trHeight w:val="25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R93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33K 5%</w:t>
            </w:r>
          </w:p>
        </w:tc>
      </w:tr>
      <w:tr w:rsidR="00364720" w:rsidRPr="00A977F8" w:rsidTr="00A062D2">
        <w:trPr>
          <w:trHeight w:val="25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R94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1K 5%</w:t>
            </w:r>
          </w:p>
        </w:tc>
      </w:tr>
      <w:tr w:rsidR="00364720" w:rsidRPr="00A977F8" w:rsidTr="00A062D2">
        <w:trPr>
          <w:trHeight w:val="25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R121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33K 5%</w:t>
            </w:r>
          </w:p>
        </w:tc>
      </w:tr>
      <w:tr w:rsidR="00364720" w:rsidRPr="00A977F8" w:rsidTr="00A062D2">
        <w:trPr>
          <w:trHeight w:val="25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R122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1K 5%</w:t>
            </w:r>
          </w:p>
        </w:tc>
      </w:tr>
      <w:tr w:rsidR="00364720" w:rsidRPr="00A977F8" w:rsidTr="00A062D2">
        <w:trPr>
          <w:trHeight w:val="25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R123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49.9K 1%</w:t>
            </w:r>
          </w:p>
        </w:tc>
      </w:tr>
      <w:tr w:rsidR="00364720" w:rsidRPr="00A977F8" w:rsidTr="00A062D2">
        <w:trPr>
          <w:trHeight w:val="25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R124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10.0K 1%</w:t>
            </w:r>
          </w:p>
        </w:tc>
      </w:tr>
      <w:tr w:rsidR="00364720" w:rsidRPr="00A977F8" w:rsidTr="00A062D2">
        <w:trPr>
          <w:trHeight w:val="25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R125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42.2K 1%</w:t>
            </w:r>
          </w:p>
        </w:tc>
      </w:tr>
      <w:tr w:rsidR="00364720" w:rsidRPr="00A977F8" w:rsidTr="00A062D2">
        <w:trPr>
          <w:trHeight w:val="25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R126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10.2K 1%</w:t>
            </w:r>
          </w:p>
        </w:tc>
      </w:tr>
      <w:tr w:rsidR="00364720" w:rsidRPr="00A977F8" w:rsidTr="00A062D2">
        <w:trPr>
          <w:trHeight w:val="25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R127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20K 5%</w:t>
            </w:r>
          </w:p>
        </w:tc>
      </w:tr>
      <w:tr w:rsidR="00364720" w:rsidRPr="00A977F8" w:rsidTr="00A062D2">
        <w:trPr>
          <w:trHeight w:val="25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R128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20K 5%</w:t>
            </w:r>
          </w:p>
        </w:tc>
      </w:tr>
      <w:tr w:rsidR="00364720" w:rsidRPr="00A977F8" w:rsidTr="00A062D2">
        <w:trPr>
          <w:trHeight w:val="25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R129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100 5%</w:t>
            </w:r>
          </w:p>
        </w:tc>
      </w:tr>
      <w:tr w:rsidR="00364720" w:rsidRPr="00A977F8" w:rsidTr="00A062D2">
        <w:trPr>
          <w:trHeight w:val="25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R130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4720" w:rsidRPr="00A062D2" w:rsidRDefault="00364720" w:rsidP="00A062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2D2">
              <w:rPr>
                <w:rFonts w:ascii="Arial" w:hAnsi="Arial" w:cs="Arial"/>
                <w:color w:val="000000"/>
                <w:sz w:val="20"/>
                <w:szCs w:val="20"/>
              </w:rPr>
              <w:t>100 5%</w:t>
            </w:r>
          </w:p>
        </w:tc>
      </w:tr>
    </w:tbl>
    <w:p w:rsidR="00364720" w:rsidRDefault="00364720" w:rsidP="00A062D2">
      <w:pPr>
        <w:pStyle w:val="NoSpacing"/>
        <w:rPr>
          <w:rFonts w:ascii="Arial" w:hAnsi="Arial" w:cs="Arial"/>
        </w:rPr>
      </w:pPr>
    </w:p>
    <w:p w:rsidR="00364720" w:rsidRDefault="00364720" w:rsidP="00A062D2">
      <w:pPr>
        <w:pStyle w:val="NoSpacing"/>
        <w:rPr>
          <w:rFonts w:ascii="Arial" w:hAnsi="Arial" w:cs="Arial"/>
        </w:rPr>
      </w:pPr>
    </w:p>
    <w:p w:rsidR="00364720" w:rsidRDefault="00364720" w:rsidP="00A062D2">
      <w:pPr>
        <w:pStyle w:val="NoSpacing"/>
        <w:rPr>
          <w:rFonts w:ascii="Arial" w:hAnsi="Arial" w:cs="Arial"/>
        </w:rPr>
      </w:pPr>
    </w:p>
    <w:p w:rsidR="00364720" w:rsidRDefault="00364720" w:rsidP="00A062D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ECO D: RS-485 Xcvr Timing modifications [page 2]</w:t>
      </w:r>
    </w:p>
    <w:p w:rsidR="00364720" w:rsidRDefault="00364720" w:rsidP="00A062D2">
      <w:pPr>
        <w:pStyle w:val="NoSpacing"/>
        <w:rPr>
          <w:rFonts w:ascii="Arial" w:hAnsi="Arial" w:cs="Arial"/>
        </w:rPr>
      </w:pPr>
    </w:p>
    <w:p w:rsidR="00364720" w:rsidRDefault="00364720" w:rsidP="005B1628">
      <w:pPr>
        <w:pStyle w:val="NoSpacing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Change R4 to 604K 1%  </w:t>
      </w:r>
    </w:p>
    <w:p w:rsidR="00364720" w:rsidRDefault="00364720" w:rsidP="005B1628">
      <w:pPr>
        <w:pStyle w:val="NoSpacing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Lift U83-9 leg </w:t>
      </w:r>
    </w:p>
    <w:p w:rsidR="00364720" w:rsidRDefault="00364720" w:rsidP="005B1628">
      <w:pPr>
        <w:pStyle w:val="NoSpacing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Lift U83-10 leg </w:t>
      </w:r>
    </w:p>
    <w:p w:rsidR="00364720" w:rsidRDefault="00364720" w:rsidP="005B1628">
      <w:pPr>
        <w:pStyle w:val="NoSpacing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Solder a wire from U83-10 pad to U83-9 leg </w:t>
      </w:r>
    </w:p>
    <w:p w:rsidR="00364720" w:rsidRDefault="00364720" w:rsidP="005B1628">
      <w:pPr>
        <w:pStyle w:val="NoSpacing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Solder a wire from U83-10 leg to U83-11</w:t>
      </w:r>
    </w:p>
    <w:p w:rsidR="00364720" w:rsidRDefault="00364720" w:rsidP="005B1628">
      <w:pPr>
        <w:pStyle w:val="NoSpacing"/>
        <w:rPr>
          <w:rFonts w:ascii="Arial" w:hAnsi="Arial" w:cs="Arial"/>
        </w:rPr>
      </w:pPr>
    </w:p>
    <w:p w:rsidR="00364720" w:rsidRDefault="00364720" w:rsidP="005B1628">
      <w:pPr>
        <w:pStyle w:val="NoSpacing"/>
        <w:rPr>
          <w:rFonts w:ascii="Arial" w:hAnsi="Arial" w:cs="Arial"/>
        </w:rPr>
      </w:pPr>
    </w:p>
    <w:p w:rsidR="00364720" w:rsidRDefault="00364720" w:rsidP="005B1628">
      <w:pPr>
        <w:pStyle w:val="NoSpacing"/>
        <w:rPr>
          <w:rFonts w:ascii="Arial" w:hAnsi="Arial" w:cs="Arial"/>
        </w:rPr>
      </w:pPr>
    </w:p>
    <w:p w:rsidR="00364720" w:rsidRDefault="00364720" w:rsidP="005B162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ECO E: Pull up resistors added to Reset signals</w:t>
      </w:r>
    </w:p>
    <w:p w:rsidR="00364720" w:rsidRDefault="00364720" w:rsidP="005B1628">
      <w:pPr>
        <w:pStyle w:val="NoSpacing"/>
        <w:rPr>
          <w:rFonts w:ascii="Arial" w:hAnsi="Arial" w:cs="Arial"/>
        </w:rPr>
      </w:pPr>
    </w:p>
    <w:p w:rsidR="00364720" w:rsidRDefault="00364720" w:rsidP="005B1628">
      <w:pPr>
        <w:pStyle w:val="NoSpacing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On the backside of the motherboard, add a 10K 5% 1206 0.25W resistor between J30-1 and J26-4. [for /RESIN] [page 1 and 11]</w:t>
      </w:r>
    </w:p>
    <w:p w:rsidR="00364720" w:rsidRDefault="00364720" w:rsidP="005B1628">
      <w:pPr>
        <w:pStyle w:val="NoSpacing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On the backside of the motherboard, add a 10K 5% 1206 0.25W resistor between C108 and J27-5. [for /SW_RESIN]  [page 1 and 11]</w:t>
      </w:r>
    </w:p>
    <w:p w:rsidR="00364720" w:rsidRDefault="00364720" w:rsidP="005B1628">
      <w:pPr>
        <w:pStyle w:val="NoSpacing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On the backside of the motherboard, add a wire between U87-12 and J27-5. [page 1 and 11]</w:t>
      </w:r>
    </w:p>
    <w:p w:rsidR="00364720" w:rsidRDefault="00364720" w:rsidP="005B1628">
      <w:pPr>
        <w:pStyle w:val="NoSpacing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Solder a 10K 5% 0402 resistor across U87-13 and U87-14. [Reset button] [page 1]</w:t>
      </w:r>
    </w:p>
    <w:p w:rsidR="00364720" w:rsidRDefault="00364720" w:rsidP="00561407">
      <w:pPr>
        <w:pStyle w:val="NoSpacing"/>
        <w:rPr>
          <w:rFonts w:ascii="Arial" w:hAnsi="Arial" w:cs="Arial"/>
        </w:rPr>
      </w:pPr>
    </w:p>
    <w:p w:rsidR="00364720" w:rsidRDefault="00364720" w:rsidP="00561407">
      <w:pPr>
        <w:pStyle w:val="NoSpacing"/>
        <w:rPr>
          <w:rFonts w:ascii="Arial" w:hAnsi="Arial" w:cs="Arial"/>
        </w:rPr>
      </w:pPr>
    </w:p>
    <w:p w:rsidR="00364720" w:rsidRDefault="00364720" w:rsidP="00561407">
      <w:pPr>
        <w:pStyle w:val="NoSpacing"/>
        <w:rPr>
          <w:rFonts w:ascii="Arial" w:hAnsi="Arial" w:cs="Arial"/>
        </w:rPr>
      </w:pPr>
    </w:p>
    <w:p w:rsidR="00364720" w:rsidRDefault="00364720" w:rsidP="005B162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ECO F: Change in /RESIN_CPU signal</w:t>
      </w:r>
    </w:p>
    <w:p w:rsidR="00364720" w:rsidRDefault="00364720" w:rsidP="005B1628">
      <w:pPr>
        <w:pStyle w:val="NoSpacing"/>
        <w:rPr>
          <w:rFonts w:ascii="Arial" w:hAnsi="Arial" w:cs="Arial"/>
        </w:rPr>
      </w:pPr>
    </w:p>
    <w:p w:rsidR="00364720" w:rsidRDefault="00364720" w:rsidP="005B1628">
      <w:pPr>
        <w:pStyle w:val="NoSpacing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Lift U91-2 leg [page 1]</w:t>
      </w:r>
    </w:p>
    <w:p w:rsidR="00364720" w:rsidRDefault="00364720" w:rsidP="005B1628">
      <w:pPr>
        <w:pStyle w:val="NoSpacing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Lift U91-3 leg [page 1]</w:t>
      </w:r>
    </w:p>
    <w:p w:rsidR="00364720" w:rsidRDefault="00364720" w:rsidP="005B1628">
      <w:pPr>
        <w:pStyle w:val="NoSpacing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Lift RN9-6 leg [page 12]</w:t>
      </w:r>
    </w:p>
    <w:p w:rsidR="00364720" w:rsidRDefault="00364720" w:rsidP="005B1628">
      <w:pPr>
        <w:pStyle w:val="NoSpacing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Solder a wire from U91-2 pad [page 1] to V105 [page 12]</w:t>
      </w:r>
    </w:p>
    <w:p w:rsidR="00364720" w:rsidRDefault="00364720" w:rsidP="005B1628">
      <w:pPr>
        <w:pStyle w:val="NoSpacing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Solder a wire from U91-3 pad [page 1] to RN9-6 pad [page 12]</w:t>
      </w:r>
    </w:p>
    <w:p w:rsidR="00364720" w:rsidRDefault="00364720" w:rsidP="005B1628">
      <w:pPr>
        <w:pStyle w:val="NoSpacing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Solder a wire from U91-2 leg to U91-7 [page 1]</w:t>
      </w:r>
    </w:p>
    <w:p w:rsidR="00364720" w:rsidRDefault="00364720" w:rsidP="005B1628">
      <w:pPr>
        <w:pStyle w:val="NoSpacing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Solder a wire from V21 to U91-7 (can combine with step 6). [page 1]</w:t>
      </w:r>
    </w:p>
    <w:p w:rsidR="00364720" w:rsidRDefault="00364720" w:rsidP="005B1628">
      <w:pPr>
        <w:pStyle w:val="NoSpacing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Cut trace from J1-63 (A63) [page 1]</w:t>
      </w:r>
    </w:p>
    <w:p w:rsidR="00364720" w:rsidRDefault="00364720" w:rsidP="005B1628">
      <w:pPr>
        <w:pStyle w:val="NoSpacing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Solder a wire from J1-63 to V22 [page 1]</w:t>
      </w:r>
    </w:p>
    <w:p w:rsidR="00364720" w:rsidRDefault="00364720" w:rsidP="005B1628">
      <w:pPr>
        <w:pStyle w:val="NoSpacing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Solder a wire from U91-8 to U87-5 [page 5]</w:t>
      </w:r>
    </w:p>
    <w:p w:rsidR="00364720" w:rsidRDefault="00364720" w:rsidP="006818A7">
      <w:pPr>
        <w:pStyle w:val="NoSpacing"/>
        <w:rPr>
          <w:rFonts w:ascii="Arial" w:hAnsi="Arial" w:cs="Arial"/>
        </w:rPr>
      </w:pPr>
    </w:p>
    <w:p w:rsidR="00364720" w:rsidRDefault="00364720" w:rsidP="006818A7">
      <w:pPr>
        <w:pStyle w:val="NoSpacing"/>
        <w:rPr>
          <w:rFonts w:ascii="Arial" w:hAnsi="Arial" w:cs="Arial"/>
        </w:rPr>
      </w:pPr>
    </w:p>
    <w:p w:rsidR="00364720" w:rsidRDefault="00364720" w:rsidP="006818A7">
      <w:pPr>
        <w:pStyle w:val="NoSpacing"/>
        <w:rPr>
          <w:rFonts w:ascii="Arial" w:hAnsi="Arial" w:cs="Arial"/>
        </w:rPr>
      </w:pPr>
    </w:p>
    <w:p w:rsidR="00364720" w:rsidRDefault="00364720" w:rsidP="006818A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ECO G: Swap CPU_BURNWIRE_OFF signal with LPC3250_HEARTBEAT signal.</w:t>
      </w:r>
    </w:p>
    <w:p w:rsidR="00364720" w:rsidRDefault="00364720" w:rsidP="006818A7">
      <w:pPr>
        <w:pStyle w:val="NoSpacing"/>
        <w:rPr>
          <w:rFonts w:ascii="Arial" w:hAnsi="Arial" w:cs="Arial"/>
        </w:rPr>
      </w:pPr>
    </w:p>
    <w:p w:rsidR="00364720" w:rsidRDefault="00364720" w:rsidP="00D65DA0">
      <w:pPr>
        <w:pStyle w:val="NoSpacing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Cut the trace from J1-65 (row A) [page 1] to U82-13 [page 5].</w:t>
      </w:r>
    </w:p>
    <w:p w:rsidR="00364720" w:rsidRDefault="00364720" w:rsidP="00D65DA0">
      <w:pPr>
        <w:pStyle w:val="NoSpacing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Solder a 30AWG wire from J1-65 (row A) [page 1] to V112 [page 11].</w:t>
      </w:r>
    </w:p>
    <w:p w:rsidR="00364720" w:rsidRDefault="00364720" w:rsidP="00D65DA0">
      <w:pPr>
        <w:pStyle w:val="NoSpacing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On the backside of the motherboard, run a 30AWG wire frm J27-10 [page 11] to R98 (the side that connects to U82-13). [page 5]</w:t>
      </w:r>
    </w:p>
    <w:p w:rsidR="00364720" w:rsidRDefault="00364720" w:rsidP="00D65DA0">
      <w:pPr>
        <w:pStyle w:val="NoSpacing"/>
        <w:rPr>
          <w:rFonts w:ascii="Arial" w:hAnsi="Arial" w:cs="Arial"/>
        </w:rPr>
      </w:pPr>
    </w:p>
    <w:p w:rsidR="00364720" w:rsidRDefault="00364720" w:rsidP="00D65DA0">
      <w:pPr>
        <w:pStyle w:val="NoSpacing"/>
        <w:rPr>
          <w:rFonts w:ascii="Arial" w:hAnsi="Arial" w:cs="Arial"/>
        </w:rPr>
      </w:pPr>
    </w:p>
    <w:p w:rsidR="00364720" w:rsidRDefault="00364720" w:rsidP="00D65DA0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ECO H: see ECO A</w:t>
      </w:r>
    </w:p>
    <w:p w:rsidR="00364720" w:rsidRDefault="00364720" w:rsidP="00D65DA0">
      <w:pPr>
        <w:pStyle w:val="NoSpacing"/>
        <w:rPr>
          <w:rFonts w:ascii="Arial" w:hAnsi="Arial" w:cs="Arial"/>
        </w:rPr>
      </w:pPr>
    </w:p>
    <w:p w:rsidR="00364720" w:rsidRDefault="00364720" w:rsidP="00D65DA0">
      <w:pPr>
        <w:pStyle w:val="NoSpacing"/>
        <w:rPr>
          <w:rFonts w:ascii="Arial" w:hAnsi="Arial" w:cs="Arial"/>
        </w:rPr>
      </w:pPr>
    </w:p>
    <w:p w:rsidR="00364720" w:rsidRDefault="00364720" w:rsidP="00D65DA0">
      <w:pPr>
        <w:pStyle w:val="NoSpacing"/>
        <w:rPr>
          <w:rFonts w:ascii="Arial" w:hAnsi="Arial" w:cs="Arial"/>
        </w:rPr>
      </w:pPr>
    </w:p>
    <w:p w:rsidR="00364720" w:rsidRDefault="00364720" w:rsidP="00D65DA0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ECO I: Changes to the SPI2 bus signals.</w:t>
      </w:r>
    </w:p>
    <w:p w:rsidR="00364720" w:rsidRDefault="00364720" w:rsidP="00D65DA0">
      <w:pPr>
        <w:pStyle w:val="NoSpacing"/>
        <w:rPr>
          <w:rFonts w:ascii="Arial" w:hAnsi="Arial" w:cs="Arial"/>
        </w:rPr>
      </w:pPr>
    </w:p>
    <w:p w:rsidR="00364720" w:rsidRDefault="00364720" w:rsidP="00D65DA0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Solder a wire from RN9-7 [page 12] to J27-31 [page 11] (</w:t>
      </w:r>
      <w:r w:rsidRPr="00D65DA0">
        <w:rPr>
          <w:rFonts w:ascii="Arial" w:hAnsi="Arial" w:cs="Arial"/>
          <w:i/>
        </w:rPr>
        <w:t>combines the interrupt signals</w:t>
      </w:r>
      <w:r>
        <w:rPr>
          <w:rFonts w:ascii="Arial" w:hAnsi="Arial" w:cs="Arial"/>
        </w:rPr>
        <w:t>)</w:t>
      </w:r>
    </w:p>
    <w:p w:rsidR="00364720" w:rsidRDefault="00364720" w:rsidP="00D65DA0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Solder a wire from RN9-1 [page 12] to U89-12 [page 12] (</w:t>
      </w:r>
      <w:r>
        <w:rPr>
          <w:rFonts w:ascii="Arial" w:hAnsi="Arial" w:cs="Arial"/>
          <w:i/>
        </w:rPr>
        <w:t>adds a pull up resistor to MOSI)</w:t>
      </w:r>
    </w:p>
    <w:p w:rsidR="00364720" w:rsidRDefault="00364720" w:rsidP="00D65DA0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Lift U80-1 [page 12]</w:t>
      </w:r>
    </w:p>
    <w:p w:rsidR="00364720" w:rsidRDefault="00364720" w:rsidP="00D65DA0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Lift U80-2 [page 12]</w:t>
      </w:r>
    </w:p>
    <w:p w:rsidR="00364720" w:rsidRDefault="00364720" w:rsidP="00D65DA0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Solder a wire from U80-1 leg to U80-7 [page 12]</w:t>
      </w:r>
    </w:p>
    <w:p w:rsidR="00364720" w:rsidRDefault="00364720" w:rsidP="00115BB1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Solder a wire from V48 to U80-7</w:t>
      </w:r>
      <w:r w:rsidRPr="00115B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[page 12]</w:t>
      </w:r>
    </w:p>
    <w:p w:rsidR="00364720" w:rsidRDefault="00364720" w:rsidP="00115BB1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Solder a wire from U80-1 pad to U80-2 pad [page 12]</w:t>
      </w:r>
    </w:p>
    <w:p w:rsidR="00364720" w:rsidRDefault="00364720" w:rsidP="00115BB1">
      <w:pPr>
        <w:pStyle w:val="NoSpacing"/>
        <w:rPr>
          <w:rFonts w:ascii="Arial" w:hAnsi="Arial" w:cs="Arial"/>
        </w:rPr>
      </w:pPr>
    </w:p>
    <w:p w:rsidR="00364720" w:rsidRDefault="00364720" w:rsidP="00115BB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ECO J: Add a pull up resistor to UART5 TTL</w:t>
      </w:r>
    </w:p>
    <w:p w:rsidR="00364720" w:rsidRDefault="00364720" w:rsidP="00115BB1">
      <w:pPr>
        <w:pStyle w:val="NoSpacing"/>
        <w:rPr>
          <w:rFonts w:ascii="Arial" w:hAnsi="Arial" w:cs="Arial"/>
        </w:rPr>
      </w:pPr>
    </w:p>
    <w:p w:rsidR="00364720" w:rsidRDefault="00364720" w:rsidP="00115BB1">
      <w:pPr>
        <w:pStyle w:val="NoSpacing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Remove U8 [page 2]</w:t>
      </w:r>
    </w:p>
    <w:p w:rsidR="00364720" w:rsidRDefault="00364720" w:rsidP="00115BB1">
      <w:pPr>
        <w:pStyle w:val="NoSpacing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Solder a 10K 5% resistor across U8-9 pad and U8-15 pad</w:t>
      </w:r>
    </w:p>
    <w:p w:rsidR="00364720" w:rsidRDefault="00364720" w:rsidP="00115BB1">
      <w:pPr>
        <w:pStyle w:val="NoSpacing"/>
        <w:rPr>
          <w:rFonts w:ascii="Arial" w:hAnsi="Arial" w:cs="Arial"/>
        </w:rPr>
      </w:pPr>
    </w:p>
    <w:p w:rsidR="00364720" w:rsidRDefault="00364720" w:rsidP="00115BB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ECO K: Changes to vehicle pressure circuit</w:t>
      </w:r>
    </w:p>
    <w:p w:rsidR="00364720" w:rsidRDefault="00364720" w:rsidP="00115BB1">
      <w:pPr>
        <w:pStyle w:val="NoSpacing"/>
        <w:rPr>
          <w:rFonts w:ascii="Arial" w:hAnsi="Arial" w:cs="Arial"/>
        </w:rPr>
      </w:pPr>
    </w:p>
    <w:p w:rsidR="00364720" w:rsidRDefault="00364720" w:rsidP="00115BB1">
      <w:pPr>
        <w:pStyle w:val="NoSpacing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Lift U11-5 leg [page 3]</w:t>
      </w:r>
    </w:p>
    <w:p w:rsidR="00364720" w:rsidRDefault="00364720" w:rsidP="00115BB1">
      <w:pPr>
        <w:pStyle w:val="NoSpacing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Solder a wire from U11-5 leg to U11-4</w:t>
      </w:r>
    </w:p>
    <w:p w:rsidR="00364720" w:rsidRDefault="00364720" w:rsidP="002754BC">
      <w:pPr>
        <w:pStyle w:val="NoSpacing"/>
        <w:rPr>
          <w:rFonts w:ascii="Arial" w:hAnsi="Arial" w:cs="Arial"/>
        </w:rPr>
      </w:pPr>
    </w:p>
    <w:p w:rsidR="00364720" w:rsidRDefault="00364720" w:rsidP="002754BC">
      <w:pPr>
        <w:pStyle w:val="NoSpacing"/>
        <w:rPr>
          <w:rFonts w:ascii="Arial" w:hAnsi="Arial" w:cs="Arial"/>
        </w:rPr>
      </w:pPr>
    </w:p>
    <w:p w:rsidR="00364720" w:rsidRDefault="00364720" w:rsidP="002754B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ECO L: Changes to DVL_TRIGGER_CPU signal</w:t>
      </w:r>
    </w:p>
    <w:p w:rsidR="00364720" w:rsidRDefault="00364720" w:rsidP="002754BC">
      <w:pPr>
        <w:pStyle w:val="NoSpacing"/>
        <w:rPr>
          <w:rFonts w:ascii="Arial" w:hAnsi="Arial" w:cs="Arial"/>
        </w:rPr>
      </w:pPr>
    </w:p>
    <w:p w:rsidR="00364720" w:rsidRDefault="00364720" w:rsidP="002754BC">
      <w:pPr>
        <w:pStyle w:val="NoSpacing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Lift U93-2 leg [page 10]</w:t>
      </w:r>
    </w:p>
    <w:p w:rsidR="00364720" w:rsidRDefault="00364720" w:rsidP="002754BC">
      <w:pPr>
        <w:pStyle w:val="NoSpacing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Lift U93-3 leg [page 10]</w:t>
      </w:r>
    </w:p>
    <w:p w:rsidR="00364720" w:rsidRDefault="00364720" w:rsidP="002754BC">
      <w:pPr>
        <w:pStyle w:val="NoSpacing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Solder a wire from U93-2 leg to U93-7 [page 10]</w:t>
      </w:r>
    </w:p>
    <w:p w:rsidR="00364720" w:rsidRDefault="00364720" w:rsidP="002754BC">
      <w:pPr>
        <w:pStyle w:val="NoSpacing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Solder a wire from U93-2 pad [page 10] to V144 [page 1]</w:t>
      </w:r>
    </w:p>
    <w:p w:rsidR="00364720" w:rsidRDefault="00364720" w:rsidP="002754BC">
      <w:pPr>
        <w:pStyle w:val="NoSpacing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Solder a wire from U93-3 pad [page 10] to V145 [page 1]</w:t>
      </w:r>
    </w:p>
    <w:p w:rsidR="00364720" w:rsidRDefault="00364720" w:rsidP="002754BC">
      <w:pPr>
        <w:pStyle w:val="NoSpacing"/>
        <w:rPr>
          <w:rFonts w:ascii="Arial" w:hAnsi="Arial" w:cs="Arial"/>
        </w:rPr>
      </w:pPr>
    </w:p>
    <w:p w:rsidR="00364720" w:rsidRDefault="00364720" w:rsidP="002754BC">
      <w:pPr>
        <w:pStyle w:val="NoSpacing"/>
        <w:rPr>
          <w:rFonts w:ascii="Arial" w:hAnsi="Arial" w:cs="Arial"/>
        </w:rPr>
      </w:pPr>
    </w:p>
    <w:p w:rsidR="00364720" w:rsidRDefault="00364720" w:rsidP="00115BB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ECO M: Iridium Emergency Digital Signal </w:t>
      </w:r>
    </w:p>
    <w:p w:rsidR="00364720" w:rsidRDefault="00364720" w:rsidP="00115BB1">
      <w:pPr>
        <w:pStyle w:val="NoSpacing"/>
        <w:rPr>
          <w:rFonts w:ascii="Arial" w:hAnsi="Arial" w:cs="Arial"/>
        </w:rPr>
      </w:pPr>
    </w:p>
    <w:p w:rsidR="00364720" w:rsidRDefault="00364720" w:rsidP="008E6519">
      <w:pPr>
        <w:pStyle w:val="NoSpacing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Remove R52 [page 4]</w:t>
      </w:r>
    </w:p>
    <w:p w:rsidR="00364720" w:rsidRDefault="00364720" w:rsidP="00115BB1">
      <w:pPr>
        <w:pStyle w:val="NoSpacing"/>
        <w:ind w:left="1080"/>
        <w:rPr>
          <w:rFonts w:ascii="Arial" w:hAnsi="Arial" w:cs="Arial"/>
        </w:rPr>
      </w:pPr>
    </w:p>
    <w:p w:rsidR="00364720" w:rsidRDefault="00364720" w:rsidP="005B1628">
      <w:pPr>
        <w:pStyle w:val="NoSpacing"/>
        <w:rPr>
          <w:rFonts w:ascii="Arial" w:hAnsi="Arial" w:cs="Arial"/>
        </w:rPr>
      </w:pPr>
    </w:p>
    <w:p w:rsidR="00364720" w:rsidRDefault="00364720" w:rsidP="005B162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ECO N: Unused analog input on ADC</w:t>
      </w:r>
    </w:p>
    <w:p w:rsidR="00364720" w:rsidRDefault="00364720" w:rsidP="005B1628">
      <w:pPr>
        <w:pStyle w:val="NoSpacing"/>
        <w:rPr>
          <w:rFonts w:ascii="Arial" w:hAnsi="Arial" w:cs="Arial"/>
        </w:rPr>
      </w:pPr>
    </w:p>
    <w:p w:rsidR="00364720" w:rsidRDefault="00364720" w:rsidP="00B11589">
      <w:pPr>
        <w:pStyle w:val="NoSpacing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Solder a wire from V45 to U55-13 [page 9]</w:t>
      </w:r>
    </w:p>
    <w:p w:rsidR="00364720" w:rsidRDefault="00364720" w:rsidP="00A4616D">
      <w:pPr>
        <w:pStyle w:val="NoSpacing"/>
        <w:ind w:left="720"/>
        <w:rPr>
          <w:rFonts w:ascii="Arial" w:hAnsi="Arial" w:cs="Arial"/>
        </w:rPr>
      </w:pPr>
    </w:p>
    <w:p w:rsidR="00364720" w:rsidRDefault="00364720" w:rsidP="00B11589">
      <w:pPr>
        <w:pStyle w:val="NoSpacing"/>
        <w:ind w:left="720"/>
        <w:rPr>
          <w:rFonts w:ascii="Arial" w:hAnsi="Arial" w:cs="Arial"/>
        </w:rPr>
      </w:pPr>
    </w:p>
    <w:p w:rsidR="00364720" w:rsidRDefault="00364720" w:rsidP="00B11589">
      <w:pPr>
        <w:pStyle w:val="NoSpacing"/>
        <w:ind w:left="720"/>
        <w:rPr>
          <w:rFonts w:ascii="Arial" w:hAnsi="Arial" w:cs="Arial"/>
        </w:rPr>
      </w:pPr>
    </w:p>
    <w:p w:rsidR="00364720" w:rsidRDefault="00364720" w:rsidP="005B162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</w:t>
      </w:r>
      <w:r w:rsidRPr="00A4616D">
        <w:rPr>
          <w:rFonts w:ascii="Arial" w:hAnsi="Arial" w:cs="Arial"/>
          <w:u w:val="single"/>
        </w:rPr>
        <w:t>_Rev 3</w:t>
      </w:r>
    </w:p>
    <w:p w:rsidR="00364720" w:rsidRDefault="00364720" w:rsidP="005B1628">
      <w:pPr>
        <w:pStyle w:val="NoSpacing"/>
        <w:rPr>
          <w:rFonts w:ascii="Arial" w:hAnsi="Arial" w:cs="Arial"/>
        </w:rPr>
      </w:pPr>
    </w:p>
    <w:p w:rsidR="00364720" w:rsidRDefault="00364720" w:rsidP="005B1628">
      <w:pPr>
        <w:pStyle w:val="NoSpacing"/>
        <w:rPr>
          <w:rFonts w:ascii="Arial" w:hAnsi="Arial" w:cs="Arial"/>
        </w:rPr>
      </w:pPr>
    </w:p>
    <w:p w:rsidR="00364720" w:rsidRDefault="00364720" w:rsidP="00A4616D">
      <w:pPr>
        <w:pStyle w:val="NoSpacing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ECO O:   Remove unused current-sense amplifiers from Instrument Power Supply section, due to leakage currents (BKieft 27 Apr 2010).</w:t>
      </w:r>
    </w:p>
    <w:p w:rsidR="00364720" w:rsidRDefault="00364720" w:rsidP="005B1628">
      <w:pPr>
        <w:pStyle w:val="NoSpacing"/>
        <w:rPr>
          <w:rFonts w:ascii="Arial" w:hAnsi="Arial" w:cs="Arial"/>
        </w:rPr>
      </w:pPr>
    </w:p>
    <w:p w:rsidR="00364720" w:rsidRPr="00A4616D" w:rsidRDefault="00364720" w:rsidP="00D501E8">
      <w:pPr>
        <w:pStyle w:val="NoSpacing"/>
        <w:numPr>
          <w:ilvl w:val="0"/>
          <w:numId w:val="13"/>
        </w:numPr>
        <w:rPr>
          <w:rFonts w:ascii="Arial" w:hAnsi="Arial" w:cs="Arial"/>
          <w:lang w:val="es-ES"/>
        </w:rPr>
      </w:pPr>
      <w:r w:rsidRPr="00A4616D">
        <w:rPr>
          <w:rFonts w:ascii="Arial" w:hAnsi="Arial" w:cs="Arial"/>
          <w:lang w:val="es-ES"/>
        </w:rPr>
        <w:t>Remove U45, U48, U50, U19</w:t>
      </w:r>
      <w:r>
        <w:rPr>
          <w:rFonts w:ascii="Arial" w:hAnsi="Arial" w:cs="Arial"/>
          <w:lang w:val="es-ES"/>
        </w:rPr>
        <w:t xml:space="preserve">   (page 8)</w:t>
      </w:r>
    </w:p>
    <w:p w:rsidR="00364720" w:rsidRPr="00A4616D" w:rsidRDefault="00364720" w:rsidP="00D501E8">
      <w:pPr>
        <w:pStyle w:val="NoSpacing"/>
        <w:rPr>
          <w:rFonts w:ascii="Arial" w:hAnsi="Arial" w:cs="Arial"/>
          <w:lang w:val="es-ES"/>
        </w:rPr>
      </w:pPr>
    </w:p>
    <w:p w:rsidR="00364720" w:rsidRPr="00A4616D" w:rsidRDefault="00364720" w:rsidP="00D501E8">
      <w:pPr>
        <w:pStyle w:val="NoSpacing"/>
        <w:rPr>
          <w:rFonts w:ascii="Arial" w:hAnsi="Arial" w:cs="Arial"/>
          <w:lang w:val="es-ES"/>
        </w:rPr>
      </w:pPr>
    </w:p>
    <w:p w:rsidR="00364720" w:rsidRDefault="00364720" w:rsidP="00A4616D">
      <w:pPr>
        <w:pStyle w:val="NoSpacing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ECO P:    Remove unused current-sense amplifiers from Motherboard Power Supply section (B Kieft 14 May 2010)</w:t>
      </w:r>
    </w:p>
    <w:p w:rsidR="00364720" w:rsidRDefault="00364720" w:rsidP="00D501E8">
      <w:pPr>
        <w:pStyle w:val="NoSpacing"/>
        <w:rPr>
          <w:rFonts w:ascii="Arial" w:hAnsi="Arial" w:cs="Arial"/>
        </w:rPr>
      </w:pPr>
    </w:p>
    <w:p w:rsidR="00364720" w:rsidRDefault="00364720" w:rsidP="00A4616D">
      <w:pPr>
        <w:pStyle w:val="NoSpacing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Remove U35, U37, U43, U47</w:t>
      </w:r>
    </w:p>
    <w:p w:rsidR="00364720" w:rsidRDefault="00364720" w:rsidP="00A4616D">
      <w:pPr>
        <w:pStyle w:val="NoSpacing"/>
        <w:rPr>
          <w:rFonts w:ascii="Arial" w:hAnsi="Arial" w:cs="Arial"/>
        </w:rPr>
      </w:pPr>
    </w:p>
    <w:p w:rsidR="00364720" w:rsidRDefault="00364720" w:rsidP="00A4616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ECO Q:    (B Kieft 14 May 2010)</w:t>
      </w:r>
    </w:p>
    <w:p w:rsidR="00364720" w:rsidRDefault="00364720" w:rsidP="00A4616D">
      <w:pPr>
        <w:pStyle w:val="NoSpacing"/>
        <w:rPr>
          <w:rFonts w:ascii="Arial" w:hAnsi="Arial" w:cs="Arial"/>
        </w:rPr>
      </w:pPr>
    </w:p>
    <w:p w:rsidR="00364720" w:rsidRDefault="00364720" w:rsidP="008621B7">
      <w:pPr>
        <w:pStyle w:val="NoSpacing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Remove TP58 (Batt, page 6) and TP67 (GND, page 7) and replace with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</w:rPr>
            <w:t>Phoenix</w:t>
          </w:r>
        </w:smartTag>
      </w:smartTag>
      <w:r>
        <w:rPr>
          <w:rFonts w:ascii="Arial" w:hAnsi="Arial" w:cs="Arial"/>
        </w:rPr>
        <w:t xml:space="preserve"> 2 pin 50 degree screw terminal 3.81 lead space</w:t>
      </w:r>
    </w:p>
    <w:p w:rsidR="00364720" w:rsidRDefault="00364720" w:rsidP="008621B7">
      <w:pPr>
        <w:pStyle w:val="NoSpacing"/>
        <w:rPr>
          <w:rFonts w:ascii="Arial" w:hAnsi="Arial" w:cs="Arial"/>
        </w:rPr>
      </w:pPr>
    </w:p>
    <w:p w:rsidR="00364720" w:rsidRDefault="00364720" w:rsidP="008621B7">
      <w:pPr>
        <w:pStyle w:val="NoSpacing"/>
        <w:rPr>
          <w:rFonts w:ascii="Arial" w:hAnsi="Arial" w:cs="Arial"/>
        </w:rPr>
      </w:pPr>
    </w:p>
    <w:p w:rsidR="00364720" w:rsidRDefault="00364720" w:rsidP="00D60CB5">
      <w:pPr>
        <w:pStyle w:val="NoSpacing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ECO R:   Mods for NAL Iridium Modem/GPS  (B Kieft 14 May 2010) (superceded by B Kieft, 16 Feb 2011)</w:t>
      </w:r>
    </w:p>
    <w:p w:rsidR="00364720" w:rsidRDefault="00364720" w:rsidP="008621B7">
      <w:pPr>
        <w:pStyle w:val="NoSpacing"/>
        <w:rPr>
          <w:rFonts w:ascii="Arial" w:hAnsi="Arial" w:cs="Arial"/>
        </w:rPr>
      </w:pPr>
    </w:p>
    <w:p w:rsidR="00364720" w:rsidRDefault="00364720" w:rsidP="00E253C1">
      <w:pPr>
        <w:pStyle w:val="NoSpacing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Connect 1k resistor from TP89 (Iridium Power, page 4) to GND (e.g. J21-3 or similar)</w:t>
      </w:r>
    </w:p>
    <w:p w:rsidR="00364720" w:rsidRDefault="00364720" w:rsidP="00E253C1">
      <w:pPr>
        <w:pStyle w:val="NoSpacing"/>
        <w:rPr>
          <w:rFonts w:ascii="Arial" w:hAnsi="Arial" w:cs="Arial"/>
        </w:rPr>
      </w:pPr>
    </w:p>
    <w:p w:rsidR="00364720" w:rsidRDefault="00364720" w:rsidP="00E253C1">
      <w:pPr>
        <w:pStyle w:val="NoSpacing"/>
        <w:rPr>
          <w:rFonts w:ascii="Arial" w:hAnsi="Arial" w:cs="Arial"/>
        </w:rPr>
      </w:pPr>
    </w:p>
    <w:p w:rsidR="00364720" w:rsidRDefault="00364720" w:rsidP="00E253C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ECO S:  Add filtering to ADC input (E Mellinger 11 June 2010)</w:t>
      </w:r>
    </w:p>
    <w:p w:rsidR="00364720" w:rsidRDefault="00364720" w:rsidP="00E253C1">
      <w:pPr>
        <w:pStyle w:val="NoSpacing"/>
        <w:rPr>
          <w:rFonts w:ascii="Arial" w:hAnsi="Arial" w:cs="Arial"/>
        </w:rPr>
      </w:pPr>
    </w:p>
    <w:p w:rsidR="00364720" w:rsidRDefault="00364720" w:rsidP="004D0AEA">
      <w:pPr>
        <w:pStyle w:val="NoSpacing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Lift lead of U55-6 (or cut trace) (page 9), add 15k 10% 1/10W resistor in series with lead.  Add 0.1 uF/25V ceramic cap (1 uF if size permits) between U55-6 lead and U55-4 or V45 (GND).</w:t>
      </w:r>
    </w:p>
    <w:p w:rsidR="00364720" w:rsidRDefault="00364720" w:rsidP="004D0AEA">
      <w:pPr>
        <w:pStyle w:val="NoSpacing"/>
        <w:rPr>
          <w:rFonts w:ascii="Arial" w:hAnsi="Arial" w:cs="Arial"/>
        </w:rPr>
      </w:pPr>
    </w:p>
    <w:p w:rsidR="00364720" w:rsidRDefault="00364720" w:rsidP="004D0AEA">
      <w:pPr>
        <w:pStyle w:val="NoSpacing"/>
        <w:rPr>
          <w:rFonts w:ascii="Arial" w:hAnsi="Arial" w:cs="Arial"/>
        </w:rPr>
      </w:pPr>
    </w:p>
    <w:p w:rsidR="00364720" w:rsidRDefault="00364720" w:rsidP="00787BC1">
      <w:pPr>
        <w:pStyle w:val="NoSpacing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ECO T:  Replace tantalum capacitors in high-inrush locations with TVS diodes (B Kieft, 7 Sept 2010).</w:t>
      </w:r>
    </w:p>
    <w:p w:rsidR="00364720" w:rsidRDefault="00364720" w:rsidP="00787BC1">
      <w:pPr>
        <w:pStyle w:val="NoSpacing"/>
        <w:ind w:left="720" w:hanging="720"/>
        <w:rPr>
          <w:rFonts w:ascii="Arial" w:hAnsi="Arial" w:cs="Arial"/>
        </w:rPr>
      </w:pPr>
    </w:p>
    <w:p w:rsidR="00364720" w:rsidRDefault="00364720" w:rsidP="00787BC1">
      <w:pPr>
        <w:pStyle w:val="NoSpacing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Remove C45 and C47 (page 6).  Replace with SMBJ24A TVS diode (Digi-Key </w:t>
      </w:r>
      <w:r>
        <w:t>SMBJ24A-E3/52GICT-ND</w:t>
      </w:r>
    </w:p>
    <w:p w:rsidR="00364720" w:rsidRDefault="00364720" w:rsidP="00787BC1">
      <w:pPr>
        <w:pStyle w:val="NoSpacing"/>
        <w:rPr>
          <w:rFonts w:ascii="Arial" w:hAnsi="Arial" w:cs="Arial"/>
        </w:rPr>
      </w:pPr>
    </w:p>
    <w:p w:rsidR="00364720" w:rsidRDefault="00364720" w:rsidP="00787BC1">
      <w:pPr>
        <w:pStyle w:val="NoSpacing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Change C85 (page 8) to 68uF/20V tantalum (Digi-Key </w:t>
      </w:r>
      <w:r>
        <w:t>399-3803-2-ND).</w:t>
      </w:r>
    </w:p>
    <w:p w:rsidR="00364720" w:rsidRDefault="00364720" w:rsidP="00787BC1">
      <w:pPr>
        <w:pStyle w:val="NoSpacing"/>
        <w:rPr>
          <w:rFonts w:ascii="Arial" w:hAnsi="Arial" w:cs="Arial"/>
        </w:rPr>
      </w:pPr>
    </w:p>
    <w:p w:rsidR="00364720" w:rsidRDefault="00364720" w:rsidP="00787BC1">
      <w:pPr>
        <w:pStyle w:val="NoSpacing"/>
        <w:rPr>
          <w:rFonts w:ascii="Arial" w:hAnsi="Arial" w:cs="Arial"/>
        </w:rPr>
      </w:pPr>
    </w:p>
    <w:p w:rsidR="00364720" w:rsidRDefault="00364720" w:rsidP="00787BC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ECO U:  Isolated Burnwire power supply. (</w:t>
      </w:r>
      <w:smartTag w:uri="urn:schemas-microsoft-com:office:smarttags" w:element="place">
        <w:r>
          <w:rPr>
            <w:rFonts w:ascii="Arial" w:hAnsi="Arial" w:cs="Arial"/>
          </w:rPr>
          <w:t>E Mellinger</w:t>
        </w:r>
      </w:smartTag>
      <w:r>
        <w:rPr>
          <w:rFonts w:ascii="Arial" w:hAnsi="Arial" w:cs="Arial"/>
        </w:rPr>
        <w:t>, 24 March 2011.  See Drawing “Tethys Isolate Burnwire Mod for off-Motherboard wiring.)</w:t>
      </w:r>
    </w:p>
    <w:p w:rsidR="00364720" w:rsidRDefault="00364720" w:rsidP="00787BC1">
      <w:pPr>
        <w:pStyle w:val="NoSpacing"/>
        <w:rPr>
          <w:rFonts w:ascii="Arial" w:hAnsi="Arial" w:cs="Arial"/>
        </w:rPr>
      </w:pPr>
    </w:p>
    <w:p w:rsidR="00364720" w:rsidRDefault="00364720" w:rsidP="00E67C93">
      <w:pPr>
        <w:pStyle w:val="NoSpacing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Remove U28 DC-DC converter (page 5) </w:t>
      </w:r>
    </w:p>
    <w:p w:rsidR="00364720" w:rsidRDefault="00364720" w:rsidP="00E67C93">
      <w:pPr>
        <w:pStyle w:val="NoSpacing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Jumper U28 pad 3 to 6, pad 4 to 7 using AWG #20</w:t>
      </w:r>
    </w:p>
    <w:p w:rsidR="00364720" w:rsidRDefault="00364720" w:rsidP="00E67C93">
      <w:pPr>
        <w:pStyle w:val="NoSpacing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Jumper U28 pad 1 to 8, pad 2 to 9, using AWG #20</w:t>
      </w:r>
    </w:p>
    <w:p w:rsidR="00364720" w:rsidRDefault="00364720" w:rsidP="00E67C93">
      <w:pPr>
        <w:pStyle w:val="NoSpacing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Remove U26 MOSFET (page 5)</w:t>
      </w:r>
    </w:p>
    <w:p w:rsidR="00364720" w:rsidRDefault="00364720" w:rsidP="00E67C93">
      <w:pPr>
        <w:pStyle w:val="NoSpacing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Jumper U26 pad 1 to pad 8 using AWG #20</w:t>
      </w:r>
    </w:p>
    <w:p w:rsidR="00364720" w:rsidRDefault="00364720" w:rsidP="00E67C93">
      <w:pPr>
        <w:pStyle w:val="NoSpacing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Jumper J20 (page 10) pin 8 to pin 6, and pin 3 to pin 5, using AWG #22</w:t>
      </w:r>
    </w:p>
    <w:p w:rsidR="00364720" w:rsidRDefault="00364720" w:rsidP="00E67C93">
      <w:pPr>
        <w:pStyle w:val="NoSpacing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Remove U24 optocoupler (page 5)</w:t>
      </w:r>
    </w:p>
    <w:p w:rsidR="00364720" w:rsidRDefault="00364720" w:rsidP="00D60CB5">
      <w:pPr>
        <w:pStyle w:val="NoSpacing"/>
        <w:ind w:left="720"/>
        <w:rPr>
          <w:rFonts w:ascii="Arial" w:hAnsi="Arial" w:cs="Arial"/>
        </w:rPr>
      </w:pPr>
    </w:p>
    <w:p w:rsidR="00364720" w:rsidRDefault="00364720" w:rsidP="00787BC1">
      <w:pPr>
        <w:pStyle w:val="NoSpacing"/>
        <w:rPr>
          <w:rFonts w:ascii="Arial" w:hAnsi="Arial" w:cs="Arial"/>
        </w:rPr>
      </w:pPr>
    </w:p>
    <w:p w:rsidR="00364720" w:rsidRDefault="00364720" w:rsidP="00787BC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ECO V:  Add filtering to SPI CLK at U55 A/D converter (B. Kieft, 17 March 2011)</w:t>
      </w:r>
    </w:p>
    <w:p w:rsidR="00364720" w:rsidRDefault="00364720" w:rsidP="00787BC1">
      <w:pPr>
        <w:pStyle w:val="NoSpacing"/>
        <w:rPr>
          <w:rFonts w:ascii="Arial" w:hAnsi="Arial" w:cs="Arial"/>
        </w:rPr>
      </w:pPr>
    </w:p>
    <w:p w:rsidR="00364720" w:rsidRDefault="00364720" w:rsidP="00C0339B">
      <w:pPr>
        <w:pStyle w:val="NoSpacing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Add 2.7k resistor from U55 pin 16 (page 9) to GND (pin 4, pin 13, or V45).</w:t>
      </w:r>
    </w:p>
    <w:p w:rsidR="00364720" w:rsidRDefault="00364720" w:rsidP="00C0339B">
      <w:pPr>
        <w:pStyle w:val="NoSpacing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Add 18pf ceramic cap in parallel with above resistor.</w:t>
      </w:r>
    </w:p>
    <w:p w:rsidR="00364720" w:rsidRDefault="00364720" w:rsidP="00C0339B">
      <w:pPr>
        <w:pStyle w:val="NoSpacing"/>
        <w:rPr>
          <w:rFonts w:ascii="Arial" w:hAnsi="Arial" w:cs="Arial"/>
        </w:rPr>
      </w:pPr>
    </w:p>
    <w:p w:rsidR="00364720" w:rsidRDefault="00364720" w:rsidP="00C0339B">
      <w:pPr>
        <w:pStyle w:val="NoSpacing"/>
        <w:rPr>
          <w:rFonts w:ascii="Arial" w:hAnsi="Arial" w:cs="Arial"/>
        </w:rPr>
      </w:pPr>
    </w:p>
    <w:p w:rsidR="00364720" w:rsidRDefault="00364720" w:rsidP="00C0339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ECO W:  Increase drive current to GF opto U51  (B Kieft, 23 March 2011)</w:t>
      </w:r>
    </w:p>
    <w:p w:rsidR="00364720" w:rsidRDefault="00364720" w:rsidP="00C0339B">
      <w:pPr>
        <w:pStyle w:val="NoSpacing"/>
        <w:rPr>
          <w:rFonts w:ascii="Arial" w:hAnsi="Arial" w:cs="Arial"/>
        </w:rPr>
      </w:pPr>
    </w:p>
    <w:p w:rsidR="00364720" w:rsidRDefault="00364720" w:rsidP="008A7442">
      <w:pPr>
        <w:pStyle w:val="NoSpacing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Lift U54 pin 1  (page 9).   </w:t>
      </w:r>
    </w:p>
    <w:p w:rsidR="00364720" w:rsidRDefault="00364720" w:rsidP="008A7442">
      <w:pPr>
        <w:pStyle w:val="NoSpacing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Remove blue wire from U51 pin 1 (from ECO A/H), leave pin lifted</w:t>
      </w:r>
    </w:p>
    <w:p w:rsidR="00364720" w:rsidRDefault="00364720" w:rsidP="008A7442">
      <w:pPr>
        <w:pStyle w:val="NoSpacing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Remove other end of blue wire from V148</w:t>
      </w:r>
    </w:p>
    <w:p w:rsidR="00364720" w:rsidRDefault="00364720" w:rsidP="008A7442">
      <w:pPr>
        <w:pStyle w:val="NoSpacing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Connect U51 pin 1 to pad under U54 pin 1.</w:t>
      </w:r>
    </w:p>
    <w:p w:rsidR="00364720" w:rsidRDefault="00364720" w:rsidP="008A7442">
      <w:pPr>
        <w:pStyle w:val="NoSpacing"/>
        <w:rPr>
          <w:rFonts w:ascii="Arial" w:hAnsi="Arial" w:cs="Arial"/>
        </w:rPr>
      </w:pPr>
    </w:p>
    <w:sectPr w:rsidR="00364720" w:rsidSect="009D64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5582"/>
    <w:multiLevelType w:val="hybridMultilevel"/>
    <w:tmpl w:val="1EF875AC"/>
    <w:lvl w:ilvl="0" w:tplc="BF2457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06CE3414"/>
    <w:multiLevelType w:val="hybridMultilevel"/>
    <w:tmpl w:val="0DF48692"/>
    <w:lvl w:ilvl="0" w:tplc="7F4E5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7656D62"/>
    <w:multiLevelType w:val="hybridMultilevel"/>
    <w:tmpl w:val="FCCA74E4"/>
    <w:lvl w:ilvl="0" w:tplc="F192F94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D9818B3"/>
    <w:multiLevelType w:val="hybridMultilevel"/>
    <w:tmpl w:val="E8AEE240"/>
    <w:lvl w:ilvl="0" w:tplc="485C426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F180CAF"/>
    <w:multiLevelType w:val="hybridMultilevel"/>
    <w:tmpl w:val="80F491E6"/>
    <w:lvl w:ilvl="0" w:tplc="A0508EE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53A1F72"/>
    <w:multiLevelType w:val="hybridMultilevel"/>
    <w:tmpl w:val="13227944"/>
    <w:lvl w:ilvl="0" w:tplc="A36CE4A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424631A1"/>
    <w:multiLevelType w:val="hybridMultilevel"/>
    <w:tmpl w:val="C89A78AE"/>
    <w:lvl w:ilvl="0" w:tplc="E262784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44703506"/>
    <w:multiLevelType w:val="hybridMultilevel"/>
    <w:tmpl w:val="4956D8CA"/>
    <w:lvl w:ilvl="0" w:tplc="28769BB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4912417"/>
    <w:multiLevelType w:val="hybridMultilevel"/>
    <w:tmpl w:val="43A6A0E0"/>
    <w:lvl w:ilvl="0" w:tplc="CD5CC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44CA30B9"/>
    <w:multiLevelType w:val="hybridMultilevel"/>
    <w:tmpl w:val="C69CC6DE"/>
    <w:lvl w:ilvl="0" w:tplc="88BC1D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4ABF429A"/>
    <w:multiLevelType w:val="hybridMultilevel"/>
    <w:tmpl w:val="2D36F082"/>
    <w:lvl w:ilvl="0" w:tplc="31504E8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4B1D55D8"/>
    <w:multiLevelType w:val="hybridMultilevel"/>
    <w:tmpl w:val="B66CC73E"/>
    <w:lvl w:ilvl="0" w:tplc="BDA4D1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54C42D88"/>
    <w:multiLevelType w:val="hybridMultilevel"/>
    <w:tmpl w:val="9B72CF92"/>
    <w:lvl w:ilvl="0" w:tplc="FD541A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54D5459F"/>
    <w:multiLevelType w:val="hybridMultilevel"/>
    <w:tmpl w:val="A12479A4"/>
    <w:lvl w:ilvl="0" w:tplc="CB6C90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55A265E5"/>
    <w:multiLevelType w:val="hybridMultilevel"/>
    <w:tmpl w:val="F69C5B9E"/>
    <w:lvl w:ilvl="0" w:tplc="4DECB88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A1F1099"/>
    <w:multiLevelType w:val="hybridMultilevel"/>
    <w:tmpl w:val="89B693B0"/>
    <w:lvl w:ilvl="0" w:tplc="61DA67F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5C5457B8"/>
    <w:multiLevelType w:val="hybridMultilevel"/>
    <w:tmpl w:val="70A2705A"/>
    <w:lvl w:ilvl="0" w:tplc="E29C212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5D733EC"/>
    <w:multiLevelType w:val="hybridMultilevel"/>
    <w:tmpl w:val="77EC122A"/>
    <w:lvl w:ilvl="0" w:tplc="FD66C69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6BBE3398"/>
    <w:multiLevelType w:val="hybridMultilevel"/>
    <w:tmpl w:val="981041F2"/>
    <w:lvl w:ilvl="0" w:tplc="271268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6C276EB6"/>
    <w:multiLevelType w:val="hybridMultilevel"/>
    <w:tmpl w:val="5C0237F2"/>
    <w:lvl w:ilvl="0" w:tplc="F722855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7C592BDF"/>
    <w:multiLevelType w:val="hybridMultilevel"/>
    <w:tmpl w:val="DE502D32"/>
    <w:lvl w:ilvl="0" w:tplc="B8CE64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6"/>
  </w:num>
  <w:num w:numId="2">
    <w:abstractNumId w:val="11"/>
  </w:num>
  <w:num w:numId="3">
    <w:abstractNumId w:val="6"/>
  </w:num>
  <w:num w:numId="4">
    <w:abstractNumId w:val="4"/>
  </w:num>
  <w:num w:numId="5">
    <w:abstractNumId w:val="17"/>
  </w:num>
  <w:num w:numId="6">
    <w:abstractNumId w:val="3"/>
  </w:num>
  <w:num w:numId="7">
    <w:abstractNumId w:val="5"/>
  </w:num>
  <w:num w:numId="8">
    <w:abstractNumId w:val="2"/>
  </w:num>
  <w:num w:numId="9">
    <w:abstractNumId w:val="14"/>
  </w:num>
  <w:num w:numId="10">
    <w:abstractNumId w:val="19"/>
  </w:num>
  <w:num w:numId="11">
    <w:abstractNumId w:val="7"/>
  </w:num>
  <w:num w:numId="12">
    <w:abstractNumId w:val="10"/>
  </w:num>
  <w:num w:numId="13">
    <w:abstractNumId w:val="8"/>
  </w:num>
  <w:num w:numId="14">
    <w:abstractNumId w:val="12"/>
  </w:num>
  <w:num w:numId="15">
    <w:abstractNumId w:val="0"/>
  </w:num>
  <w:num w:numId="16">
    <w:abstractNumId w:val="13"/>
  </w:num>
  <w:num w:numId="17">
    <w:abstractNumId w:val="9"/>
  </w:num>
  <w:num w:numId="18">
    <w:abstractNumId w:val="1"/>
  </w:num>
  <w:num w:numId="19">
    <w:abstractNumId w:val="18"/>
  </w:num>
  <w:num w:numId="20">
    <w:abstractNumId w:val="20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2D2"/>
    <w:rsid w:val="000363CE"/>
    <w:rsid w:val="000A62D9"/>
    <w:rsid w:val="00115BB1"/>
    <w:rsid w:val="00195F32"/>
    <w:rsid w:val="001A3C6D"/>
    <w:rsid w:val="001C6D56"/>
    <w:rsid w:val="002754BC"/>
    <w:rsid w:val="002A0D25"/>
    <w:rsid w:val="002A0EF4"/>
    <w:rsid w:val="002B3ED0"/>
    <w:rsid w:val="002F3EB1"/>
    <w:rsid w:val="00364720"/>
    <w:rsid w:val="003E6336"/>
    <w:rsid w:val="003E7B1A"/>
    <w:rsid w:val="0045639B"/>
    <w:rsid w:val="00482197"/>
    <w:rsid w:val="004D0AEA"/>
    <w:rsid w:val="004D4997"/>
    <w:rsid w:val="00503629"/>
    <w:rsid w:val="00561407"/>
    <w:rsid w:val="00571DDA"/>
    <w:rsid w:val="00585191"/>
    <w:rsid w:val="00593A90"/>
    <w:rsid w:val="005B1628"/>
    <w:rsid w:val="005E3329"/>
    <w:rsid w:val="00666C8B"/>
    <w:rsid w:val="006818A7"/>
    <w:rsid w:val="00705A80"/>
    <w:rsid w:val="00744631"/>
    <w:rsid w:val="007829DB"/>
    <w:rsid w:val="00787BC1"/>
    <w:rsid w:val="008621B7"/>
    <w:rsid w:val="008A2E3E"/>
    <w:rsid w:val="008A7442"/>
    <w:rsid w:val="008B1686"/>
    <w:rsid w:val="008E6519"/>
    <w:rsid w:val="00945E42"/>
    <w:rsid w:val="009C6995"/>
    <w:rsid w:val="009D643D"/>
    <w:rsid w:val="00A062D2"/>
    <w:rsid w:val="00A2336B"/>
    <w:rsid w:val="00A237E8"/>
    <w:rsid w:val="00A4616D"/>
    <w:rsid w:val="00A46447"/>
    <w:rsid w:val="00A5348C"/>
    <w:rsid w:val="00A977F8"/>
    <w:rsid w:val="00AA7DCF"/>
    <w:rsid w:val="00B11589"/>
    <w:rsid w:val="00B26A16"/>
    <w:rsid w:val="00BA6892"/>
    <w:rsid w:val="00BB276F"/>
    <w:rsid w:val="00C0339B"/>
    <w:rsid w:val="00C23541"/>
    <w:rsid w:val="00D501E8"/>
    <w:rsid w:val="00D60CB5"/>
    <w:rsid w:val="00D65DA0"/>
    <w:rsid w:val="00DB74F6"/>
    <w:rsid w:val="00E253C1"/>
    <w:rsid w:val="00E67C93"/>
    <w:rsid w:val="00ED3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43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062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0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363</TotalTime>
  <Pages>4</Pages>
  <Words>822</Words>
  <Characters>4687</Characters>
  <Application>Microsoft Office Outlook</Application>
  <DocSecurity>0</DocSecurity>
  <Lines>0</Lines>
  <Paragraphs>0</Paragraphs>
  <ScaleCrop>false</ScaleCrop>
  <Company>MBARI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Tethys Motherboard Engineering Change Orders</dc:title>
  <dc:subject/>
  <dc:creator>ckecy</dc:creator>
  <cp:keywords/>
  <dc:description/>
  <cp:lastModifiedBy>mbari</cp:lastModifiedBy>
  <cp:revision>6</cp:revision>
  <cp:lastPrinted>2009-11-04T00:02:00Z</cp:lastPrinted>
  <dcterms:created xsi:type="dcterms:W3CDTF">2011-08-05T19:02:00Z</dcterms:created>
  <dcterms:modified xsi:type="dcterms:W3CDTF">2011-08-06T01:07:00Z</dcterms:modified>
</cp:coreProperties>
</file>